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336273" w:rsidRPr="00D016F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D016FC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477939" w:rsidRPr="00BD046D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64713" w:rsidRPr="00D016FC" w:rsidRDefault="0086471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</w:rPr>
        <w:tab/>
      </w:r>
      <w:r w:rsidR="00E62058" w:rsidRPr="00D016FC">
        <w:rPr>
          <w:rFonts w:ascii="TH SarabunPSK" w:hAnsi="TH SarabunPSK" w:cs="TH SarabunPSK"/>
          <w:cs/>
        </w:rPr>
        <w:t>ผลการศึกษาและการทดลอง</w:t>
      </w:r>
      <w:r w:rsidR="0095435E" w:rsidRPr="00D016FC">
        <w:rPr>
          <w:rFonts w:ascii="TH SarabunPSK" w:hAnsi="TH SarabunPSK" w:cs="TH SarabunPSK"/>
          <w:cs/>
        </w:rPr>
        <w:t>การ</w:t>
      </w:r>
      <w:r w:rsidR="00125549" w:rsidRPr="00D016FC">
        <w:rPr>
          <w:rFonts w:ascii="TH SarabunPSK" w:hAnsi="TH SarabunPSK" w:cs="TH SarabunPSK"/>
          <w:cs/>
        </w:rPr>
        <w:t>พัฒนาระบบ</w:t>
      </w:r>
      <w:r w:rsidR="00D47DBE">
        <w:rPr>
          <w:rFonts w:ascii="TH SarabunPSK" w:hAnsi="TH SarabunPSK" w:cs="TH SarabunPSK" w:hint="cs"/>
          <w:cs/>
        </w:rPr>
        <w:t>จองแพ็คเกจ</w:t>
      </w:r>
      <w:r w:rsidR="00DA11E1">
        <w:rPr>
          <w:rFonts w:ascii="TH SarabunPSK" w:hAnsi="TH SarabunPSK" w:cs="TH SarabunPSK" w:hint="cs"/>
          <w:cs/>
        </w:rPr>
        <w:t>ทัว</w:t>
      </w:r>
      <w:r w:rsidR="00250882">
        <w:rPr>
          <w:rFonts w:ascii="TH SarabunPSK" w:hAnsi="TH SarabunPSK" w:cs="TH SarabunPSK" w:hint="cs"/>
          <w:cs/>
        </w:rPr>
        <w:t>ร์ประเทศเวียดนามโดยใช้เทคโนโลยี</w:t>
      </w:r>
      <w:r w:rsidR="00250882" w:rsidRPr="00250882">
        <w:rPr>
          <w:rFonts w:ascii="TH SarabunPSK" w:hAnsi="TH SarabunPSK" w:cs="TH SarabunPSK" w:hint="cs"/>
          <w:cs/>
        </w:rPr>
        <w:t>เพย์แพล</w:t>
      </w:r>
      <w:r w:rsidRPr="00D016FC">
        <w:rPr>
          <w:rFonts w:ascii="TH SarabunPSK" w:hAnsi="TH SarabunPSK" w:cs="TH SarabunPSK"/>
        </w:rPr>
        <w:t xml:space="preserve"> </w:t>
      </w:r>
      <w:r w:rsidRPr="00D016FC">
        <w:rPr>
          <w:rFonts w:ascii="TH SarabunPSK" w:hAnsi="TH SarabunPSK" w:cs="TH SarabunPSK"/>
          <w:cs/>
        </w:rPr>
        <w:t>เพื่อนำเสนอข้อมูลจากระบบที่พัฒนาขึ้น มีผลการดำเนินงาน และการวิเคราะห์ข้อมูล เพื่อ</w:t>
      </w:r>
      <w:r w:rsidR="00D26884" w:rsidRPr="00D016FC">
        <w:rPr>
          <w:rFonts w:ascii="TH SarabunPSK" w:hAnsi="TH SarabunPSK" w:cs="TH SarabunPSK"/>
          <w:cs/>
        </w:rPr>
        <w:t>ประเมิน</w:t>
      </w:r>
      <w:r w:rsidR="00FC1C58" w:rsidRPr="00D016FC">
        <w:rPr>
          <w:rFonts w:ascii="TH SarabunPSK" w:hAnsi="TH SarabunPSK" w:cs="TH SarabunPSK"/>
          <w:cs/>
        </w:rPr>
        <w:t>คุณภาพและความ</w:t>
      </w:r>
      <w:r w:rsidRPr="00D016FC">
        <w:rPr>
          <w:rFonts w:ascii="TH SarabunPSK" w:hAnsi="TH SarabunPSK" w:cs="TH SarabunPSK"/>
          <w:cs/>
        </w:rPr>
        <w:t>พอใจของ</w:t>
      </w:r>
      <w:r w:rsidR="00D26884" w:rsidRPr="00D016FC">
        <w:rPr>
          <w:rFonts w:ascii="TH SarabunPSK" w:hAnsi="TH SarabunPSK" w:cs="TH SarabunPSK"/>
          <w:cs/>
        </w:rPr>
        <w:t>ผู้ใช้ที่มีต่อ</w:t>
      </w:r>
      <w:r w:rsidRPr="00D016FC">
        <w:rPr>
          <w:rFonts w:ascii="TH SarabunPSK" w:hAnsi="TH SarabunPSK" w:cs="TH SarabunPSK"/>
          <w:cs/>
        </w:rPr>
        <w:t>ระบบ ซึ่งได้แสดงเป็นลำดับ ดังนี้</w:t>
      </w:r>
    </w:p>
    <w:p w:rsidR="00250882" w:rsidRDefault="00934D4B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cs/>
        </w:rPr>
        <w:tab/>
      </w:r>
      <w:r w:rsidR="00D023E5">
        <w:rPr>
          <w:rFonts w:ascii="TH SarabunPSK" w:hAnsi="TH SarabunPSK" w:cs="TH SarabunPSK"/>
        </w:rPr>
        <w:t xml:space="preserve"> </w:t>
      </w:r>
      <w:r w:rsidR="00E62058" w:rsidRPr="00D016FC">
        <w:rPr>
          <w:rFonts w:ascii="TH SarabunPSK" w:hAnsi="TH SarabunPSK" w:cs="TH SarabunPSK"/>
          <w:cs/>
        </w:rPr>
        <w:t xml:space="preserve">1.  </w:t>
      </w:r>
      <w:r w:rsidR="00864713" w:rsidRPr="00D016FC">
        <w:rPr>
          <w:rFonts w:ascii="TH SarabunPSK" w:hAnsi="TH SarabunPSK" w:cs="TH SarabunPSK"/>
          <w:cs/>
        </w:rPr>
        <w:t>ผลการ</w:t>
      </w:r>
      <w:r w:rsidR="00125549" w:rsidRPr="00D016FC">
        <w:rPr>
          <w:rFonts w:ascii="TH SarabunPSK" w:hAnsi="TH SarabunPSK" w:cs="TH SarabunPSK"/>
          <w:cs/>
        </w:rPr>
        <w:t>พัฒนา</w:t>
      </w:r>
      <w:r w:rsidR="00DA11E1" w:rsidRPr="00D016FC">
        <w:rPr>
          <w:rFonts w:ascii="TH SarabunPSK" w:hAnsi="TH SarabunPSK" w:cs="TH SarabunPSK"/>
          <w:cs/>
        </w:rPr>
        <w:t>ระบบ</w:t>
      </w:r>
      <w:r w:rsidR="00D47DBE">
        <w:rPr>
          <w:rFonts w:ascii="TH SarabunPSK" w:hAnsi="TH SarabunPSK" w:cs="TH SarabunPSK" w:hint="cs"/>
          <w:cs/>
        </w:rPr>
        <w:t>จองแพ็คเกจ</w:t>
      </w:r>
      <w:r w:rsidR="00DA11E1">
        <w:rPr>
          <w:rFonts w:ascii="TH SarabunPSK" w:hAnsi="TH SarabunPSK" w:cs="TH SarabunPSK" w:hint="cs"/>
          <w:cs/>
        </w:rPr>
        <w:t>ทัว</w:t>
      </w:r>
      <w:r w:rsidR="00250882">
        <w:rPr>
          <w:rFonts w:ascii="TH SarabunPSK" w:hAnsi="TH SarabunPSK" w:cs="TH SarabunPSK" w:hint="cs"/>
          <w:cs/>
        </w:rPr>
        <w:t>ร์ประเทศเวียดนามโดยใช้เทคโนโลยี</w:t>
      </w:r>
    </w:p>
    <w:p w:rsidR="00DA11E1" w:rsidRDefault="00250882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250882">
        <w:rPr>
          <w:rFonts w:ascii="TH SarabunPSK" w:hAnsi="TH SarabunPSK" w:cs="TH SarabunPSK" w:hint="cs"/>
          <w:cs/>
        </w:rPr>
        <w:t>เพย์แพล</w:t>
      </w:r>
    </w:p>
    <w:p w:rsidR="00767813" w:rsidRDefault="00D023E5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</w:t>
      </w:r>
      <w:r w:rsidR="00E62058" w:rsidRPr="00D016FC">
        <w:rPr>
          <w:rFonts w:ascii="TH SarabunPSK" w:hAnsi="TH SarabunPSK" w:cs="TH SarabunPSK"/>
          <w:cs/>
        </w:rPr>
        <w:t>2.  ผลการวิเคราะห์</w:t>
      </w:r>
      <w:r w:rsidR="00864713" w:rsidRPr="00D016FC">
        <w:rPr>
          <w:rFonts w:ascii="TH SarabunPSK" w:hAnsi="TH SarabunPSK" w:cs="TH SarabunPSK"/>
          <w:cs/>
        </w:rPr>
        <w:t>คุณภาพของ</w:t>
      </w:r>
      <w:r w:rsidR="00266CD6">
        <w:rPr>
          <w:rFonts w:ascii="TH SarabunPSK" w:hAnsi="TH SarabunPSK" w:cs="TH SarabunPSK"/>
          <w:cs/>
        </w:rPr>
        <w:t>ร</w:t>
      </w:r>
      <w:r w:rsidR="00266CD6">
        <w:rPr>
          <w:rFonts w:ascii="TH SarabunPSK" w:hAnsi="TH SarabunPSK" w:cs="TH SarabunPSK" w:hint="cs"/>
          <w:cs/>
        </w:rPr>
        <w:t>ะบบ</w:t>
      </w:r>
      <w:r w:rsidR="00D47DBE">
        <w:rPr>
          <w:rFonts w:ascii="TH SarabunPSK" w:hAnsi="TH SarabunPSK" w:cs="TH SarabunPSK" w:hint="cs"/>
          <w:cs/>
        </w:rPr>
        <w:t>จองแพ็คเกจ</w:t>
      </w:r>
      <w:r w:rsidR="00DA11E1">
        <w:rPr>
          <w:rFonts w:ascii="TH SarabunPSK" w:hAnsi="TH SarabunPSK" w:cs="TH SarabunPSK" w:hint="cs"/>
          <w:cs/>
        </w:rPr>
        <w:t>ทัว</w:t>
      </w:r>
      <w:r w:rsidR="00250882">
        <w:rPr>
          <w:rFonts w:ascii="TH SarabunPSK" w:hAnsi="TH SarabunPSK" w:cs="TH SarabunPSK" w:hint="cs"/>
          <w:cs/>
        </w:rPr>
        <w:t>ร์ประเทศเวียดนามโดยใช้เทคโนโลยี</w:t>
      </w:r>
      <w:r w:rsidR="00250882" w:rsidRPr="00250882">
        <w:rPr>
          <w:rFonts w:ascii="TH SarabunPSK" w:hAnsi="TH SarabunPSK" w:cs="TH SarabunPSK" w:hint="cs"/>
          <w:cs/>
        </w:rPr>
        <w:t>เพย์แพล</w:t>
      </w:r>
    </w:p>
    <w:p w:rsidR="00A27183" w:rsidRDefault="00D023E5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</w:t>
      </w:r>
      <w:r w:rsidR="00767813">
        <w:rPr>
          <w:rFonts w:ascii="TH SarabunPSK" w:hAnsi="TH SarabunPSK" w:cs="TH SarabunPSK"/>
        </w:rPr>
        <w:t xml:space="preserve">3. </w:t>
      </w:r>
      <w:r w:rsidR="00767813">
        <w:rPr>
          <w:rFonts w:ascii="TH SarabunPSK" w:hAnsi="TH SarabunPSK" w:cs="TH SarabunPSK" w:hint="cs"/>
          <w:cs/>
        </w:rPr>
        <w:t>ผลการศึกษาความพึงพอใจของระบบจองแพ็คเกจทัว</w:t>
      </w:r>
      <w:r w:rsidR="00250882">
        <w:rPr>
          <w:rFonts w:ascii="TH SarabunPSK" w:hAnsi="TH SarabunPSK" w:cs="TH SarabunPSK" w:hint="cs"/>
          <w:cs/>
        </w:rPr>
        <w:t>ร์ประเทศเวียดนามโดยใช้เทคโนโลยี</w:t>
      </w:r>
      <w:r w:rsidR="00250882" w:rsidRPr="00250882">
        <w:rPr>
          <w:rFonts w:ascii="TH SarabunPSK" w:hAnsi="TH SarabunPSK" w:cs="TH SarabunPSK" w:hint="cs"/>
          <w:cs/>
        </w:rPr>
        <w:t>เพย์แพล</w:t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</w:p>
    <w:p w:rsidR="00477939" w:rsidRPr="00D016FC" w:rsidRDefault="00805FD6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EF7647" w:rsidRPr="00D016FC">
        <w:rPr>
          <w:rFonts w:ascii="TH SarabunPSK" w:hAnsi="TH SarabunPSK" w:cs="TH SarabunPSK"/>
          <w:cs/>
        </w:rPr>
        <w:tab/>
      </w:r>
      <w:r w:rsidR="00EF7647" w:rsidRPr="00D016FC">
        <w:rPr>
          <w:rFonts w:ascii="TH SarabunPSK" w:hAnsi="TH SarabunPSK" w:cs="TH SarabunPSK"/>
          <w:cs/>
        </w:rPr>
        <w:tab/>
      </w:r>
    </w:p>
    <w:p w:rsidR="00125549" w:rsidRPr="00250882" w:rsidRDefault="0086471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A11E1">
        <w:rPr>
          <w:rFonts w:ascii="TH SarabunPSK" w:hAnsi="TH SarabunPSK" w:cs="TH SarabunPSK"/>
          <w:b/>
          <w:bCs/>
          <w:sz w:val="36"/>
          <w:szCs w:val="36"/>
          <w:cs/>
        </w:rPr>
        <w:t>ผลการพัฒนา</w:t>
      </w:r>
      <w:r w:rsidR="00805FD6" w:rsidRPr="00DA11E1">
        <w:rPr>
          <w:rFonts w:ascii="TH SarabunPSK" w:hAnsi="TH SarabunPSK" w:cs="TH SarabunPSK"/>
          <w:b/>
          <w:bCs/>
          <w:sz w:val="36"/>
          <w:szCs w:val="36"/>
          <w:cs/>
        </w:rPr>
        <w:t>ระบบ</w:t>
      </w:r>
      <w:r w:rsidR="00D47DBE">
        <w:rPr>
          <w:rFonts w:ascii="TH SarabunPSK" w:hAnsi="TH SarabunPSK" w:cs="TH SarabunPSK" w:hint="cs"/>
          <w:b/>
          <w:bCs/>
          <w:sz w:val="36"/>
          <w:szCs w:val="36"/>
          <w:cs/>
        </w:rPr>
        <w:t>จองแพ็คเกจ</w:t>
      </w:r>
      <w:r w:rsidR="00DA11E1" w:rsidRPr="00DA11E1">
        <w:rPr>
          <w:rFonts w:ascii="TH SarabunPSK" w:hAnsi="TH SarabunPSK" w:cs="TH SarabunPSK" w:hint="cs"/>
          <w:b/>
          <w:bCs/>
          <w:sz w:val="36"/>
          <w:szCs w:val="36"/>
          <w:cs/>
        </w:rPr>
        <w:t>ทัว</w:t>
      </w:r>
      <w:r w:rsidR="00250882">
        <w:rPr>
          <w:rFonts w:ascii="TH SarabunPSK" w:hAnsi="TH SarabunPSK" w:cs="TH SarabunPSK" w:hint="cs"/>
          <w:b/>
          <w:bCs/>
          <w:sz w:val="36"/>
          <w:szCs w:val="36"/>
          <w:cs/>
        </w:rPr>
        <w:t>ร์ประเทศเวียดนามโดยใช้เทคโนโลยีเพย์แพล</w:t>
      </w:r>
    </w:p>
    <w:p w:rsidR="00A27183" w:rsidRPr="00DA48B4" w:rsidRDefault="00A2718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D35309" w:rsidRPr="00DA48B4" w:rsidRDefault="003340AC" w:rsidP="00580D3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cs/>
        </w:rPr>
        <w:tab/>
      </w:r>
      <w:r w:rsidR="00580D3E" w:rsidRPr="00D016FC">
        <w:rPr>
          <w:rFonts w:ascii="TH SarabunPSK" w:hAnsi="TH SarabunPSK" w:cs="TH SarabunPSK"/>
          <w:cs/>
        </w:rPr>
        <w:t>การพัฒนา</w:t>
      </w:r>
      <w:r w:rsidR="00805FD6" w:rsidRPr="00D016FC">
        <w:rPr>
          <w:rFonts w:ascii="TH SarabunPSK" w:hAnsi="TH SarabunPSK" w:cs="TH SarabunPSK"/>
          <w:cs/>
        </w:rPr>
        <w:t>ระบบ</w:t>
      </w:r>
      <w:r w:rsidR="00D47DBE">
        <w:rPr>
          <w:rFonts w:ascii="TH SarabunPSK" w:hAnsi="TH SarabunPSK" w:cs="TH SarabunPSK" w:hint="cs"/>
          <w:cs/>
        </w:rPr>
        <w:t>จองแพ็คเกจ</w:t>
      </w:r>
      <w:r w:rsidR="00DA11E1">
        <w:rPr>
          <w:rFonts w:ascii="TH SarabunPSK" w:hAnsi="TH SarabunPSK" w:cs="TH SarabunPSK" w:hint="cs"/>
          <w:cs/>
        </w:rPr>
        <w:t>ทัวร์ประเทศเวียดนามโดยใช้เทคโนโลยี</w:t>
      </w:r>
      <w:r w:rsidR="00250882" w:rsidRPr="00250882">
        <w:rPr>
          <w:rFonts w:ascii="TH SarabunPSK" w:hAnsi="TH SarabunPSK" w:cs="TH SarabunPSK" w:hint="cs"/>
          <w:cs/>
        </w:rPr>
        <w:t>เพย์แพล</w:t>
      </w:r>
      <w:r w:rsidR="0025088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80D3E" w:rsidRPr="00D016FC">
        <w:rPr>
          <w:rFonts w:ascii="TH SarabunPSK" w:hAnsi="TH SarabunPSK" w:cs="TH SarabunPSK"/>
          <w:cs/>
        </w:rPr>
        <w:t>ในส่วนข</w:t>
      </w:r>
      <w:r w:rsidR="00805FD6">
        <w:rPr>
          <w:rFonts w:ascii="TH SarabunPSK" w:hAnsi="TH SarabunPSK" w:cs="TH SarabunPSK"/>
          <w:cs/>
        </w:rPr>
        <w:t>อง</w:t>
      </w:r>
      <w:r w:rsidR="00720078">
        <w:rPr>
          <w:rFonts w:ascii="TH SarabunPSK" w:hAnsi="TH SarabunPSK" w:cs="TH SarabunPSK" w:hint="cs"/>
          <w:cs/>
        </w:rPr>
        <w:t>ระบบงานจะแบ่งตาม</w:t>
      </w:r>
      <w:r w:rsidR="00805FD6">
        <w:rPr>
          <w:rFonts w:ascii="TH SarabunPSK" w:hAnsi="TH SarabunPSK" w:cs="TH SarabunPSK"/>
          <w:cs/>
        </w:rPr>
        <w:t xml:space="preserve">การใช้งานออกเป็น </w:t>
      </w:r>
      <w:r w:rsidR="00DA11E1">
        <w:rPr>
          <w:rFonts w:ascii="TH SarabunPSK" w:hAnsi="TH SarabunPSK" w:cs="TH SarabunPSK"/>
        </w:rPr>
        <w:t>3</w:t>
      </w:r>
      <w:r w:rsidR="00720078">
        <w:rPr>
          <w:rFonts w:ascii="TH SarabunPSK" w:hAnsi="TH SarabunPSK" w:cs="TH SarabunPSK"/>
          <w:cs/>
        </w:rPr>
        <w:t xml:space="preserve"> </w:t>
      </w:r>
      <w:r w:rsidR="00720078">
        <w:rPr>
          <w:rFonts w:ascii="TH SarabunPSK" w:hAnsi="TH SarabunPSK" w:cs="TH SarabunPSK" w:hint="cs"/>
          <w:cs/>
        </w:rPr>
        <w:t>กลุ่ม</w:t>
      </w:r>
      <w:r w:rsidR="00580D3E" w:rsidRPr="00D016FC">
        <w:rPr>
          <w:rFonts w:ascii="TH SarabunPSK" w:hAnsi="TH SarabunPSK" w:cs="TH SarabunPSK"/>
          <w:cs/>
        </w:rPr>
        <w:t xml:space="preserve"> คือ</w:t>
      </w:r>
    </w:p>
    <w:p w:rsidR="00720078" w:rsidRDefault="002F786D" w:rsidP="00DA11E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20078" w:rsidRPr="008B1B1B">
        <w:rPr>
          <w:rFonts w:ascii="TH SarabunPSK" w:hAnsi="TH SarabunPSK" w:cs="TH SarabunPSK"/>
          <w:cs/>
        </w:rPr>
        <w:t xml:space="preserve">1.  </w:t>
      </w:r>
      <w:r w:rsidR="00F01E4A">
        <w:rPr>
          <w:rFonts w:ascii="TH SarabunPSK" w:hAnsi="TH SarabunPSK" w:cs="TH SarabunPSK" w:hint="cs"/>
          <w:cs/>
        </w:rPr>
        <w:t>สมาชิก</w:t>
      </w:r>
      <w:r w:rsidR="00DA11E1">
        <w:rPr>
          <w:rFonts w:ascii="TH SarabunPSK" w:hAnsi="TH SarabunPSK" w:cs="TH SarabunPSK"/>
        </w:rPr>
        <w:t xml:space="preserve"> </w:t>
      </w:r>
      <w:r w:rsidR="00F01E4A">
        <w:rPr>
          <w:rFonts w:ascii="TH SarabunPSK" w:hAnsi="TH SarabunPSK" w:cs="TH SarabunPSK"/>
        </w:rPr>
        <w:t>(Member</w:t>
      </w:r>
      <w:r w:rsidR="00720078">
        <w:rPr>
          <w:rFonts w:ascii="TH SarabunPSK" w:hAnsi="TH SarabunPSK" w:cs="TH SarabunPSK"/>
        </w:rPr>
        <w:t>)</w:t>
      </w:r>
    </w:p>
    <w:p w:rsidR="00720078" w:rsidRPr="008B1B1B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DA11E1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>.  ผู</w:t>
      </w:r>
      <w:r>
        <w:rPr>
          <w:rFonts w:ascii="TH SarabunPSK" w:hAnsi="TH SarabunPSK" w:cs="TH SarabunPSK" w:hint="cs"/>
          <w:cs/>
        </w:rPr>
        <w:t>้แลระบบ</w:t>
      </w:r>
      <w:r w:rsidRPr="008B1B1B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>admin</w:t>
      </w:r>
      <w:r w:rsidRPr="008B1B1B">
        <w:rPr>
          <w:rFonts w:ascii="TH SarabunPSK" w:hAnsi="TH SarabunPSK" w:cs="TH SarabunPSK"/>
        </w:rPr>
        <w:t>)</w:t>
      </w:r>
      <w:r w:rsidRPr="008B1B1B">
        <w:rPr>
          <w:rFonts w:ascii="TH SarabunPSK" w:hAnsi="TH SarabunPSK" w:cs="TH SarabunPSK"/>
        </w:rPr>
        <w:tab/>
      </w:r>
    </w:p>
    <w:p w:rsidR="00720078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DA11E1"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 xml:space="preserve">.  </w:t>
      </w:r>
      <w:r w:rsidR="00C51BA1">
        <w:rPr>
          <w:rFonts w:ascii="TH SarabunPSK" w:hAnsi="TH SarabunPSK" w:cs="TH SarabunPSK" w:hint="cs"/>
          <w:cs/>
        </w:rPr>
        <w:t xml:space="preserve">เทคโนโลยีเพย์แพล </w:t>
      </w:r>
      <w:r w:rsidR="00C51BA1">
        <w:rPr>
          <w:rFonts w:ascii="TH SarabunPSK" w:hAnsi="TH SarabunPSK" w:cs="TH SarabunPSK"/>
        </w:rPr>
        <w:t>(Technology PayPal)</w:t>
      </w:r>
      <w:r w:rsidRPr="008B1B1B">
        <w:rPr>
          <w:rFonts w:ascii="TH SarabunPSK" w:hAnsi="TH SarabunPSK" w:cs="TH SarabunPSK"/>
        </w:rPr>
        <w:tab/>
      </w:r>
    </w:p>
    <w:p w:rsidR="009D7BBF" w:rsidRDefault="009D7BBF" w:rsidP="008D433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noProof/>
        </w:rPr>
        <w:sectPr w:rsidR="009D7BBF" w:rsidSect="00F16E2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91" w:right="1831" w:bottom="1831" w:left="2291" w:header="720" w:footer="720" w:gutter="0"/>
          <w:pgNumType w:start="67"/>
          <w:cols w:space="720"/>
          <w:titlePg/>
        </w:sectPr>
      </w:pPr>
    </w:p>
    <w:p w:rsidR="00720078" w:rsidRDefault="00A02ABC" w:rsidP="00A4037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A02ABC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471347" cy="2476500"/>
            <wp:effectExtent l="0" t="0" r="5715" b="0"/>
            <wp:docPr id="14" name="Picture 14" descr="E:\Project finish\วิจัย\Luan Van\5 บท\img\Img บท 4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roject finish\วิจัย\Luan Van\5 บท\img\Img บท 4\inde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15" cy="24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8" w:rsidRPr="00DA48B4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D433D" w:rsidRDefault="00A02ABC" w:rsidP="00A02A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="00720078" w:rsidRPr="008B1B1B">
        <w:rPr>
          <w:rFonts w:ascii="TH SarabunPSK" w:hAnsi="TH SarabunPSK" w:cs="TH SarabunPSK"/>
          <w:b/>
          <w:bCs/>
          <w:cs/>
        </w:rPr>
        <w:t>ภาพที่</w:t>
      </w:r>
      <w:r w:rsidR="009D3745">
        <w:rPr>
          <w:rFonts w:ascii="TH SarabunPSK" w:hAnsi="TH SarabunPSK" w:cs="TH SarabunPSK"/>
          <w:b/>
          <w:bCs/>
        </w:rPr>
        <w:t xml:space="preserve"> </w:t>
      </w:r>
      <w:r w:rsidR="00E877AF">
        <w:rPr>
          <w:rFonts w:ascii="TH SarabunPSK" w:hAnsi="TH SarabunPSK" w:cs="TH SarabunPSK"/>
          <w:b/>
          <w:bCs/>
        </w:rPr>
        <w:t>7</w:t>
      </w:r>
      <w:r w:rsidR="00720078">
        <w:rPr>
          <w:rFonts w:ascii="TH SarabunPSK" w:hAnsi="TH SarabunPSK" w:cs="TH SarabunPSK"/>
          <w:b/>
          <w:bCs/>
        </w:rPr>
        <w:t xml:space="preserve"> </w:t>
      </w:r>
      <w:r w:rsidR="00720078">
        <w:rPr>
          <w:rFonts w:ascii="TH SarabunPSK" w:eastAsia="AngsanaNew" w:hAnsi="TH SarabunPSK" w:cs="TH SarabunPSK" w:hint="cs"/>
          <w:cs/>
        </w:rPr>
        <w:t>แสดง</w:t>
      </w:r>
      <w:r w:rsidR="00720078" w:rsidRPr="008B1B1B">
        <w:rPr>
          <w:rFonts w:ascii="TH SarabunPSK" w:eastAsia="AngsanaNew" w:hAnsi="TH SarabunPSK" w:cs="TH SarabunPSK"/>
          <w:cs/>
        </w:rPr>
        <w:t>หน้าจอแรกของ</w:t>
      </w:r>
      <w:r w:rsidR="00720078" w:rsidRPr="008B1B1B">
        <w:rPr>
          <w:rFonts w:ascii="TH SarabunPSK" w:hAnsi="TH SarabunPSK" w:cs="TH SarabunPSK"/>
          <w:cs/>
        </w:rPr>
        <w:t>ระบบ</w:t>
      </w:r>
      <w:r w:rsidR="00D47DBE">
        <w:rPr>
          <w:rFonts w:ascii="TH SarabunPSK" w:hAnsi="TH SarabunPSK" w:cs="TH SarabunPSK" w:hint="cs"/>
          <w:cs/>
        </w:rPr>
        <w:t>จองแพ็คเกจ</w:t>
      </w:r>
      <w:r w:rsidR="008D433D">
        <w:rPr>
          <w:rFonts w:ascii="TH SarabunPSK" w:hAnsi="TH SarabunPSK" w:cs="TH SarabunPSK" w:hint="cs"/>
          <w:cs/>
        </w:rPr>
        <w:t>ทัวร์ประเทศเวียดนาม</w:t>
      </w:r>
    </w:p>
    <w:p w:rsidR="008D433D" w:rsidRDefault="00250882" w:rsidP="00A02A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โดยใช้เทคโนโลยี</w:t>
      </w:r>
      <w:r w:rsidRPr="00250882">
        <w:rPr>
          <w:rFonts w:ascii="TH SarabunPSK" w:hAnsi="TH SarabunPSK" w:cs="TH SarabunPSK" w:hint="cs"/>
          <w:cs/>
        </w:rPr>
        <w:t>เพย์แพล</w:t>
      </w:r>
    </w:p>
    <w:p w:rsidR="008D433D" w:rsidRPr="002D6476" w:rsidRDefault="008D433D" w:rsidP="008D433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720078" w:rsidRPr="00720078" w:rsidRDefault="00F01E4A" w:rsidP="00720078">
      <w:pPr>
        <w:pStyle w:val="ListParagraph"/>
        <w:numPr>
          <w:ilvl w:val="0"/>
          <w:numId w:val="17"/>
        </w:num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สมาชิก</w:t>
      </w:r>
      <w:r>
        <w:rPr>
          <w:rFonts w:ascii="TH SarabunPSK" w:hAnsi="TH SarabunPSK" w:cs="TH SarabunPSK"/>
          <w:szCs w:val="32"/>
        </w:rPr>
        <w:t>(Member</w:t>
      </w:r>
      <w:r w:rsidR="00720078" w:rsidRPr="00720078">
        <w:rPr>
          <w:rFonts w:ascii="TH SarabunPSK" w:hAnsi="TH SarabunPSK" w:cs="TH SarabunPSK"/>
          <w:szCs w:val="32"/>
        </w:rPr>
        <w:t>)</w:t>
      </w:r>
    </w:p>
    <w:p w:rsidR="000316CB" w:rsidRPr="00B81AAB" w:rsidRDefault="000316CB" w:rsidP="000316CB">
      <w:pPr>
        <w:pStyle w:val="ListParagraph"/>
        <w:numPr>
          <w:ilvl w:val="1"/>
          <w:numId w:val="17"/>
        </w:num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 w:rsidRPr="00B81AAB">
        <w:rPr>
          <w:rFonts w:ascii="TH SarabunPSK" w:hAnsi="TH SarabunPSK" w:cs="TH SarabunPSK" w:hint="cs"/>
          <w:szCs w:val="32"/>
          <w:cs/>
        </w:rPr>
        <w:t>การสมัครสมาชิก</w:t>
      </w:r>
    </w:p>
    <w:p w:rsidR="000316CB" w:rsidRDefault="000316CB" w:rsidP="000316CB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666C38">
        <w:rPr>
          <w:rFonts w:ascii="TH SarabunPSK" w:hAnsi="TH SarabunPSK" w:cs="TH SarabunPSK"/>
          <w:cs/>
        </w:rPr>
        <w:t xml:space="preserve">ทำการสมาชิกโดยการ กดปุ่ม สมัครสมาชิกซึ่งจะแสดงดังภาพที่  </w:t>
      </w:r>
      <w:r w:rsidR="00757A49">
        <w:rPr>
          <w:rFonts w:ascii="TH SarabunPSK" w:hAnsi="TH SarabunPSK" w:cs="TH SarabunPSK"/>
        </w:rPr>
        <w:t>8</w:t>
      </w:r>
    </w:p>
    <w:p w:rsidR="000316CB" w:rsidRPr="00DA48B4" w:rsidRDefault="000316CB" w:rsidP="000316CB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316CB" w:rsidRDefault="00A02ABC" w:rsidP="00A40372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ind w:left="720" w:hanging="720"/>
        <w:jc w:val="center"/>
        <w:rPr>
          <w:rFonts w:ascii="TH SarabunPSK" w:hAnsi="TH SarabunPSK" w:cs="TH SarabunPSK"/>
        </w:rPr>
      </w:pPr>
      <w:r w:rsidRPr="00A02ABC">
        <w:rPr>
          <w:rFonts w:ascii="TH SarabunPSK" w:hAnsi="TH SarabunPSK" w:cs="TH SarabunPSK"/>
          <w:noProof/>
        </w:rPr>
        <w:drawing>
          <wp:inline distT="0" distB="0" distL="0" distR="0">
            <wp:extent cx="4509135" cy="1427420"/>
            <wp:effectExtent l="0" t="0" r="5715" b="1905"/>
            <wp:docPr id="19" name="Picture 19" descr="E:\Project finish\วิจัย\Luan Van\5 บท\img\Img บท 4\regid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roject finish\วิจัย\Luan Van\5 บท\img\Img บท 4\regidt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05" cy="14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CB" w:rsidRPr="00DA48B4" w:rsidRDefault="000316CB" w:rsidP="000316CB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0316CB" w:rsidRDefault="00A02ABC" w:rsidP="00A02A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="000316CB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8</w:t>
      </w:r>
      <w:r w:rsidR="000316CB">
        <w:rPr>
          <w:rFonts w:ascii="TH SarabunPSK" w:hAnsi="TH SarabunPSK" w:cs="TH SarabunPSK"/>
          <w:b/>
          <w:bCs/>
        </w:rPr>
        <w:t xml:space="preserve"> </w:t>
      </w:r>
      <w:r w:rsidR="000316CB" w:rsidRPr="00666C38">
        <w:rPr>
          <w:rFonts w:ascii="TH SarabunPSK" w:hAnsi="TH SarabunPSK" w:cs="TH SarabunPSK"/>
          <w:cs/>
        </w:rPr>
        <w:t>หน้าจอแสดงการสมัครสมาชิก</w:t>
      </w:r>
    </w:p>
    <w:p w:rsidR="000316CB" w:rsidRDefault="000316CB" w:rsidP="000316C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0316CB" w:rsidRDefault="000316CB" w:rsidP="000316C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0316CB" w:rsidRDefault="000316CB" w:rsidP="000316C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0316CB" w:rsidRDefault="000316CB" w:rsidP="000316C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DA48B4" w:rsidRDefault="00DA48B4" w:rsidP="000316C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0316CB" w:rsidRDefault="000316CB" w:rsidP="000316C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720078" w:rsidRPr="0051249B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20078" w:rsidRDefault="003C4407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 w:rsidR="000316CB" w:rsidRPr="00666C38">
        <w:rPr>
          <w:rFonts w:ascii="TH SarabunPSK" w:hAnsi="TH SarabunPSK" w:cs="TH SarabunPSK"/>
          <w:cs/>
        </w:rPr>
        <w:t xml:space="preserve">ทำการกรอกรายละเอียดข้อมูลต่างๆ รวมทั้งกำหนด </w:t>
      </w:r>
      <w:r w:rsidR="000316CB" w:rsidRPr="00666C38">
        <w:rPr>
          <w:rFonts w:ascii="TH SarabunPSK" w:hAnsi="TH SarabunPSK" w:cs="TH SarabunPSK"/>
        </w:rPr>
        <w:t xml:space="preserve">Username Password </w:t>
      </w:r>
      <w:r w:rsidR="000316CB" w:rsidRPr="00666C38">
        <w:rPr>
          <w:rFonts w:ascii="TH SarabunPSK" w:hAnsi="TH SarabunPSK" w:cs="TH SarabunPSK"/>
          <w:cs/>
        </w:rPr>
        <w:t xml:space="preserve">ให้เรียบร้อย กดปุ่ม </w:t>
      </w:r>
      <w:r w:rsidR="000316CB" w:rsidRPr="00666C38">
        <w:rPr>
          <w:rFonts w:ascii="TH SarabunPSK" w:hAnsi="TH SarabunPSK" w:cs="TH SarabunPSK"/>
        </w:rPr>
        <w:t xml:space="preserve">Register </w:t>
      </w:r>
      <w:r w:rsidR="000316CB" w:rsidRPr="00666C38">
        <w:rPr>
          <w:rFonts w:ascii="TH SarabunPSK" w:hAnsi="TH SarabunPSK" w:cs="TH SarabunPSK"/>
          <w:cs/>
        </w:rPr>
        <w:t xml:space="preserve">เพื่อยืนยันการสมัครสมาชิก ซึ่งจะแสดงดังภาพที่ </w:t>
      </w:r>
      <w:r w:rsidR="00757A49">
        <w:rPr>
          <w:rFonts w:ascii="TH SarabunPSK" w:hAnsi="TH SarabunPSK" w:cs="TH SarabunPSK"/>
        </w:rPr>
        <w:t xml:space="preserve"> 9</w:t>
      </w:r>
    </w:p>
    <w:p w:rsidR="000316CB" w:rsidRPr="00DA48B4" w:rsidRDefault="000316CB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316CB" w:rsidRDefault="00A02ABC" w:rsidP="00A4037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720" w:hanging="720"/>
        <w:rPr>
          <w:rFonts w:ascii="TH SarabunPSK" w:hAnsi="TH SarabunPSK" w:cs="TH SarabunPSK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0F7F0" wp14:editId="28247147">
                <wp:simplePos x="0" y="0"/>
                <wp:positionH relativeFrom="column">
                  <wp:posOffset>1892300</wp:posOffset>
                </wp:positionH>
                <wp:positionV relativeFrom="paragraph">
                  <wp:posOffset>4733290</wp:posOffset>
                </wp:positionV>
                <wp:extent cx="1299845" cy="361950"/>
                <wp:effectExtent l="38100" t="38100" r="795655" b="114300"/>
                <wp:wrapNone/>
                <wp:docPr id="8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361950"/>
                        </a:xfrm>
                        <a:prstGeom prst="wedgeRectCallout">
                          <a:avLst>
                            <a:gd name="adj1" fmla="val 107726"/>
                            <a:gd name="adj2" fmla="val -1228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0316C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คลิกสมัครสมาชิก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0F7F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8" o:spid="_x0000_s1026" type="#_x0000_t61" style="position:absolute;left:0;text-align:left;margin-left:149pt;margin-top:372.7pt;width:102.3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" adj="34069,10535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0316C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คลิกสมัครสมาชิก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2B220" wp14:editId="14187588">
                <wp:simplePos x="0" y="0"/>
                <wp:positionH relativeFrom="column">
                  <wp:posOffset>4173220</wp:posOffset>
                </wp:positionH>
                <wp:positionV relativeFrom="paragraph">
                  <wp:posOffset>1218565</wp:posOffset>
                </wp:positionV>
                <wp:extent cx="1383527" cy="361950"/>
                <wp:effectExtent l="704850" t="38100" r="121920" b="438150"/>
                <wp:wrapNone/>
                <wp:docPr id="1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361950"/>
                        </a:xfrm>
                        <a:prstGeom prst="wedgeRectCallout">
                          <a:avLst>
                            <a:gd name="adj1" fmla="val -99033"/>
                            <a:gd name="adj2" fmla="val 143760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A36745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B220" id="_x0000_s1027" type="#_x0000_t61" style="position:absolute;left:0;text-align:left;margin-left:328.6pt;margin-top:95.95pt;width:108.9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" adj="-10591,41852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A36745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A85C6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19849" wp14:editId="001BCCA4">
                <wp:simplePos x="0" y="0"/>
                <wp:positionH relativeFrom="margin">
                  <wp:posOffset>1250951</wp:posOffset>
                </wp:positionH>
                <wp:positionV relativeFrom="paragraph">
                  <wp:posOffset>313690</wp:posOffset>
                </wp:positionV>
                <wp:extent cx="2209800" cy="4357315"/>
                <wp:effectExtent l="0" t="0" r="19050" b="24765"/>
                <wp:wrapNone/>
                <wp:docPr id="2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3573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3D105" id="สี่เหลี่ยมผืนผ้า 25" o:spid="_x0000_s1026" style="position:absolute;margin-left:98.5pt;margin-top:24.7pt;width:174pt;height:343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" filled="f" strokecolor="red" strokeweight=".25pt">
                <w10:wrap anchorx="margin"/>
              </v:rect>
            </w:pict>
          </mc:Fallback>
        </mc:AlternateContent>
      </w:r>
      <w:r w:rsidRPr="00A02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02ABC">
        <w:rPr>
          <w:rFonts w:ascii="TH SarabunPSK" w:hAnsi="TH SarabunPSK" w:cs="TH SarabunPSK"/>
          <w:noProof/>
        </w:rPr>
        <w:drawing>
          <wp:inline distT="0" distB="0" distL="0" distR="0">
            <wp:extent cx="4777134" cy="5174615"/>
            <wp:effectExtent l="0" t="0" r="4445" b="6985"/>
            <wp:docPr id="20" name="Picture 20" descr="E:\Project finish\วิจัย\Luan Van\5 บท\img\Img บท 4\reg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roject finish\วิจัย\Luan Van\5 บท\img\Img บท 4\regi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74" cy="517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CB" w:rsidRPr="00DA48B4" w:rsidRDefault="000316CB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20078" w:rsidRDefault="000316CB" w:rsidP="0032531E">
      <w:pPr>
        <w:tabs>
          <w:tab w:val="left" w:pos="90"/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9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หน้าจอ</w:t>
      </w:r>
      <w:r>
        <w:rPr>
          <w:rFonts w:ascii="TH SarabunPSK" w:eastAsia="AngsanaNew" w:hAnsi="TH SarabunPSK" w:cs="TH SarabunPSK" w:hint="cs"/>
          <w:cs/>
        </w:rPr>
        <w:t>การสมัครสมาชิก</w:t>
      </w:r>
    </w:p>
    <w:p w:rsidR="002D6476" w:rsidRPr="002D6476" w:rsidRDefault="002D6476" w:rsidP="002D647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85021D" w:rsidRPr="00B81AAB" w:rsidRDefault="007C0E4B" w:rsidP="0085021D">
      <w:pPr>
        <w:pStyle w:val="ListParagraph"/>
        <w:numPr>
          <w:ilvl w:val="1"/>
          <w:numId w:val="17"/>
        </w:num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 w:rsidRPr="00B81AAB">
        <w:rPr>
          <w:rFonts w:ascii="TH SarabunPSK" w:hAnsi="TH SarabunPSK" w:cs="TH SarabunPSK"/>
          <w:szCs w:val="32"/>
          <w:cs/>
        </w:rPr>
        <w:t>การเข้าระบบ</w:t>
      </w:r>
      <w:r w:rsidRPr="00B81AAB">
        <w:rPr>
          <w:rFonts w:ascii="TH SarabunPSK" w:hAnsi="TH SarabunPSK" w:cs="TH SarabunPSK"/>
          <w:szCs w:val="32"/>
        </w:rPr>
        <w:t xml:space="preserve"> (Login)</w:t>
      </w:r>
    </w:p>
    <w:p w:rsidR="006F2742" w:rsidRDefault="002D6476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7C0E4B" w:rsidRPr="00666C38">
        <w:rPr>
          <w:rFonts w:ascii="TH SarabunPSK" w:hAnsi="TH SarabunPSK" w:cs="TH SarabunPSK"/>
          <w:cs/>
        </w:rPr>
        <w:t xml:space="preserve">การ </w:t>
      </w:r>
      <w:r w:rsidR="007C0E4B" w:rsidRPr="00666C38">
        <w:rPr>
          <w:rFonts w:ascii="TH SarabunPSK" w:hAnsi="TH SarabunPSK" w:cs="TH SarabunPSK"/>
        </w:rPr>
        <w:t xml:space="preserve">Login </w:t>
      </w:r>
      <w:r w:rsidR="007C0E4B" w:rsidRPr="00666C38">
        <w:rPr>
          <w:rFonts w:ascii="TH SarabunPSK" w:hAnsi="TH SarabunPSK" w:cs="TH SarabunPSK"/>
          <w:cs/>
        </w:rPr>
        <w:t xml:space="preserve">เข้าระบบ ทำการกรอก </w:t>
      </w:r>
      <w:r w:rsidR="007C0E4B" w:rsidRPr="00666C38">
        <w:rPr>
          <w:rFonts w:ascii="TH SarabunPSK" w:hAnsi="TH SarabunPSK" w:cs="TH SarabunPSK"/>
        </w:rPr>
        <w:t>Username</w:t>
      </w:r>
      <w:r w:rsidR="00D47DBE">
        <w:rPr>
          <w:rFonts w:ascii="TH SarabunPSK" w:hAnsi="TH SarabunPSK" w:cs="TH SarabunPSK" w:hint="cs"/>
          <w:cs/>
        </w:rPr>
        <w:t xml:space="preserve"> และ</w:t>
      </w:r>
      <w:r w:rsidR="007C0E4B" w:rsidRPr="00666C38">
        <w:rPr>
          <w:rFonts w:ascii="TH SarabunPSK" w:hAnsi="TH SarabunPSK" w:cs="TH SarabunPSK"/>
        </w:rPr>
        <w:t xml:space="preserve"> Password </w:t>
      </w:r>
      <w:r w:rsidR="007C0E4B" w:rsidRPr="00666C38">
        <w:rPr>
          <w:rFonts w:ascii="TH SarabunPSK" w:hAnsi="TH SarabunPSK" w:cs="TH SarabunPSK"/>
          <w:cs/>
        </w:rPr>
        <w:t xml:space="preserve">เพื่อเข้าระบบของผู้ใช้งานซึ่งจะแสดงดังภาพที่ </w:t>
      </w:r>
      <w:r w:rsidR="00757A49">
        <w:rPr>
          <w:rFonts w:ascii="TH SarabunPSK" w:hAnsi="TH SarabunPSK" w:cs="TH SarabunPSK"/>
        </w:rPr>
        <w:t xml:space="preserve"> 10</w:t>
      </w:r>
    </w:p>
    <w:p w:rsidR="007C0E4B" w:rsidRDefault="007C0E4B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C0E4B" w:rsidRDefault="00D023E5" w:rsidP="00D023E5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ind w:left="450" w:right="-223" w:hanging="720"/>
        <w:jc w:val="center"/>
        <w:rPr>
          <w:rFonts w:ascii="TH SarabunPSK" w:hAnsi="TH SarabunPSK" w:cs="TH SarabunPSK"/>
        </w:rPr>
      </w:pPr>
      <w:r w:rsidRPr="00A85C65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1E5D9" wp14:editId="452B8FAC">
                <wp:simplePos x="0" y="0"/>
                <wp:positionH relativeFrom="page">
                  <wp:posOffset>1905000</wp:posOffset>
                </wp:positionH>
                <wp:positionV relativeFrom="paragraph">
                  <wp:posOffset>536575</wp:posOffset>
                </wp:positionV>
                <wp:extent cx="4038600" cy="981075"/>
                <wp:effectExtent l="0" t="0" r="19050" b="28575"/>
                <wp:wrapNone/>
                <wp:docPr id="3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981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1D15A" id="สี่เหลี่ยมผืนผ้า 25" o:spid="_x0000_s1026" style="position:absolute;margin-left:150pt;margin-top:42.25pt;width:318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" filled="f" strokecolor="red" strokeweight=".25pt">
                <w10:wrap anchorx="page"/>
              </v:rect>
            </w:pict>
          </mc:Fallback>
        </mc:AlternateContent>
      </w:r>
      <w:r w:rsidR="00A40372"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B9B481" wp14:editId="2B4EB52C">
                <wp:simplePos x="0" y="0"/>
                <wp:positionH relativeFrom="column">
                  <wp:posOffset>1889125</wp:posOffset>
                </wp:positionH>
                <wp:positionV relativeFrom="paragraph">
                  <wp:posOffset>1736725</wp:posOffset>
                </wp:positionV>
                <wp:extent cx="1192530" cy="353060"/>
                <wp:effectExtent l="38100" t="38100" r="502920" b="123190"/>
                <wp:wrapNone/>
                <wp:docPr id="5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353060"/>
                        </a:xfrm>
                        <a:prstGeom prst="wedgeRectCallout">
                          <a:avLst>
                            <a:gd name="adj1" fmla="val 86220"/>
                            <a:gd name="adj2" fmla="val -2325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7C0E4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B481" id="_x0000_s1028" type="#_x0000_t61" style="position:absolute;left:0;text-align:left;margin-left:148.75pt;margin-top:136.75pt;width:93.9pt;height:2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" adj="29424,10298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7C0E4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="00A02ABC"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C2D67" wp14:editId="4376BC42">
                <wp:simplePos x="0" y="0"/>
                <wp:positionH relativeFrom="column">
                  <wp:posOffset>3879850</wp:posOffset>
                </wp:positionH>
                <wp:positionV relativeFrom="paragraph">
                  <wp:posOffset>-149225</wp:posOffset>
                </wp:positionV>
                <wp:extent cx="1383030" cy="651510"/>
                <wp:effectExtent l="285750" t="38100" r="121920" b="148590"/>
                <wp:wrapNone/>
                <wp:docPr id="4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651510"/>
                        </a:xfrm>
                        <a:prstGeom prst="wedgeRectCallout">
                          <a:avLst>
                            <a:gd name="adj1" fmla="val -68550"/>
                            <a:gd name="adj2" fmla="val 58161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7C0E4B" w:rsidRDefault="00D023E5" w:rsidP="007C0E4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 Username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2D67" id="_x0000_s1029" type="#_x0000_t61" style="position:absolute;left:0;text-align:left;margin-left:305.5pt;margin-top:-11.75pt;width:108.9pt;height:5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" adj="-4007,23363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7C0E4B" w:rsidRDefault="00D023E5" w:rsidP="007C0E4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 Username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 New" w:hAnsi="TH Sarabun New" w:cs="TH Sarabun New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Pr="00D02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23E5">
        <w:rPr>
          <w:rFonts w:ascii="TH SarabunPSK" w:hAnsi="TH SarabunPSK" w:cs="TH SarabunPSK"/>
          <w:noProof/>
        </w:rPr>
        <w:drawing>
          <wp:inline distT="0" distB="0" distL="0" distR="0">
            <wp:extent cx="4333875" cy="2248535"/>
            <wp:effectExtent l="0" t="0" r="9525" b="0"/>
            <wp:docPr id="9" name="Picture 9" descr="E:\Project finish\วิจัย\Luan Van\5 บท\img\Img บท 4\log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ct finish\วิจัย\Luan Van\5 บท\img\Img บท 4\login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00" cy="22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4B" w:rsidRPr="00DA48B4" w:rsidRDefault="007C0E4B" w:rsidP="007C0E4B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6F2742" w:rsidRDefault="00A02ABC" w:rsidP="00A02A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  </w:t>
      </w:r>
      <w:r w:rsidR="006F2742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10</w:t>
      </w:r>
      <w:r w:rsidR="006F2742">
        <w:rPr>
          <w:rFonts w:ascii="TH SarabunPSK" w:hAnsi="TH SarabunPSK" w:cs="TH SarabunPSK"/>
          <w:b/>
          <w:bCs/>
        </w:rPr>
        <w:t xml:space="preserve"> </w:t>
      </w:r>
      <w:r w:rsidR="004276FC" w:rsidRPr="00666C38">
        <w:rPr>
          <w:rFonts w:ascii="TH SarabunPSK" w:hAnsi="TH SarabunPSK" w:cs="TH SarabunPSK"/>
          <w:cs/>
        </w:rPr>
        <w:t>แสดงการเข้าระบบ</w:t>
      </w:r>
    </w:p>
    <w:p w:rsidR="002D6476" w:rsidRPr="002D6476" w:rsidRDefault="002D6476" w:rsidP="002D647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B81AAB" w:rsidRPr="00B81AAB" w:rsidRDefault="0085021D" w:rsidP="00B81AAB">
      <w:pPr>
        <w:pStyle w:val="ListParagraph"/>
        <w:numPr>
          <w:ilvl w:val="1"/>
          <w:numId w:val="17"/>
        </w:num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 w:rsidRPr="00B81AAB">
        <w:rPr>
          <w:rFonts w:ascii="TH SarabunPSK" w:hAnsi="TH SarabunPSK" w:cs="TH SarabunPSK" w:hint="cs"/>
          <w:szCs w:val="32"/>
          <w:cs/>
        </w:rPr>
        <w:t>การจองแพ็คเกททัวร์</w:t>
      </w:r>
    </w:p>
    <w:p w:rsidR="003C4407" w:rsidRDefault="00B81AAB" w:rsidP="00B81AA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590"/>
        <w:rPr>
          <w:rFonts w:ascii="TH SarabunPSK" w:hAnsi="TH SarabunPSK" w:cs="TH SarabunPSK"/>
        </w:rPr>
      </w:pPr>
      <w:r w:rsidRPr="00666C38">
        <w:rPr>
          <w:rFonts w:ascii="TH SarabunPSK" w:hAnsi="TH SarabunPSK" w:cs="TH SarabunPSK"/>
          <w:cs/>
        </w:rPr>
        <w:t>ทำการ</w:t>
      </w:r>
      <w:r w:rsidRPr="00B81AAB">
        <w:rPr>
          <w:rFonts w:ascii="TH SarabunPSK" w:hAnsi="TH SarabunPSK" w:cs="TH SarabunPSK" w:hint="cs"/>
          <w:cs/>
        </w:rPr>
        <w:t>จองแพ็คเกททัวร์</w:t>
      </w:r>
      <w:r>
        <w:rPr>
          <w:rFonts w:ascii="TH SarabunPSK" w:hAnsi="TH SarabunPSK" w:cs="TH SarabunPSK"/>
          <w:cs/>
        </w:rPr>
        <w:t>โดยการ</w:t>
      </w:r>
      <w:r w:rsidRPr="00666C38">
        <w:rPr>
          <w:rFonts w:ascii="TH SarabunPSK" w:hAnsi="TH SarabunPSK" w:cs="TH SarabunPSK"/>
          <w:cs/>
        </w:rPr>
        <w:t xml:space="preserve">กดปุ่ม </w:t>
      </w:r>
      <w:r w:rsidRPr="00B81AAB">
        <w:rPr>
          <w:rFonts w:ascii="TH SarabunPSK" w:hAnsi="TH SarabunPSK" w:cs="TH SarabunPSK" w:hint="cs"/>
          <w:cs/>
        </w:rPr>
        <w:t>จองแพ็ค</w:t>
      </w:r>
      <w:r w:rsidR="00D47DBE">
        <w:rPr>
          <w:rFonts w:ascii="TH SarabunPSK" w:hAnsi="TH SarabunPSK" w:cs="TH SarabunPSK" w:hint="cs"/>
          <w:cs/>
        </w:rPr>
        <w:t>เกจ</w:t>
      </w:r>
      <w:r w:rsidRPr="00B81AAB">
        <w:rPr>
          <w:rFonts w:ascii="TH SarabunPSK" w:hAnsi="TH SarabunPSK" w:cs="TH SarabunPSK" w:hint="cs"/>
          <w:cs/>
        </w:rPr>
        <w:t>ทัวร์</w:t>
      </w:r>
      <w:r>
        <w:rPr>
          <w:rFonts w:ascii="TH SarabunPSK" w:hAnsi="TH SarabunPSK" w:cs="TH SarabunPSK" w:hint="cs"/>
          <w:cs/>
        </w:rPr>
        <w:t xml:space="preserve"> </w:t>
      </w:r>
      <w:r w:rsidRPr="00666C38">
        <w:rPr>
          <w:rFonts w:ascii="TH SarabunPSK" w:hAnsi="TH SarabunPSK" w:cs="TH SarabunPSK"/>
          <w:cs/>
        </w:rPr>
        <w:t>ซึ่งจะแสดงดัง</w:t>
      </w:r>
    </w:p>
    <w:p w:rsidR="0085021D" w:rsidRDefault="00B81AAB" w:rsidP="00B81AA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590"/>
        <w:rPr>
          <w:rFonts w:ascii="TH SarabunPSK" w:hAnsi="TH SarabunPSK" w:cs="TH SarabunPSK"/>
        </w:rPr>
      </w:pPr>
      <w:r w:rsidRPr="00666C38">
        <w:rPr>
          <w:rFonts w:ascii="TH SarabunPSK" w:hAnsi="TH SarabunPSK" w:cs="TH SarabunPSK"/>
          <w:cs/>
        </w:rPr>
        <w:t xml:space="preserve">ภาพที่  </w:t>
      </w:r>
      <w:r w:rsidR="00757A49">
        <w:rPr>
          <w:rFonts w:ascii="TH SarabunPSK" w:hAnsi="TH SarabunPSK" w:cs="TH SarabunPSK"/>
        </w:rPr>
        <w:t>11</w:t>
      </w:r>
    </w:p>
    <w:p w:rsidR="00B81AAB" w:rsidRPr="00DA48B4" w:rsidRDefault="00B81AAB" w:rsidP="0085021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6F2742" w:rsidRDefault="00A02ABC" w:rsidP="00A40372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ind w:left="900" w:hanging="900"/>
        <w:jc w:val="center"/>
        <w:rPr>
          <w:rFonts w:ascii="TH SarabunPSK" w:hAnsi="TH SarabunPSK" w:cs="TH SarabunPSK"/>
        </w:rPr>
      </w:pPr>
      <w:r w:rsidRPr="00A02ABC">
        <w:rPr>
          <w:rFonts w:ascii="TH SarabunPSK" w:hAnsi="TH SarabunPSK" w:cs="TH SarabunPSK"/>
          <w:noProof/>
        </w:rPr>
        <w:drawing>
          <wp:inline distT="0" distB="0" distL="0" distR="0">
            <wp:extent cx="4352925" cy="1245636"/>
            <wp:effectExtent l="0" t="0" r="0" b="0"/>
            <wp:docPr id="22" name="Picture 22" descr="E:\Project finish\วิจัย\Luan Van\5 บท\img\Img บท 4\BookingPack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roject finish\วิจัย\Luan Van\5 บท\img\Img บท 4\BookingPack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87" cy="12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42" w:rsidRPr="00DA48B4" w:rsidRDefault="006F2742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4218C" w:rsidRDefault="00A02ABC" w:rsidP="00A02A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  </w:t>
      </w:r>
      <w:r w:rsidR="006F2742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11</w:t>
      </w:r>
      <w:r w:rsidR="006F2742">
        <w:rPr>
          <w:rFonts w:ascii="TH SarabunPSK" w:hAnsi="TH SarabunPSK" w:cs="TH SarabunPSK"/>
          <w:b/>
          <w:bCs/>
        </w:rPr>
        <w:t xml:space="preserve"> </w:t>
      </w:r>
      <w:r w:rsidR="006F2742">
        <w:rPr>
          <w:rFonts w:ascii="TH SarabunPSK" w:eastAsia="AngsanaNew" w:hAnsi="TH SarabunPSK" w:cs="TH SarabunPSK" w:hint="cs"/>
          <w:cs/>
        </w:rPr>
        <w:t>แสดง</w:t>
      </w:r>
      <w:r w:rsidR="006F2742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D47DBE">
        <w:rPr>
          <w:rFonts w:ascii="TH SarabunPSK" w:eastAsia="AngsanaNew" w:hAnsi="TH SarabunPSK" w:cs="TH SarabunPSK" w:hint="cs"/>
          <w:cs/>
        </w:rPr>
        <w:t>จองแพ็คเกจ</w:t>
      </w:r>
      <w:r w:rsidR="0085021D">
        <w:rPr>
          <w:rFonts w:ascii="TH SarabunPSK" w:eastAsia="AngsanaNew" w:hAnsi="TH SarabunPSK" w:cs="TH SarabunPSK" w:hint="cs"/>
          <w:cs/>
        </w:rPr>
        <w:t>ทัวร์</w:t>
      </w: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P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795209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 w:rsidR="00B81AAB" w:rsidRPr="00666C38">
        <w:rPr>
          <w:rFonts w:ascii="TH SarabunPSK" w:hAnsi="TH SarabunPSK" w:cs="TH SarabunPSK"/>
          <w:cs/>
        </w:rPr>
        <w:t>ทำการ</w:t>
      </w:r>
      <w:r w:rsidR="00B81AAB" w:rsidRPr="00B81AAB">
        <w:rPr>
          <w:rFonts w:ascii="TH SarabunPSK" w:hAnsi="TH SarabunPSK" w:cs="TH SarabunPSK" w:hint="cs"/>
          <w:cs/>
        </w:rPr>
        <w:t>จองแพ็ค</w:t>
      </w:r>
      <w:r w:rsidR="00D47DBE">
        <w:rPr>
          <w:rFonts w:ascii="TH SarabunPSK" w:hAnsi="TH SarabunPSK" w:cs="TH SarabunPSK" w:hint="cs"/>
          <w:cs/>
        </w:rPr>
        <w:t>เกจ</w:t>
      </w:r>
      <w:r w:rsidR="00B81AAB" w:rsidRPr="00B81AAB">
        <w:rPr>
          <w:rFonts w:ascii="TH SarabunPSK" w:hAnsi="TH SarabunPSK" w:cs="TH SarabunPSK" w:hint="cs"/>
          <w:cs/>
        </w:rPr>
        <w:t>ทัวร์</w:t>
      </w:r>
      <w:r w:rsidR="00B81AAB">
        <w:rPr>
          <w:rFonts w:ascii="TH SarabunPSK" w:hAnsi="TH SarabunPSK" w:cs="TH SarabunPSK"/>
          <w:cs/>
        </w:rPr>
        <w:t>โดยการกดปุ่ม</w:t>
      </w:r>
      <w:r w:rsidR="00B81AAB" w:rsidRPr="00B81AAB">
        <w:rPr>
          <w:rFonts w:ascii="TH SarabunPSK" w:hAnsi="TH SarabunPSK" w:cs="TH SarabunPSK" w:hint="cs"/>
          <w:cs/>
        </w:rPr>
        <w:t>จองแพ็ค</w:t>
      </w:r>
      <w:r w:rsidR="00D47DBE">
        <w:rPr>
          <w:rFonts w:ascii="TH SarabunPSK" w:hAnsi="TH SarabunPSK" w:cs="TH SarabunPSK" w:hint="cs"/>
          <w:cs/>
        </w:rPr>
        <w:t>เกจ</w:t>
      </w:r>
      <w:r w:rsidR="00B81AAB" w:rsidRPr="00B81AAB">
        <w:rPr>
          <w:rFonts w:ascii="TH SarabunPSK" w:hAnsi="TH SarabunPSK" w:cs="TH SarabunPSK" w:hint="cs"/>
          <w:cs/>
        </w:rPr>
        <w:t>ทัวร์</w:t>
      </w:r>
      <w:r w:rsidR="00B81AAB">
        <w:rPr>
          <w:rFonts w:ascii="TH SarabunPSK" w:hAnsi="TH SarabunPSK" w:cs="TH SarabunPSK" w:hint="cs"/>
          <w:cs/>
        </w:rPr>
        <w:t>เพื่อ</w:t>
      </w:r>
      <w:r w:rsidR="00923827">
        <w:rPr>
          <w:rFonts w:ascii="TH SarabunPSK" w:hAnsi="TH SarabunPSK" w:cs="TH SarabunPSK" w:hint="cs"/>
          <w:cs/>
        </w:rPr>
        <w:t>ไปยืนยันการจอง</w:t>
      </w:r>
      <w:r w:rsidR="00923827" w:rsidRPr="00666C38">
        <w:rPr>
          <w:rFonts w:ascii="TH SarabunPSK" w:hAnsi="TH SarabunPSK" w:cs="TH SarabunPSK"/>
          <w:cs/>
        </w:rPr>
        <w:t>ซึ่งจะแสดงดังภาพที่</w:t>
      </w:r>
      <w:r w:rsidR="00923827">
        <w:rPr>
          <w:rFonts w:ascii="TH SarabunPSK" w:hAnsi="TH SarabunPSK" w:cs="TH SarabunPSK" w:hint="cs"/>
          <w:cs/>
        </w:rPr>
        <w:t xml:space="preserve"> </w:t>
      </w:r>
      <w:r w:rsidR="00757A49">
        <w:rPr>
          <w:rFonts w:ascii="TH SarabunPSK" w:hAnsi="TH SarabunPSK" w:cs="TH SarabunPSK"/>
        </w:rPr>
        <w:t>12</w:t>
      </w:r>
    </w:p>
    <w:p w:rsidR="00923827" w:rsidRPr="00DA48B4" w:rsidRDefault="00923827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81AAB" w:rsidRDefault="00B81AAB" w:rsidP="00D023E5">
      <w:pPr>
        <w:tabs>
          <w:tab w:val="left" w:pos="180"/>
          <w:tab w:val="left" w:pos="907"/>
          <w:tab w:val="left" w:pos="1264"/>
          <w:tab w:val="left" w:pos="1627"/>
          <w:tab w:val="left" w:pos="1985"/>
          <w:tab w:val="left" w:pos="2347"/>
        </w:tabs>
        <w:ind w:left="180" w:right="137" w:hanging="180"/>
        <w:jc w:val="center"/>
        <w:rPr>
          <w:rFonts w:ascii="TH SarabunPSK" w:hAnsi="TH SarabunPSK" w:cs="TH SarabunPSK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3BC3B" wp14:editId="68590969">
                <wp:simplePos x="0" y="0"/>
                <wp:positionH relativeFrom="column">
                  <wp:posOffset>1091565</wp:posOffset>
                </wp:positionH>
                <wp:positionV relativeFrom="paragraph">
                  <wp:posOffset>1753870</wp:posOffset>
                </wp:positionV>
                <wp:extent cx="1488559" cy="353060"/>
                <wp:effectExtent l="38100" t="38100" r="111760" b="332740"/>
                <wp:wrapNone/>
                <wp:docPr id="6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59" cy="353060"/>
                        </a:xfrm>
                        <a:prstGeom prst="wedgeRectCallout">
                          <a:avLst>
                            <a:gd name="adj1" fmla="val 49694"/>
                            <a:gd name="adj2" fmla="val 111101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B81AAB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คลิกที่จองแพ็คเกจ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BC3B" id="_x0000_s1030" type="#_x0000_t61" style="position:absolute;left:0;text-align:left;margin-left:85.95pt;margin-top:138.1pt;width:117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" adj="21534,34798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B81AAB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คลิกที่จองแพ็คเกจ</w:t>
                      </w:r>
                    </w:p>
                  </w:txbxContent>
                </v:textbox>
              </v:shape>
            </w:pict>
          </mc:Fallback>
        </mc:AlternateContent>
      </w:r>
      <w:r w:rsidR="00A02ABC" w:rsidRPr="00A02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23E5" w:rsidRPr="00D023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76775" cy="2634247"/>
            <wp:effectExtent l="0" t="0" r="0" b="0"/>
            <wp:docPr id="21" name="Picture 21" descr="E:\Project finish\วิจัย\Luan Van\5 บท\img\Img บท 4\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ct finish\วิจัย\Luan Van\5 บท\img\Img บท 4\Bo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90" cy="26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27" w:rsidRPr="00DA48B4" w:rsidRDefault="00923827" w:rsidP="00B81AA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4460C4" w:rsidRPr="00923827" w:rsidRDefault="00A02ABC" w:rsidP="00A02A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923827" w:rsidRPr="008B1B1B">
        <w:rPr>
          <w:rFonts w:ascii="TH SarabunPSK" w:hAnsi="TH SarabunPSK" w:cs="TH SarabunPSK"/>
          <w:b/>
          <w:bCs/>
          <w:cs/>
        </w:rPr>
        <w:t>ภาพที่</w:t>
      </w:r>
      <w:r w:rsidR="009D3745">
        <w:rPr>
          <w:rFonts w:ascii="TH SarabunPSK" w:hAnsi="TH SarabunPSK" w:cs="TH SarabunPSK"/>
          <w:b/>
          <w:bCs/>
        </w:rPr>
        <w:t xml:space="preserve"> 1</w:t>
      </w:r>
      <w:r w:rsidR="00757A49">
        <w:rPr>
          <w:rFonts w:ascii="TH SarabunPSK" w:hAnsi="TH SarabunPSK" w:cs="TH SarabunPSK"/>
          <w:b/>
          <w:bCs/>
        </w:rPr>
        <w:t>2</w:t>
      </w:r>
      <w:r w:rsidR="00923827">
        <w:rPr>
          <w:rFonts w:ascii="TH SarabunPSK" w:hAnsi="TH SarabunPSK" w:cs="TH SarabunPSK"/>
          <w:b/>
          <w:bCs/>
        </w:rPr>
        <w:t xml:space="preserve"> </w:t>
      </w:r>
      <w:r w:rsidR="00923827">
        <w:rPr>
          <w:rFonts w:ascii="TH SarabunPSK" w:eastAsia="AngsanaNew" w:hAnsi="TH SarabunPSK" w:cs="TH SarabunPSK" w:hint="cs"/>
          <w:cs/>
        </w:rPr>
        <w:t>แสดง</w:t>
      </w:r>
      <w:r w:rsidR="00923827">
        <w:rPr>
          <w:rFonts w:ascii="TH SarabunPSK" w:eastAsia="AngsanaNew" w:hAnsi="TH SarabunPSK" w:cs="TH SarabunPSK"/>
          <w:cs/>
        </w:rPr>
        <w:t>การ</w:t>
      </w:r>
      <w:r w:rsidR="00D47DBE">
        <w:rPr>
          <w:rFonts w:ascii="TH SarabunPSK" w:eastAsia="AngsanaNew" w:hAnsi="TH SarabunPSK" w:cs="TH SarabunPSK" w:hint="cs"/>
          <w:cs/>
        </w:rPr>
        <w:t>จองแพ็คเกจ</w:t>
      </w:r>
      <w:r w:rsidR="00923827">
        <w:rPr>
          <w:rFonts w:ascii="TH SarabunPSK" w:eastAsia="AngsanaNew" w:hAnsi="TH SarabunPSK" w:cs="TH SarabunPSK" w:hint="cs"/>
          <w:cs/>
        </w:rPr>
        <w:t>ทัวร์</w:t>
      </w:r>
    </w:p>
    <w:p w:rsidR="002D6476" w:rsidRDefault="002D6476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12"/>
          <w:szCs w:val="12"/>
        </w:rPr>
        <w:tab/>
      </w:r>
    </w:p>
    <w:p w:rsidR="002D6476" w:rsidRDefault="002D6476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ทำการยืนยันการจองโดยกรอกชื่อ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สกุลให้ครบ เสร็จแล้วกดปุ่ม ยืนยันการจอง ซึ่งจะแสดงดังภาพที่ </w:t>
      </w:r>
      <w:r>
        <w:rPr>
          <w:rFonts w:ascii="TH SarabunPSK" w:hAnsi="TH SarabunPSK" w:cs="TH SarabunPSK"/>
        </w:rPr>
        <w:t>13</w:t>
      </w:r>
    </w:p>
    <w:p w:rsidR="002D6476" w:rsidRPr="00DA48B4" w:rsidRDefault="002D6476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F2742" w:rsidRDefault="00923827" w:rsidP="00923827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6C4C6B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197E76" wp14:editId="0F152BB8">
                <wp:simplePos x="0" y="0"/>
                <wp:positionH relativeFrom="margin">
                  <wp:posOffset>3195955</wp:posOffset>
                </wp:positionH>
                <wp:positionV relativeFrom="paragraph">
                  <wp:posOffset>2270125</wp:posOffset>
                </wp:positionV>
                <wp:extent cx="1423035" cy="353060"/>
                <wp:effectExtent l="38100" t="285750" r="120015" b="123190"/>
                <wp:wrapNone/>
                <wp:docPr id="7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353060"/>
                        </a:xfrm>
                        <a:prstGeom prst="wedgeRectCallout">
                          <a:avLst>
                            <a:gd name="adj1" fmla="val -35796"/>
                            <a:gd name="adj2" fmla="val -118614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923827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คลิกที่ยืนยันการจอง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7E76" id="_x0000_s1031" type="#_x0000_t61" style="position:absolute;left:0;text-align:left;margin-left:251.65pt;margin-top:178.75pt;width:112.05pt;height:27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" adj="3068,-14821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923827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ที่ยืนยันการจอง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ABC" w:rsidRPr="00A02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2ABC" w:rsidRPr="00A02ABC">
        <w:rPr>
          <w:rFonts w:ascii="TH SarabunPSK" w:hAnsi="TH SarabunPSK" w:cs="TH SarabunPSK"/>
          <w:noProof/>
        </w:rPr>
        <w:drawing>
          <wp:inline distT="0" distB="0" distL="0" distR="0">
            <wp:extent cx="4733925" cy="2768898"/>
            <wp:effectExtent l="0" t="0" r="0" b="0"/>
            <wp:docPr id="24" name="Picture 24" descr="E:\Project finish\วิจัย\Luan Van\5 บท\img\Img บท 4\confirmPay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Project finish\วิจัย\Luan Van\5 บท\img\Img บท 4\confirmPaymen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1" cy="27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8" w:rsidRPr="00DA48B4" w:rsidRDefault="00720078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923827" w:rsidRDefault="00A02ABC" w:rsidP="00A02AB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6F2742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13</w:t>
      </w:r>
      <w:r w:rsidR="006F2742">
        <w:rPr>
          <w:rFonts w:ascii="TH SarabunPSK" w:hAnsi="TH SarabunPSK" w:cs="TH SarabunPSK"/>
          <w:b/>
          <w:bCs/>
        </w:rPr>
        <w:t xml:space="preserve"> </w:t>
      </w:r>
      <w:r w:rsidR="006F2742">
        <w:rPr>
          <w:rFonts w:ascii="TH SarabunPSK" w:eastAsia="AngsanaNew" w:hAnsi="TH SarabunPSK" w:cs="TH SarabunPSK" w:hint="cs"/>
          <w:cs/>
        </w:rPr>
        <w:t>แสดง</w:t>
      </w:r>
      <w:r w:rsidR="00923827">
        <w:rPr>
          <w:rFonts w:ascii="TH SarabunPSK" w:eastAsia="AngsanaNew" w:hAnsi="TH SarabunPSK" w:cs="TH SarabunPSK"/>
          <w:cs/>
        </w:rPr>
        <w:t>การยืนยันการจอง</w:t>
      </w:r>
    </w:p>
    <w:p w:rsidR="00DA48B4" w:rsidRDefault="00DA48B4" w:rsidP="0092382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023E5" w:rsidRDefault="00D023E5" w:rsidP="0092382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095A7B" w:rsidRPr="00095A7B" w:rsidRDefault="00BC7D64" w:rsidP="00095A7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  <w:cs/>
        </w:rPr>
        <w:lastRenderedPageBreak/>
        <w:tab/>
      </w:r>
      <w:r w:rsidR="00095A7B">
        <w:rPr>
          <w:rFonts w:ascii="TH SarabunPSK" w:eastAsia="AngsanaNew" w:hAnsi="TH SarabunPSK" w:cs="TH SarabunPSK" w:hint="cs"/>
          <w:cs/>
        </w:rPr>
        <w:t xml:space="preserve">ทำการออกรายการบิลโดยคลิกที่เมนู รายการบิล ซึ่งจะแสดงดังภาพ </w:t>
      </w:r>
      <w:r w:rsidR="00757A49">
        <w:rPr>
          <w:rFonts w:ascii="TH SarabunPSK" w:eastAsia="AngsanaNew" w:hAnsi="TH SarabunPSK" w:cs="TH SarabunPSK"/>
        </w:rPr>
        <w:t>14</w:t>
      </w:r>
      <w:r w:rsidR="00095A7B">
        <w:rPr>
          <w:rFonts w:ascii="TH SarabunPSK" w:eastAsia="AngsanaNew" w:hAnsi="TH SarabunPSK" w:cs="TH SarabunPSK" w:hint="cs"/>
          <w:cs/>
        </w:rPr>
        <w:t xml:space="preserve"> และ </w:t>
      </w:r>
      <w:r w:rsidR="009D3745">
        <w:rPr>
          <w:rFonts w:ascii="TH SarabunPSK" w:eastAsia="AngsanaNew" w:hAnsi="TH SarabunPSK" w:cs="TH SarabunPSK"/>
        </w:rPr>
        <w:t>1</w:t>
      </w:r>
      <w:r w:rsidR="00757A49">
        <w:rPr>
          <w:rFonts w:ascii="TH SarabunPSK" w:eastAsia="AngsanaNew" w:hAnsi="TH SarabunPSK" w:cs="TH SarabunPSK"/>
        </w:rPr>
        <w:t>5</w:t>
      </w:r>
    </w:p>
    <w:p w:rsidR="00095A7B" w:rsidRPr="00DA48B4" w:rsidRDefault="00095A7B" w:rsidP="00095A7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095A7B" w:rsidRDefault="00A02ABC" w:rsidP="00095A7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A02ABC">
        <w:rPr>
          <w:rFonts w:ascii="TH SarabunPSK" w:eastAsia="AngsanaNew" w:hAnsi="TH SarabunPSK" w:cs="TH SarabunPSK"/>
          <w:noProof/>
        </w:rPr>
        <w:drawing>
          <wp:inline distT="0" distB="0" distL="0" distR="0">
            <wp:extent cx="4429125" cy="1116965"/>
            <wp:effectExtent l="0" t="0" r="9525" b="6985"/>
            <wp:docPr id="25" name="Picture 25" descr="E:\Project finish\วิจัย\Luan Van\5 บท\img\Img บท 4\ListB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Project finish\วิจัย\Luan Van\5 บท\img\Img บท 4\ListBil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78" cy="11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7B" w:rsidRPr="00D023E5" w:rsidRDefault="00095A7B" w:rsidP="00095A7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6"/>
          <w:szCs w:val="16"/>
        </w:rPr>
      </w:pPr>
    </w:p>
    <w:p w:rsidR="00095A7B" w:rsidRDefault="00D023E5" w:rsidP="00D023E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="00095A7B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14</w:t>
      </w:r>
      <w:r w:rsidR="00095A7B">
        <w:rPr>
          <w:rFonts w:ascii="TH SarabunPSK" w:hAnsi="TH SarabunPSK" w:cs="TH SarabunPSK"/>
          <w:b/>
          <w:bCs/>
        </w:rPr>
        <w:t xml:space="preserve"> </w:t>
      </w:r>
      <w:r w:rsidR="00095A7B">
        <w:rPr>
          <w:rFonts w:ascii="TH SarabunPSK" w:eastAsia="AngsanaNew" w:hAnsi="TH SarabunPSK" w:cs="TH SarabunPSK" w:hint="cs"/>
          <w:cs/>
        </w:rPr>
        <w:t>แสดง</w:t>
      </w:r>
      <w:r w:rsidR="00095A7B">
        <w:rPr>
          <w:rFonts w:ascii="TH SarabunPSK" w:eastAsia="AngsanaNew" w:hAnsi="TH SarabunPSK" w:cs="TH SarabunPSK"/>
          <w:cs/>
        </w:rPr>
        <w:t>การ</w:t>
      </w:r>
      <w:r w:rsidR="00095A7B">
        <w:rPr>
          <w:rFonts w:ascii="TH SarabunPSK" w:hAnsi="TH SarabunPSK" w:cs="TH SarabunPSK"/>
          <w:cs/>
        </w:rPr>
        <w:t>เข้า</w:t>
      </w:r>
      <w:r w:rsidR="00095A7B">
        <w:rPr>
          <w:rFonts w:ascii="TH SarabunPSK" w:hAnsi="TH SarabunPSK" w:cs="TH SarabunPSK" w:hint="cs"/>
          <w:cs/>
        </w:rPr>
        <w:t>รายการบิล</w:t>
      </w:r>
    </w:p>
    <w:p w:rsidR="00757A49" w:rsidRPr="0064218C" w:rsidRDefault="00757A49" w:rsidP="00095A7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021501" w:rsidRDefault="00B74DC3" w:rsidP="0002150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</w:pPr>
      <w:r w:rsidRPr="00A85C6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6AAB48" wp14:editId="0C39F055">
                <wp:simplePos x="0" y="0"/>
                <wp:positionH relativeFrom="margin">
                  <wp:posOffset>4298950</wp:posOffset>
                </wp:positionH>
                <wp:positionV relativeFrom="paragraph">
                  <wp:posOffset>614680</wp:posOffset>
                </wp:positionV>
                <wp:extent cx="235585" cy="333375"/>
                <wp:effectExtent l="0" t="0" r="12065" b="28575"/>
                <wp:wrapNone/>
                <wp:docPr id="3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B860E" id="สี่เหลี่ยมผืนผ้า 25" o:spid="_x0000_s1026" style="position:absolute;margin-left:338.5pt;margin-top:48.4pt;width:18.5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" filled="f" strokecolor="red" strokeweight=".25pt">
                <w10:wrap anchorx="margin"/>
              </v:rect>
            </w:pict>
          </mc:Fallback>
        </mc:AlternateContent>
      </w:r>
      <w:r w:rsidR="0032531E"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E8C97F" wp14:editId="2686E3E8">
                <wp:simplePos x="0" y="0"/>
                <wp:positionH relativeFrom="column">
                  <wp:posOffset>4175125</wp:posOffset>
                </wp:positionH>
                <wp:positionV relativeFrom="paragraph">
                  <wp:posOffset>52705</wp:posOffset>
                </wp:positionV>
                <wp:extent cx="1025525" cy="381000"/>
                <wp:effectExtent l="38100" t="38100" r="117475" b="342900"/>
                <wp:wrapNone/>
                <wp:docPr id="36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81000"/>
                        </a:xfrm>
                        <a:prstGeom prst="wedgeRectCallout">
                          <a:avLst>
                            <a:gd name="adj1" fmla="val -27524"/>
                            <a:gd name="adj2" fmla="val 110786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7C0E4B" w:rsidRDefault="00D023E5" w:rsidP="00CB4DD8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ออกรายการบิล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C97F" id="_x0000_s1032" type="#_x0000_t61" style="position:absolute;left:0;text-align:left;margin-left:328.75pt;margin-top:4.15pt;width:80.7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" adj="4855,34730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7C0E4B" w:rsidRDefault="00D023E5" w:rsidP="00CB4DD8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ออก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รายการบิล</w:t>
                      </w:r>
                    </w:p>
                  </w:txbxContent>
                </v:textbox>
              </v:shape>
            </w:pict>
          </mc:Fallback>
        </mc:AlternateContent>
      </w:r>
      <w:r w:rsidR="00A02ABC" w:rsidRPr="00A02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23E5" w:rsidRPr="00D023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476242" cy="1248410"/>
            <wp:effectExtent l="0" t="0" r="635" b="8890"/>
            <wp:docPr id="42" name="Picture 42" descr="E:\Project finish\วิจัย\Luan Van\5 บท\img\Img บท 4\B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ct finish\วิจัย\Luan Van\5 บท\img\Img บท 4\Bil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71" cy="12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7B" w:rsidRPr="00D023E5" w:rsidRDefault="00095A7B" w:rsidP="00021501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4"/>
          <w:szCs w:val="14"/>
        </w:rPr>
      </w:pPr>
    </w:p>
    <w:p w:rsidR="00D023E5" w:rsidRDefault="0032531E" w:rsidP="003253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 </w:t>
      </w:r>
      <w:r w:rsidR="00095A7B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15</w:t>
      </w:r>
      <w:r w:rsidR="00095A7B">
        <w:rPr>
          <w:rFonts w:ascii="TH SarabunPSK" w:hAnsi="TH SarabunPSK" w:cs="TH SarabunPSK"/>
          <w:b/>
          <w:bCs/>
        </w:rPr>
        <w:t xml:space="preserve"> </w:t>
      </w:r>
      <w:r w:rsidR="00095A7B">
        <w:rPr>
          <w:rFonts w:ascii="TH SarabunPSK" w:eastAsia="AngsanaNew" w:hAnsi="TH SarabunPSK" w:cs="TH SarabunPSK" w:hint="cs"/>
          <w:cs/>
        </w:rPr>
        <w:t>แสดง</w:t>
      </w:r>
      <w:r w:rsidR="00095A7B">
        <w:rPr>
          <w:rFonts w:ascii="TH SarabunPSK" w:eastAsia="AngsanaNew" w:hAnsi="TH SarabunPSK" w:cs="TH SarabunPSK"/>
          <w:cs/>
        </w:rPr>
        <w:t>การ</w:t>
      </w:r>
      <w:r w:rsidR="00095A7B">
        <w:rPr>
          <w:rFonts w:ascii="TH SarabunPSK" w:hAnsi="TH SarabunPSK" w:cs="TH SarabunPSK" w:hint="cs"/>
          <w:cs/>
        </w:rPr>
        <w:t>ออกรายการบิล</w:t>
      </w:r>
    </w:p>
    <w:p w:rsidR="007061E9" w:rsidRPr="007061E9" w:rsidRDefault="007061E9" w:rsidP="003253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923827" w:rsidRPr="009A64EA" w:rsidRDefault="00923827" w:rsidP="00571D57">
      <w:pPr>
        <w:pStyle w:val="ListParagraph"/>
        <w:numPr>
          <w:ilvl w:val="0"/>
          <w:numId w:val="17"/>
        </w:num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Cs w:val="32"/>
        </w:rPr>
      </w:pPr>
      <w:r w:rsidRPr="009A64EA">
        <w:rPr>
          <w:rFonts w:ascii="TH SarabunPSK" w:hAnsi="TH SarabunPSK" w:cs="TH SarabunPSK"/>
          <w:szCs w:val="32"/>
          <w:cs/>
        </w:rPr>
        <w:t>ผู</w:t>
      </w:r>
      <w:r w:rsidRPr="009A64EA">
        <w:rPr>
          <w:rFonts w:ascii="TH SarabunPSK" w:hAnsi="TH SarabunPSK" w:cs="TH SarabunPSK" w:hint="cs"/>
          <w:szCs w:val="32"/>
          <w:cs/>
        </w:rPr>
        <w:t>้แลระบบ</w:t>
      </w:r>
      <w:r w:rsidRPr="009A64EA">
        <w:rPr>
          <w:rFonts w:ascii="TH SarabunPSK" w:hAnsi="TH SarabunPSK" w:cs="TH SarabunPSK"/>
          <w:szCs w:val="32"/>
          <w:cs/>
        </w:rPr>
        <w:t xml:space="preserve"> (</w:t>
      </w:r>
      <w:r w:rsidRPr="009A64EA">
        <w:rPr>
          <w:rFonts w:ascii="TH SarabunPSK" w:hAnsi="TH SarabunPSK" w:cs="TH SarabunPSK"/>
          <w:szCs w:val="32"/>
        </w:rPr>
        <w:t>admin)</w:t>
      </w:r>
    </w:p>
    <w:p w:rsidR="00571D57" w:rsidRDefault="0032531E" w:rsidP="00571D57">
      <w:pPr>
        <w:pStyle w:val="ListParagraph"/>
        <w:numPr>
          <w:ilvl w:val="1"/>
          <w:numId w:val="17"/>
        </w:num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 w:rsidRPr="00571D57">
        <w:rPr>
          <w:rFonts w:ascii="TH SarabunPSK" w:eastAsia="AngsanaNew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3FF919" wp14:editId="0143F43A">
                <wp:simplePos x="0" y="0"/>
                <wp:positionH relativeFrom="column">
                  <wp:posOffset>4070350</wp:posOffset>
                </wp:positionH>
                <wp:positionV relativeFrom="paragraph">
                  <wp:posOffset>67945</wp:posOffset>
                </wp:positionV>
                <wp:extent cx="1383030" cy="651510"/>
                <wp:effectExtent l="57150" t="38100" r="121920" b="300990"/>
                <wp:wrapNone/>
                <wp:docPr id="10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651510"/>
                        </a:xfrm>
                        <a:prstGeom prst="wedgeRectCallout">
                          <a:avLst>
                            <a:gd name="adj1" fmla="val -52710"/>
                            <a:gd name="adj2" fmla="val 81553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7C0E4B" w:rsidRDefault="00D023E5" w:rsidP="00571D57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 Username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F919" id="_x0000_s1033" type="#_x0000_t61" style="position:absolute;left:0;text-align:left;margin-left:320.5pt;margin-top:5.35pt;width:108.9pt;height:5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" adj="-585,28415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7C0E4B" w:rsidRDefault="00D023E5" w:rsidP="00571D57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 Username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 New" w:hAnsi="TH Sarabun New" w:cs="TH Sarabun New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571D57" w:rsidRPr="00571D57">
        <w:rPr>
          <w:rFonts w:ascii="TH SarabunPSK" w:hAnsi="TH SarabunPSK" w:cs="TH SarabunPSK"/>
          <w:szCs w:val="32"/>
          <w:cs/>
        </w:rPr>
        <w:t>การเข้าระบบ</w:t>
      </w:r>
      <w:r w:rsidR="00571D57" w:rsidRPr="00571D57">
        <w:rPr>
          <w:rFonts w:ascii="TH SarabunPSK" w:hAnsi="TH SarabunPSK" w:cs="TH SarabunPSK"/>
          <w:szCs w:val="32"/>
        </w:rPr>
        <w:t xml:space="preserve"> (Login)</w:t>
      </w:r>
    </w:p>
    <w:p w:rsidR="0064218C" w:rsidRPr="00DA48B4" w:rsidRDefault="0064218C" w:rsidP="0064218C">
      <w:pPr>
        <w:pStyle w:val="ListParagraph"/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ind w:left="1590"/>
        <w:rPr>
          <w:rFonts w:ascii="TH SarabunPSK" w:hAnsi="TH SarabunPSK" w:cs="TH SarabunPSK"/>
          <w:sz w:val="12"/>
          <w:szCs w:val="12"/>
        </w:rPr>
      </w:pPr>
    </w:p>
    <w:p w:rsidR="00571D57" w:rsidRDefault="00D023E5" w:rsidP="00D023E5">
      <w:pPr>
        <w:pStyle w:val="ListParagraph"/>
        <w:tabs>
          <w:tab w:val="left" w:pos="450"/>
          <w:tab w:val="left" w:pos="907"/>
          <w:tab w:val="left" w:pos="1627"/>
          <w:tab w:val="left" w:pos="1985"/>
          <w:tab w:val="left" w:pos="2347"/>
        </w:tabs>
        <w:ind w:left="990" w:right="47" w:hanging="990"/>
        <w:jc w:val="center"/>
        <w:rPr>
          <w:rFonts w:ascii="TH SarabunPSK" w:eastAsia="AngsanaNew" w:hAnsi="TH SarabunPSK" w:cs="TH SarabunPSK"/>
          <w:szCs w:val="32"/>
        </w:rPr>
      </w:pPr>
      <w:r w:rsidRPr="00A85C6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AAF8F3" wp14:editId="6B1D706B">
                <wp:simplePos x="0" y="0"/>
                <wp:positionH relativeFrom="page">
                  <wp:posOffset>1828800</wp:posOffset>
                </wp:positionH>
                <wp:positionV relativeFrom="paragraph">
                  <wp:posOffset>580390</wp:posOffset>
                </wp:positionV>
                <wp:extent cx="4159885" cy="897890"/>
                <wp:effectExtent l="0" t="0" r="12065" b="16510"/>
                <wp:wrapNone/>
                <wp:docPr id="12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885" cy="8978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C2AE2" id="สี่เหลี่ยมผืนผ้า 25" o:spid="_x0000_s1026" style="position:absolute;margin-left:2in;margin-top:45.7pt;width:327.55pt;height:70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" filled="f" strokecolor="red" strokeweight=".25pt">
                <w10:wrap anchorx="page"/>
              </v:rect>
            </w:pict>
          </mc:Fallback>
        </mc:AlternateContent>
      </w:r>
      <w:r w:rsidR="0032531E" w:rsidRPr="00571D57">
        <w:rPr>
          <w:rFonts w:ascii="TH SarabunPSK" w:eastAsia="AngsanaNew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C02674" wp14:editId="1D8FEA4A">
                <wp:simplePos x="0" y="0"/>
                <wp:positionH relativeFrom="column">
                  <wp:posOffset>1898650</wp:posOffset>
                </wp:positionH>
                <wp:positionV relativeFrom="paragraph">
                  <wp:posOffset>1663700</wp:posOffset>
                </wp:positionV>
                <wp:extent cx="1192530" cy="353060"/>
                <wp:effectExtent l="38100" t="38100" r="560070" b="123190"/>
                <wp:wrapNone/>
                <wp:docPr id="11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353060"/>
                        </a:xfrm>
                        <a:prstGeom prst="wedgeRectCallout">
                          <a:avLst>
                            <a:gd name="adj1" fmla="val 87019"/>
                            <a:gd name="adj2" fmla="val 13862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571D57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2674" id="_x0000_s1034" type="#_x0000_t61" style="position:absolute;left:0;text-align:left;margin-left:149.5pt;margin-top:131pt;width:93.9pt;height:2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" adj="29596,13794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571D57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.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Pr="00D02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23E5">
        <w:rPr>
          <w:rFonts w:ascii="TH SarabunPSK" w:eastAsia="AngsanaNew" w:hAnsi="TH SarabunPSK" w:cs="TH SarabunPSK"/>
          <w:noProof/>
          <w:szCs w:val="32"/>
        </w:rPr>
        <w:drawing>
          <wp:inline distT="0" distB="0" distL="0" distR="0">
            <wp:extent cx="4466590" cy="2195443"/>
            <wp:effectExtent l="0" t="0" r="0" b="0"/>
            <wp:docPr id="31" name="Picture 31" descr="E:\Project finish\วิจัย\Luan Van\5 บท\img\Img บท 4\log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ct finish\วิจัย\Luan Van\5 บท\img\Img บท 4\login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04" cy="21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57" w:rsidRPr="00DA48B4" w:rsidRDefault="00571D57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571D57" w:rsidRDefault="0032531E" w:rsidP="0032531E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 </w:t>
      </w:r>
      <w:r w:rsidR="00571D57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16</w:t>
      </w:r>
      <w:r w:rsidR="00571D57">
        <w:rPr>
          <w:rFonts w:ascii="TH SarabunPSK" w:hAnsi="TH SarabunPSK" w:cs="TH SarabunPSK"/>
          <w:b/>
          <w:bCs/>
        </w:rPr>
        <w:t xml:space="preserve"> </w:t>
      </w:r>
      <w:r w:rsidR="00571D57">
        <w:rPr>
          <w:rFonts w:ascii="TH SarabunPSK" w:eastAsia="AngsanaNew" w:hAnsi="TH SarabunPSK" w:cs="TH SarabunPSK" w:hint="cs"/>
          <w:cs/>
        </w:rPr>
        <w:t>แสดง</w:t>
      </w:r>
      <w:r w:rsidR="00571D57">
        <w:rPr>
          <w:rFonts w:ascii="TH SarabunPSK" w:eastAsia="AngsanaNew" w:hAnsi="TH SarabunPSK" w:cs="TH SarabunPSK"/>
          <w:cs/>
        </w:rPr>
        <w:t>การ</w:t>
      </w:r>
      <w:r w:rsidR="00571D57" w:rsidRPr="00571D57">
        <w:rPr>
          <w:rFonts w:ascii="TH SarabunPSK" w:hAnsi="TH SarabunPSK" w:cs="TH SarabunPSK"/>
          <w:cs/>
        </w:rPr>
        <w:t>เข้าระบบ</w:t>
      </w:r>
    </w:p>
    <w:p w:rsidR="00571D57" w:rsidRDefault="00571D57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rPr>
          <w:rFonts w:ascii="TH SarabunPSK" w:eastAsia="AngsanaNew" w:hAnsi="TH SarabunPSK" w:cs="TH SarabunPSK"/>
          <w:szCs w:val="32"/>
        </w:rPr>
      </w:pPr>
    </w:p>
    <w:p w:rsidR="00DA48B4" w:rsidRDefault="00DA48B4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rPr>
          <w:rFonts w:ascii="TH SarabunPSK" w:eastAsia="AngsanaNew" w:hAnsi="TH SarabunPSK" w:cs="TH SarabunPSK"/>
          <w:szCs w:val="32"/>
        </w:rPr>
      </w:pPr>
    </w:p>
    <w:p w:rsidR="00DA48B4" w:rsidRDefault="00DA48B4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rPr>
          <w:rFonts w:ascii="TH SarabunPSK" w:eastAsia="AngsanaNew" w:hAnsi="TH SarabunPSK" w:cs="TH SarabunPSK"/>
          <w:szCs w:val="32"/>
        </w:rPr>
      </w:pPr>
    </w:p>
    <w:p w:rsidR="0032531E" w:rsidRDefault="0032531E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rPr>
          <w:rFonts w:ascii="TH SarabunPSK" w:eastAsia="AngsanaNew" w:hAnsi="TH SarabunPSK" w:cs="TH SarabunPSK"/>
          <w:szCs w:val="32"/>
        </w:rPr>
      </w:pPr>
    </w:p>
    <w:p w:rsidR="00571D57" w:rsidRDefault="00571D57" w:rsidP="00DA48B4">
      <w:pPr>
        <w:pStyle w:val="ListParagraph"/>
        <w:numPr>
          <w:ilvl w:val="1"/>
          <w:numId w:val="17"/>
        </w:num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Cs w:val="32"/>
        </w:rPr>
      </w:pPr>
      <w:r>
        <w:rPr>
          <w:rFonts w:ascii="TH SarabunPSK" w:eastAsia="AngsanaNew" w:hAnsi="TH SarabunPSK" w:cs="TH SarabunPSK"/>
          <w:szCs w:val="32"/>
          <w:cs/>
        </w:rPr>
        <w:lastRenderedPageBreak/>
        <w:t>จัดการสมาชิก</w:t>
      </w:r>
    </w:p>
    <w:p w:rsidR="00DA48B4" w:rsidRPr="00DA48B4" w:rsidRDefault="00DA48B4" w:rsidP="00DA48B4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590"/>
        <w:rPr>
          <w:rFonts w:ascii="TH SarabunPSK" w:eastAsia="AngsanaNew" w:hAnsi="TH SarabunPSK" w:cs="TH SarabunPSK"/>
          <w:sz w:val="12"/>
          <w:szCs w:val="12"/>
        </w:rPr>
      </w:pPr>
    </w:p>
    <w:p w:rsidR="00571D57" w:rsidRPr="00571D57" w:rsidRDefault="00571D57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rPr>
          <w:rFonts w:ascii="TH SarabunPSK" w:eastAsia="AngsanaNew" w:hAnsi="TH SarabunPSK" w:cs="TH SarabunPSK"/>
          <w:szCs w:val="32"/>
        </w:rPr>
      </w:pPr>
      <w:r>
        <w:rPr>
          <w:rFonts w:ascii="TH SarabunPSK" w:eastAsia="AngsanaNew" w:hAnsi="TH SarabunPSK" w:cs="TH SarabunPSK"/>
          <w:szCs w:val="32"/>
          <w:cs/>
        </w:rPr>
        <w:tab/>
      </w:r>
      <w:r>
        <w:rPr>
          <w:rFonts w:ascii="TH SarabunPSK" w:eastAsia="AngsanaNew" w:hAnsi="TH SarabunPSK" w:cs="TH SarabunPSK"/>
          <w:szCs w:val="32"/>
          <w:cs/>
        </w:rPr>
        <w:tab/>
        <w:t>ผู้ดูแลระบบ</w:t>
      </w:r>
      <w:r>
        <w:rPr>
          <w:rFonts w:ascii="TH SarabunPSK" w:eastAsia="AngsanaNew" w:hAnsi="TH SarabunPSK" w:cs="TH SarabunPSK" w:hint="cs"/>
          <w:szCs w:val="32"/>
          <w:cs/>
        </w:rPr>
        <w:t>ทำการ</w:t>
      </w:r>
      <w:r>
        <w:rPr>
          <w:rFonts w:ascii="TH SarabunPSK" w:eastAsia="AngsanaNew" w:hAnsi="TH SarabunPSK" w:cs="TH SarabunPSK"/>
          <w:szCs w:val="32"/>
          <w:cs/>
        </w:rPr>
        <w:t>จัดการสมาชิก</w:t>
      </w:r>
      <w:r>
        <w:rPr>
          <w:rFonts w:ascii="TH SarabunPSK" w:eastAsia="AngsanaNew" w:hAnsi="TH SarabunPSK" w:cs="TH SarabunPSK" w:hint="cs"/>
          <w:szCs w:val="32"/>
          <w:cs/>
        </w:rPr>
        <w:t>โดยกดที่เมนู</w:t>
      </w:r>
      <w:r>
        <w:rPr>
          <w:rFonts w:ascii="TH SarabunPSK" w:eastAsia="AngsanaNew" w:hAnsi="TH SarabunPSK" w:cs="TH SarabunPSK"/>
          <w:szCs w:val="32"/>
          <w:cs/>
        </w:rPr>
        <w:t>จัดการสมาชิก</w:t>
      </w:r>
      <w:r>
        <w:rPr>
          <w:rFonts w:ascii="TH SarabunPSK" w:eastAsia="AngsanaNew" w:hAnsi="TH SarabunPSK" w:cs="TH SarabunPSK" w:hint="cs"/>
          <w:szCs w:val="32"/>
          <w:cs/>
        </w:rPr>
        <w:t xml:space="preserve">ซึ่งจะแสดงดังภาพที่ </w:t>
      </w:r>
      <w:r w:rsidR="00757A49">
        <w:rPr>
          <w:rFonts w:ascii="TH SarabunPSK" w:eastAsia="AngsanaNew" w:hAnsi="TH SarabunPSK" w:cs="TH SarabunPSK"/>
          <w:szCs w:val="32"/>
        </w:rPr>
        <w:t>17</w:t>
      </w:r>
    </w:p>
    <w:p w:rsidR="00571D57" w:rsidRPr="00DA48B4" w:rsidRDefault="00571D57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rPr>
          <w:rFonts w:ascii="TH SarabunPSK" w:eastAsia="AngsanaNew" w:hAnsi="TH SarabunPSK" w:cs="TH SarabunPSK"/>
          <w:sz w:val="12"/>
          <w:szCs w:val="12"/>
        </w:rPr>
      </w:pPr>
    </w:p>
    <w:p w:rsidR="00571D57" w:rsidRDefault="0073197A" w:rsidP="0073197A">
      <w:pPr>
        <w:pStyle w:val="ListParagraph"/>
        <w:tabs>
          <w:tab w:val="left" w:pos="0"/>
          <w:tab w:val="left" w:pos="907"/>
          <w:tab w:val="left" w:pos="1264"/>
          <w:tab w:val="left" w:pos="1627"/>
          <w:tab w:val="left" w:pos="1985"/>
          <w:tab w:val="left" w:pos="2347"/>
        </w:tabs>
        <w:ind w:left="1260" w:hanging="1260"/>
        <w:jc w:val="center"/>
        <w:rPr>
          <w:rFonts w:ascii="TH SarabunPSK" w:eastAsia="AngsanaNew" w:hAnsi="TH SarabunPSK" w:cs="TH SarabunPSK"/>
          <w:szCs w:val="32"/>
        </w:rPr>
      </w:pPr>
      <w:r w:rsidRPr="0073197A">
        <w:rPr>
          <w:rFonts w:ascii="TH SarabunPSK" w:eastAsia="AngsanaNew" w:hAnsi="TH SarabunPSK" w:cs="TH SarabunPSK"/>
          <w:noProof/>
          <w:szCs w:val="32"/>
        </w:rPr>
        <w:drawing>
          <wp:inline distT="0" distB="0" distL="0" distR="0">
            <wp:extent cx="4743450" cy="1154430"/>
            <wp:effectExtent l="0" t="0" r="0" b="7620"/>
            <wp:docPr id="28" name="Picture 28" descr="E:\Project finish\วิจัย\Luan Van\5 บท\img\Img บท 4\manager Me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Project finish\วิจัย\Luan Van\5 บท\img\Img บท 4\manager Memb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02" cy="115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57" w:rsidRPr="00DA48B4" w:rsidRDefault="00571D57" w:rsidP="00571D57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571D57" w:rsidRDefault="0073197A" w:rsidP="00571D5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571D57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17</w:t>
      </w:r>
      <w:r w:rsidR="00571D57">
        <w:rPr>
          <w:rFonts w:ascii="TH SarabunPSK" w:hAnsi="TH SarabunPSK" w:cs="TH SarabunPSK"/>
          <w:b/>
          <w:bCs/>
        </w:rPr>
        <w:t xml:space="preserve"> </w:t>
      </w:r>
      <w:r w:rsidR="00571D57">
        <w:rPr>
          <w:rFonts w:ascii="TH SarabunPSK" w:eastAsia="AngsanaNew" w:hAnsi="TH SarabunPSK" w:cs="TH SarabunPSK" w:hint="cs"/>
          <w:cs/>
        </w:rPr>
        <w:t>แสดง</w:t>
      </w:r>
      <w:r w:rsidR="00571D57">
        <w:rPr>
          <w:rFonts w:ascii="TH SarabunPSK" w:eastAsia="AngsanaNew" w:hAnsi="TH SarabunPSK" w:cs="TH SarabunPSK"/>
          <w:cs/>
        </w:rPr>
        <w:t>การจัดการสมาชิก</w:t>
      </w:r>
    </w:p>
    <w:p w:rsidR="00334AA9" w:rsidRPr="00334AA9" w:rsidRDefault="00334AA9" w:rsidP="00571D5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4"/>
          <w:szCs w:val="4"/>
        </w:rPr>
      </w:pPr>
    </w:p>
    <w:p w:rsidR="00571D57" w:rsidRPr="00CB3CF3" w:rsidRDefault="00CB3CF3" w:rsidP="00571D57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  <w:cs/>
        </w:rPr>
        <w:tab/>
      </w:r>
      <w:r w:rsidR="00571D57">
        <w:rPr>
          <w:rFonts w:ascii="TH SarabunPSK" w:eastAsia="AngsanaNew" w:hAnsi="TH SarabunPSK" w:cs="TH SarabunPSK" w:hint="cs"/>
          <w:cs/>
        </w:rPr>
        <w:t>ผู้ดูแลระบบสามารถ</w:t>
      </w:r>
      <w:r>
        <w:rPr>
          <w:rFonts w:ascii="TH SarabunPSK" w:eastAsia="AngsanaNew" w:hAnsi="TH SarabunPSK" w:cs="TH SarabunPSK" w:hint="cs"/>
          <w:cs/>
        </w:rPr>
        <w:t>แก้ไขข้อมูลสมาชิกได้</w:t>
      </w:r>
      <w:r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 w:hint="cs"/>
          <w:cs/>
        </w:rPr>
        <w:t xml:space="preserve">สามารถเพิ่มสมาชิกได้ และ สามารถลบข้อมูลสมาชิกได้ ซึ่งจะแสดงดังภาพที่ </w:t>
      </w:r>
      <w:r w:rsidR="00757A49">
        <w:rPr>
          <w:rFonts w:ascii="TH SarabunPSK" w:eastAsia="AngsanaNew" w:hAnsi="TH SarabunPSK" w:cs="TH SarabunPSK"/>
        </w:rPr>
        <w:t>18</w:t>
      </w:r>
    </w:p>
    <w:p w:rsidR="00571D57" w:rsidRPr="00DA48B4" w:rsidRDefault="00571D57" w:rsidP="00CB3CF3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CB3CF3" w:rsidRPr="00DA48B4" w:rsidRDefault="0073197A" w:rsidP="00DA48B4">
      <w:pPr>
        <w:tabs>
          <w:tab w:val="left" w:pos="284"/>
          <w:tab w:val="left" w:pos="568"/>
        </w:tabs>
        <w:rPr>
          <w:rFonts w:ascii="TH SarabunPSK" w:eastAsia="AngsanaNew" w:hAnsi="TH SarabunPSK" w:cs="TH SarabunPSK"/>
          <w:sz w:val="12"/>
          <w:szCs w:val="12"/>
        </w:rPr>
      </w:pPr>
      <w:r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397712" wp14:editId="4599C821">
                <wp:simplePos x="0" y="0"/>
                <wp:positionH relativeFrom="column">
                  <wp:posOffset>1831975</wp:posOffset>
                </wp:positionH>
                <wp:positionV relativeFrom="paragraph">
                  <wp:posOffset>164465</wp:posOffset>
                </wp:positionV>
                <wp:extent cx="1558290" cy="336550"/>
                <wp:effectExtent l="38100" t="38100" r="575310" b="120650"/>
                <wp:wrapNone/>
                <wp:docPr id="13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336550"/>
                        </a:xfrm>
                        <a:prstGeom prst="wedgeRectCallout">
                          <a:avLst>
                            <a:gd name="adj1" fmla="val 83506"/>
                            <a:gd name="adj2" fmla="val -47716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CB3CF3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1.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คลิกเพิ่มข้อมูลสมาชิก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7712" id="_x0000_s1035" type="#_x0000_t61" style="position:absolute;margin-left:144.25pt;margin-top:12.95pt;width:122.7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" adj="28837,493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CB3CF3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1.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คลิกเพิ่มข้อมูลสมาชิก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73197A">
        <w:rPr>
          <w:rFonts w:ascii="TH SarabunPSK" w:eastAsia="AngsanaNew" w:hAnsi="TH SarabunPSK" w:cs="TH SarabunPSK"/>
          <w:noProof/>
        </w:rPr>
        <w:drawing>
          <wp:inline distT="0" distB="0" distL="0" distR="0">
            <wp:extent cx="4742672" cy="2219960"/>
            <wp:effectExtent l="0" t="0" r="1270" b="8890"/>
            <wp:docPr id="29" name="Picture 29" descr="E:\Project finish\วิจัย\Luan Van\5 บท\img\Img บท 4\Manager 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Project finish\วิจัย\Luan Van\5 บท\img\Img บท 4\Manager M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71" cy="22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8B4">
        <w:rPr>
          <w:rFonts w:ascii="TH SarabunPSK" w:eastAsia="AngsanaNew" w:hAnsi="TH SarabunPSK" w:cs="TH SarabunPSK"/>
        </w:rPr>
        <w:tab/>
      </w:r>
      <w:r w:rsidR="00DA48B4">
        <w:rPr>
          <w:rFonts w:ascii="TH SarabunPSK" w:eastAsia="AngsanaNew" w:hAnsi="TH SarabunPSK" w:cs="TH SarabunPSK"/>
        </w:rPr>
        <w:tab/>
      </w:r>
      <w:r w:rsidR="00DA48B4">
        <w:rPr>
          <w:rFonts w:ascii="TH SarabunPSK" w:eastAsia="AngsanaNew" w:hAnsi="TH SarabunPSK" w:cs="TH SarabunPSK"/>
        </w:rPr>
        <w:tab/>
      </w:r>
    </w:p>
    <w:p w:rsidR="00CB3CF3" w:rsidRDefault="00CB3CF3" w:rsidP="0073197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18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หน้าจอจัดการสมาชิก</w:t>
      </w:r>
    </w:p>
    <w:p w:rsidR="00750449" w:rsidRDefault="00750449" w:rsidP="00CB3C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434FF5" w:rsidRDefault="00434FF5" w:rsidP="00CB3C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434FF5" w:rsidRDefault="00434FF5" w:rsidP="00CB3C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434FF5" w:rsidRDefault="00434FF5" w:rsidP="00CB3C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CB3C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73197A" w:rsidRDefault="0073197A" w:rsidP="00CB3C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A48B4" w:rsidRDefault="00DA48B4" w:rsidP="00CB3CF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750449" w:rsidRDefault="00434FF5" w:rsidP="0075044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lastRenderedPageBreak/>
        <w:tab/>
      </w:r>
      <w:r w:rsidR="00750449">
        <w:rPr>
          <w:rFonts w:ascii="TH SarabunPSK" w:eastAsia="AngsanaNew" w:hAnsi="TH SarabunPSK" w:cs="TH SarabunPSK" w:hint="cs"/>
          <w:cs/>
        </w:rPr>
        <w:t xml:space="preserve">ผู้ดูแลระบบทำการกรอกข้อมูลให้ครบเสร็จแล้วกดปุ่ม เพิ่ม เพื่อเพิ่มสมาชิกใหม่ซึ่งจะแสดงดังภาพ </w:t>
      </w:r>
      <w:r w:rsidR="00757A49">
        <w:rPr>
          <w:rFonts w:ascii="TH SarabunPSK" w:eastAsia="AngsanaNew" w:hAnsi="TH SarabunPSK" w:cs="TH SarabunPSK"/>
        </w:rPr>
        <w:t>19</w:t>
      </w:r>
    </w:p>
    <w:p w:rsidR="00434FF5" w:rsidRPr="00DA48B4" w:rsidRDefault="00434FF5" w:rsidP="0075044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CB3CF3" w:rsidRDefault="00B74DC3" w:rsidP="00E406EF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jc w:val="center"/>
        <w:rPr>
          <w:rFonts w:ascii="TH SarabunPSK" w:eastAsia="AngsanaNew" w:hAnsi="TH SarabunPSK" w:cs="TH SarabunPSK"/>
          <w:szCs w:val="32"/>
        </w:rPr>
      </w:pPr>
      <w:r w:rsidRPr="00571D57">
        <w:rPr>
          <w:rFonts w:ascii="TH SarabunPSK" w:eastAsia="AngsanaNew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1CD3DF" wp14:editId="5DF8D3DF">
                <wp:simplePos x="0" y="0"/>
                <wp:positionH relativeFrom="column">
                  <wp:posOffset>536575</wp:posOffset>
                </wp:positionH>
                <wp:positionV relativeFrom="paragraph">
                  <wp:posOffset>1809115</wp:posOffset>
                </wp:positionV>
                <wp:extent cx="1400175" cy="317500"/>
                <wp:effectExtent l="38100" t="38100" r="295275" b="577850"/>
                <wp:wrapNone/>
                <wp:docPr id="16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17500"/>
                        </a:xfrm>
                        <a:prstGeom prst="wedgeRectCallout">
                          <a:avLst>
                            <a:gd name="adj1" fmla="val 63139"/>
                            <a:gd name="adj2" fmla="val 191537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750449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1.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กรอกข้อมูลให้ครบ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D3DF" id="_x0000_s1036" type="#_x0000_t61" style="position:absolute;left:0;text-align:left;margin-left:42.25pt;margin-top:142.45pt;width:110.25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" adj="24438,52172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750449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1.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กรอกข้อมูลให้ครบ</w:t>
                      </w:r>
                    </w:p>
                  </w:txbxContent>
                </v:textbox>
              </v:shape>
            </w:pict>
          </mc:Fallback>
        </mc:AlternateContent>
      </w:r>
      <w:r w:rsidR="0073197A" w:rsidRPr="00A85C6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DBC0CB" wp14:editId="137FF375">
                <wp:simplePos x="0" y="0"/>
                <wp:positionH relativeFrom="margin">
                  <wp:posOffset>2146300</wp:posOffset>
                </wp:positionH>
                <wp:positionV relativeFrom="paragraph">
                  <wp:posOffset>75565</wp:posOffset>
                </wp:positionV>
                <wp:extent cx="2181225" cy="5163185"/>
                <wp:effectExtent l="0" t="0" r="28575" b="18415"/>
                <wp:wrapNone/>
                <wp:docPr id="1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163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CDE27" id="สี่เหลี่ยมผืนผ้า 25" o:spid="_x0000_s1026" style="position:absolute;margin-left:169pt;margin-top:5.95pt;width:171.75pt;height:406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" filled="f" strokecolor="red" strokeweight=".25pt">
                <w10:wrap anchorx="margin"/>
              </v:rect>
            </w:pict>
          </mc:Fallback>
        </mc:AlternateContent>
      </w:r>
      <w:r w:rsidR="00D51619" w:rsidRPr="00571D57">
        <w:rPr>
          <w:rFonts w:ascii="TH SarabunPSK" w:eastAsia="AngsanaNew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AB7C76" wp14:editId="03D2941C">
                <wp:simplePos x="0" y="0"/>
                <wp:positionH relativeFrom="column">
                  <wp:posOffset>629167</wp:posOffset>
                </wp:positionH>
                <wp:positionV relativeFrom="paragraph">
                  <wp:posOffset>4868929</wp:posOffset>
                </wp:positionV>
                <wp:extent cx="1017270" cy="336550"/>
                <wp:effectExtent l="38100" t="38100" r="106680" b="368300"/>
                <wp:wrapNone/>
                <wp:docPr id="17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336550"/>
                        </a:xfrm>
                        <a:prstGeom prst="wedgeRectCallout">
                          <a:avLst>
                            <a:gd name="adj1" fmla="val 45758"/>
                            <a:gd name="adj2" fmla="val 126174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750449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2.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คลิกเพิ่มข้อมูลสมาชิก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B7C76" id="_x0000_s1037" type="#_x0000_t61" style="position:absolute;left:0;text-align:left;margin-left:49.55pt;margin-top:383.4pt;width:80.1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" adj="20684,38054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750449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2.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คลิกเพิ่มข้อมูลสมาชิก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B74D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4DC3">
        <w:rPr>
          <w:rFonts w:ascii="TH SarabunPSK" w:eastAsia="AngsanaNew" w:hAnsi="TH SarabunPSK" w:cs="TH SarabunPSK"/>
          <w:noProof/>
          <w:szCs w:val="32"/>
        </w:rPr>
        <w:drawing>
          <wp:inline distT="0" distB="0" distL="0" distR="0">
            <wp:extent cx="3305175" cy="5848350"/>
            <wp:effectExtent l="0" t="0" r="9525" b="0"/>
            <wp:docPr id="43" name="Picture 43" descr="E:\Project finish\วิจัย\Luan Van\5 บท\img\Img บท 4\AddMe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ject finish\วิจัย\Luan Van\5 บท\img\Img บท 4\AddMembe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B4" w:rsidRPr="00D822E1" w:rsidRDefault="00DA48B4" w:rsidP="00E406EF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jc w:val="center"/>
        <w:rPr>
          <w:rFonts w:ascii="TH SarabunPSK" w:eastAsia="AngsanaNew" w:hAnsi="TH SarabunPSK" w:cs="TH SarabunPSK"/>
          <w:sz w:val="2"/>
          <w:szCs w:val="2"/>
        </w:rPr>
      </w:pPr>
    </w:p>
    <w:p w:rsidR="00E406EF" w:rsidRPr="00DA48B4" w:rsidRDefault="00E406EF" w:rsidP="00E406EF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CB3CF3" w:rsidRDefault="00B74DC3" w:rsidP="0073197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="00CB3CF3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19</w:t>
      </w:r>
      <w:r w:rsidR="00CB3CF3">
        <w:rPr>
          <w:rFonts w:ascii="TH SarabunPSK" w:hAnsi="TH SarabunPSK" w:cs="TH SarabunPSK"/>
          <w:b/>
          <w:bCs/>
        </w:rPr>
        <w:t xml:space="preserve"> </w:t>
      </w:r>
      <w:r w:rsidR="00CB3CF3">
        <w:rPr>
          <w:rFonts w:ascii="TH SarabunPSK" w:eastAsia="AngsanaNew" w:hAnsi="TH SarabunPSK" w:cs="TH SarabunPSK" w:hint="cs"/>
          <w:cs/>
        </w:rPr>
        <w:t>แสดง</w:t>
      </w:r>
      <w:r w:rsidR="00CB3CF3">
        <w:rPr>
          <w:rFonts w:ascii="TH SarabunPSK" w:eastAsia="AngsanaNew" w:hAnsi="TH SarabunPSK" w:cs="TH SarabunPSK"/>
          <w:cs/>
        </w:rPr>
        <w:t>หน้าจอ</w:t>
      </w:r>
      <w:r w:rsidR="00CB3CF3">
        <w:rPr>
          <w:rFonts w:ascii="TH SarabunPSK" w:eastAsia="AngsanaNew" w:hAnsi="TH SarabunPSK" w:cs="TH SarabunPSK" w:hint="cs"/>
          <w:cs/>
        </w:rPr>
        <w:t>เพิ่ม</w:t>
      </w:r>
      <w:r w:rsidR="00CB3CF3">
        <w:rPr>
          <w:rFonts w:ascii="TH SarabunPSK" w:eastAsia="AngsanaNew" w:hAnsi="TH SarabunPSK" w:cs="TH SarabunPSK"/>
          <w:cs/>
        </w:rPr>
        <w:t>สมาชิก</w:t>
      </w:r>
    </w:p>
    <w:p w:rsidR="00434FF5" w:rsidRDefault="00434FF5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DA48B4" w:rsidRPr="00DA48B4" w:rsidRDefault="00DA48B4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571D57" w:rsidRDefault="00077296" w:rsidP="00E42E95">
      <w:pPr>
        <w:pStyle w:val="ListParagraph"/>
        <w:numPr>
          <w:ilvl w:val="1"/>
          <w:numId w:val="18"/>
        </w:num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Cs w:val="32"/>
        </w:rPr>
      </w:pPr>
      <w:r>
        <w:rPr>
          <w:rFonts w:ascii="TH SarabunPSK" w:eastAsia="AngsanaNew" w:hAnsi="TH SarabunPSK" w:cs="TH SarabunPSK" w:hint="cs"/>
          <w:szCs w:val="32"/>
          <w:cs/>
        </w:rPr>
        <w:lastRenderedPageBreak/>
        <w:t>จัดการแพ็คเกจ</w:t>
      </w:r>
    </w:p>
    <w:p w:rsidR="0073197A" w:rsidRPr="00B74DC3" w:rsidRDefault="0073197A" w:rsidP="0073197A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620"/>
        <w:rPr>
          <w:rFonts w:ascii="TH SarabunPSK" w:eastAsia="AngsanaNew" w:hAnsi="TH SarabunPSK" w:cs="TH SarabunPSK"/>
          <w:sz w:val="12"/>
          <w:szCs w:val="12"/>
        </w:rPr>
      </w:pPr>
    </w:p>
    <w:p w:rsidR="00DA48B4" w:rsidRDefault="0073197A" w:rsidP="0073197A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620" w:hanging="1620"/>
        <w:jc w:val="center"/>
        <w:rPr>
          <w:rFonts w:ascii="TH SarabunPSK" w:eastAsia="AngsanaNew" w:hAnsi="TH SarabunPSK" w:cs="TH SarabunPSK"/>
          <w:szCs w:val="32"/>
        </w:rPr>
      </w:pPr>
      <w:r w:rsidRPr="0073197A">
        <w:rPr>
          <w:rFonts w:ascii="TH SarabunPSK" w:eastAsia="AngsanaNew" w:hAnsi="TH SarabunPSK" w:cs="TH SarabunPSK"/>
          <w:noProof/>
          <w:szCs w:val="32"/>
        </w:rPr>
        <w:drawing>
          <wp:inline distT="0" distB="0" distL="0" distR="0">
            <wp:extent cx="4648200" cy="1068466"/>
            <wp:effectExtent l="0" t="0" r="0" b="0"/>
            <wp:docPr id="41" name="Picture 41" descr="E:\Project finish\วิจัย\Luan Van\5 บท\img\Img บท 4\Manager Pack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Project finish\วิจัย\Luan Van\5 บท\img\Img บท 4\Manager Pack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82" cy="10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7A" w:rsidRPr="0073197A" w:rsidRDefault="0073197A" w:rsidP="0073197A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620" w:hanging="1620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E406EF" w:rsidRPr="0073197A" w:rsidRDefault="0073197A" w:rsidP="0073197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D822E1">
        <w:rPr>
          <w:rFonts w:ascii="TH SarabunPSK" w:hAnsi="TH SarabunPSK" w:cs="TH SarabunPSK"/>
          <w:b/>
          <w:bCs/>
        </w:rPr>
        <w:t xml:space="preserve"> </w:t>
      </w:r>
      <w:r w:rsidR="00E406EF" w:rsidRPr="0073197A">
        <w:rPr>
          <w:rFonts w:ascii="TH SarabunPSK" w:hAnsi="TH SarabunPSK" w:cs="TH SarabunPSK"/>
          <w:b/>
          <w:bCs/>
          <w:cs/>
        </w:rPr>
        <w:t>ภาพที่</w:t>
      </w:r>
      <w:r w:rsidR="00757A49" w:rsidRPr="0073197A">
        <w:rPr>
          <w:rFonts w:ascii="TH SarabunPSK" w:hAnsi="TH SarabunPSK" w:cs="TH SarabunPSK"/>
          <w:b/>
          <w:bCs/>
        </w:rPr>
        <w:t xml:space="preserve"> 20</w:t>
      </w:r>
      <w:r w:rsidR="00E406EF" w:rsidRPr="0073197A">
        <w:rPr>
          <w:rFonts w:ascii="TH SarabunPSK" w:hAnsi="TH SarabunPSK" w:cs="TH SarabunPSK"/>
          <w:b/>
          <w:bCs/>
        </w:rPr>
        <w:t xml:space="preserve"> </w:t>
      </w:r>
      <w:r w:rsidR="00E406EF" w:rsidRPr="0073197A">
        <w:rPr>
          <w:rFonts w:ascii="TH SarabunPSK" w:eastAsia="AngsanaNew" w:hAnsi="TH SarabunPSK" w:cs="TH SarabunPSK"/>
          <w:cs/>
        </w:rPr>
        <w:t>แสดง</w:t>
      </w:r>
      <w:r w:rsidR="00077296" w:rsidRPr="0073197A">
        <w:rPr>
          <w:rFonts w:ascii="TH SarabunPSK" w:eastAsia="AngsanaNew" w:hAnsi="TH SarabunPSK" w:cs="TH SarabunPSK" w:hint="cs"/>
          <w:cs/>
        </w:rPr>
        <w:t>การเข้าเมนูจัดการแพ็กเกจ</w:t>
      </w:r>
    </w:p>
    <w:p w:rsidR="00E406EF" w:rsidRPr="009556F4" w:rsidRDefault="00E406EF" w:rsidP="00E406EF">
      <w:pPr>
        <w:pStyle w:val="ListParagraph"/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260"/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6F2742" w:rsidRPr="00074815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074815">
        <w:rPr>
          <w:rFonts w:ascii="TH SarabunPSK" w:hAnsi="TH SarabunPSK" w:cs="TH SarabunPSK" w:hint="cs"/>
          <w:cs/>
        </w:rPr>
        <w:t xml:space="preserve">ผู้ดูแลระบบสามารถเพิ่มแพ็คเกจทัวร์ แก้ไขแพ็คเกจทัวร์ และ ลบแพ็คเกจทัวร์ได้ ซึ่งจะแสดงดังภาพ </w:t>
      </w:r>
      <w:r w:rsidR="00757A49">
        <w:rPr>
          <w:rFonts w:ascii="TH SarabunPSK" w:hAnsi="TH SarabunPSK" w:cs="TH SarabunPSK"/>
        </w:rPr>
        <w:t>21</w:t>
      </w:r>
    </w:p>
    <w:p w:rsidR="00F774C3" w:rsidRPr="00DA48B4" w:rsidRDefault="00F774C3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F2742" w:rsidRDefault="00074815" w:rsidP="0007481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1D7F98" wp14:editId="29B4DDAF">
                <wp:simplePos x="0" y="0"/>
                <wp:positionH relativeFrom="rightMargin">
                  <wp:posOffset>-2286801</wp:posOffset>
                </wp:positionH>
                <wp:positionV relativeFrom="paragraph">
                  <wp:posOffset>49199</wp:posOffset>
                </wp:positionV>
                <wp:extent cx="1319530" cy="336550"/>
                <wp:effectExtent l="38100" t="38100" r="280670" b="120650"/>
                <wp:wrapNone/>
                <wp:docPr id="18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336550"/>
                        </a:xfrm>
                        <a:prstGeom prst="wedgeRectCallout">
                          <a:avLst>
                            <a:gd name="adj1" fmla="val 65889"/>
                            <a:gd name="adj2" fmla="val -22616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074815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1.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คลิกเพิ่มแพ็คเกจ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7F98" id="_x0000_s1038" type="#_x0000_t61" style="position:absolute;left:0;text-align:left;margin-left:-180.05pt;margin-top:3.85pt;width:103.9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" adj="25032,5915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074815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1.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คลิกเพิ่มแพ็คเกจ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DA2" w:rsidRPr="00951DA2">
        <w:rPr>
          <w:rFonts w:ascii="TH SarabunPSK" w:hAnsi="TH SarabunPSK" w:cs="TH SarabunPSK"/>
          <w:noProof/>
        </w:rPr>
        <w:drawing>
          <wp:inline distT="0" distB="0" distL="0" distR="0">
            <wp:extent cx="4772025" cy="2337823"/>
            <wp:effectExtent l="0" t="0" r="0" b="5715"/>
            <wp:docPr id="44" name="Picture 44" descr="E:\Project finish\วิจัย\Luan Van\5 บท\img\Img บท 4\P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Project finish\วิจัย\Luan Van\5 บท\img\Img บท 4\Pac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3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3" w:rsidRPr="00DA48B4" w:rsidRDefault="00F774C3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9556F4" w:rsidRDefault="00951DA2" w:rsidP="00951DA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F774C3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21</w:t>
      </w:r>
      <w:r w:rsidR="00F774C3">
        <w:rPr>
          <w:rFonts w:ascii="TH SarabunPSK" w:hAnsi="TH SarabunPSK" w:cs="TH SarabunPSK"/>
          <w:b/>
          <w:bCs/>
        </w:rPr>
        <w:t xml:space="preserve"> </w:t>
      </w:r>
      <w:r w:rsidR="00F774C3">
        <w:rPr>
          <w:rFonts w:ascii="TH SarabunPSK" w:eastAsia="AngsanaNew" w:hAnsi="TH SarabunPSK" w:cs="TH SarabunPSK" w:hint="cs"/>
          <w:cs/>
        </w:rPr>
        <w:t>แสดง</w:t>
      </w:r>
      <w:r w:rsidR="00F774C3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074815">
        <w:rPr>
          <w:rFonts w:ascii="TH SarabunPSK" w:eastAsia="AngsanaNew" w:hAnsi="TH SarabunPSK" w:cs="TH SarabunPSK" w:hint="cs"/>
          <w:cs/>
        </w:rPr>
        <w:t>จัดการแพ็คเกจทัวร์</w:t>
      </w: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51619" w:rsidRDefault="00D51619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B74DC3" w:rsidRPr="00D51619" w:rsidRDefault="00B74DC3" w:rsidP="00DA48B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F774C3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 w:rsidR="00A168F2">
        <w:rPr>
          <w:rFonts w:ascii="TH SarabunPSK" w:hAnsi="TH SarabunPSK" w:cs="TH SarabunPSK" w:hint="cs"/>
          <w:cs/>
        </w:rPr>
        <w:t xml:space="preserve">ผู้ดูแลระบบทำการกรอกข้อมูลรายละเอียดให้ครบเสร็จแล้วกดปุ่มเพิ่มเพื่อเพิ่มแพ็คเกจใหม่ ซึ่งจะแสดงดังภาพ </w:t>
      </w:r>
      <w:r w:rsidR="00757A49">
        <w:rPr>
          <w:rFonts w:ascii="TH SarabunPSK" w:hAnsi="TH SarabunPSK" w:cs="TH SarabunPSK"/>
        </w:rPr>
        <w:t>22</w:t>
      </w:r>
    </w:p>
    <w:p w:rsidR="009556F4" w:rsidRPr="00E81BA4" w:rsidRDefault="009556F4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2"/>
          <w:szCs w:val="2"/>
        </w:rPr>
      </w:pPr>
    </w:p>
    <w:p w:rsidR="00F774C3" w:rsidRPr="004460C4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774C3" w:rsidRDefault="00951DA2" w:rsidP="00A168F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7DBA0F" wp14:editId="1A57A166">
                <wp:simplePos x="0" y="0"/>
                <wp:positionH relativeFrom="page">
                  <wp:posOffset>1184275</wp:posOffset>
                </wp:positionH>
                <wp:positionV relativeFrom="paragraph">
                  <wp:posOffset>4333240</wp:posOffset>
                </wp:positionV>
                <wp:extent cx="1407160" cy="336550"/>
                <wp:effectExtent l="38100" t="38100" r="116840" b="482600"/>
                <wp:wrapNone/>
                <wp:docPr id="34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336550"/>
                        </a:xfrm>
                        <a:prstGeom prst="wedgeRectCallout">
                          <a:avLst>
                            <a:gd name="adj1" fmla="val -1023"/>
                            <a:gd name="adj2" fmla="val 159304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A168F2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2.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คลิกเพิ่ม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DBA0F" id="_x0000_s1039" type="#_x0000_t61" style="position:absolute;left:0;text-align:left;margin-left:93.25pt;margin-top:341.2pt;width:110.8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" adj="10579,45210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A168F2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2.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คลิกเพิ่ม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296280" wp14:editId="21B4CAE1">
                <wp:simplePos x="0" y="0"/>
                <wp:positionH relativeFrom="page">
                  <wp:posOffset>5105400</wp:posOffset>
                </wp:positionH>
                <wp:positionV relativeFrom="paragraph">
                  <wp:posOffset>271145</wp:posOffset>
                </wp:positionV>
                <wp:extent cx="1407160" cy="336550"/>
                <wp:effectExtent l="38100" t="38100" r="116840" b="901700"/>
                <wp:wrapNone/>
                <wp:docPr id="33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336550"/>
                        </a:xfrm>
                        <a:prstGeom prst="wedgeRectCallout">
                          <a:avLst>
                            <a:gd name="adj1" fmla="val -28758"/>
                            <a:gd name="adj2" fmla="val 278270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DF5B03" w:rsidRDefault="00D023E5" w:rsidP="00A168F2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1.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กรอกข้อมูลให้ครบ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96280" id="_x0000_s1040" type="#_x0000_t61" style="position:absolute;left:0;text-align:left;margin-left:402pt;margin-top:21.35pt;width:110.8pt;height:26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" adj="4588,70906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DF5B03" w:rsidRDefault="00D023E5" w:rsidP="00A168F2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1.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กรอกข้อมูลให้ครบ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5C6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7CF50" wp14:editId="05390509">
                <wp:simplePos x="0" y="0"/>
                <wp:positionH relativeFrom="margin">
                  <wp:posOffset>1574800</wp:posOffset>
                </wp:positionH>
                <wp:positionV relativeFrom="paragraph">
                  <wp:posOffset>52071</wp:posOffset>
                </wp:positionV>
                <wp:extent cx="3053080" cy="4565650"/>
                <wp:effectExtent l="0" t="0" r="13970" b="25400"/>
                <wp:wrapNone/>
                <wp:docPr id="32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080" cy="45656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0D6A8" id="สี่เหลี่ยมผืนผ้า 25" o:spid="_x0000_s1026" style="position:absolute;margin-left:124pt;margin-top:4.1pt;width:240.4pt;height:35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" filled="f" strokecolor="red" strokeweight=".25pt">
                <w10:wrap anchorx="margin"/>
              </v:rect>
            </w:pict>
          </mc:Fallback>
        </mc:AlternateContent>
      </w:r>
      <w:r w:rsidRPr="00951DA2">
        <w:rPr>
          <w:rFonts w:ascii="TH SarabunPSK" w:hAnsi="TH SarabunPSK" w:cs="TH SarabunPSK"/>
          <w:noProof/>
        </w:rPr>
        <w:drawing>
          <wp:inline distT="0" distB="0" distL="0" distR="0">
            <wp:extent cx="4445639" cy="5191125"/>
            <wp:effectExtent l="0" t="0" r="0" b="0"/>
            <wp:docPr id="45" name="Picture 45" descr="E:\Project finish\วิจัย\Luan Van\5 บท\img\Img บท 4\AddPack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Project finish\วิจัย\Luan Van\5 บท\img\Img บท 4\AddPack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23" cy="51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3" w:rsidRPr="00D51619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774C3" w:rsidRDefault="00951DA2" w:rsidP="00951DA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 </w:t>
      </w:r>
      <w:r w:rsidR="00F774C3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22</w:t>
      </w:r>
      <w:r w:rsidR="00F774C3">
        <w:rPr>
          <w:rFonts w:ascii="TH SarabunPSK" w:hAnsi="TH SarabunPSK" w:cs="TH SarabunPSK"/>
          <w:b/>
          <w:bCs/>
        </w:rPr>
        <w:t xml:space="preserve"> </w:t>
      </w:r>
      <w:r w:rsidR="00F774C3">
        <w:rPr>
          <w:rFonts w:ascii="TH SarabunPSK" w:eastAsia="AngsanaNew" w:hAnsi="TH SarabunPSK" w:cs="TH SarabunPSK" w:hint="cs"/>
          <w:cs/>
        </w:rPr>
        <w:t>แสดง</w:t>
      </w:r>
      <w:r w:rsidR="00F774C3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A168F2">
        <w:rPr>
          <w:rFonts w:ascii="TH SarabunPSK" w:eastAsia="AngsanaNew" w:hAnsi="TH SarabunPSK" w:cs="TH SarabunPSK" w:hint="cs"/>
          <w:cs/>
        </w:rPr>
        <w:t>เพิ่มแพ็คเกจใหม่</w:t>
      </w:r>
    </w:p>
    <w:p w:rsidR="004460C4" w:rsidRPr="00E42E95" w:rsidRDefault="004460C4" w:rsidP="00CE102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774C3" w:rsidRPr="00E42E95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6C0899" w:rsidRDefault="00F774C3" w:rsidP="00E42E9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p w:rsidR="00E42E95" w:rsidRDefault="00E42E95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460C4" w:rsidRDefault="004460C4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951DA2" w:rsidRDefault="00951DA2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51619" w:rsidRDefault="00D5161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81BA4" w:rsidRDefault="00E81BA4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51619" w:rsidRPr="004460C4" w:rsidRDefault="00D5161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C0899" w:rsidRPr="00E42E95" w:rsidRDefault="009A64EA" w:rsidP="00E42E95">
      <w:pPr>
        <w:pStyle w:val="ListParagraph"/>
        <w:numPr>
          <w:ilvl w:val="0"/>
          <w:numId w:val="17"/>
        </w:num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 xml:space="preserve">เทคโนโลยีเพย์แพล </w:t>
      </w:r>
      <w:r>
        <w:rPr>
          <w:rFonts w:ascii="TH SarabunPSK" w:hAnsi="TH SarabunPSK" w:cs="TH SarabunPSK"/>
          <w:szCs w:val="32"/>
        </w:rPr>
        <w:t>(Technology PayPal)</w:t>
      </w:r>
      <w:r w:rsidR="006C0899" w:rsidRPr="00E42E95">
        <w:rPr>
          <w:rFonts w:ascii="TH SarabunPSK" w:hAnsi="TH SarabunPSK" w:cs="TH SarabunPSK"/>
          <w:szCs w:val="32"/>
        </w:rPr>
        <w:tab/>
      </w:r>
    </w:p>
    <w:p w:rsidR="00E42E95" w:rsidRDefault="00E42E95" w:rsidP="00CD1FD8">
      <w:pPr>
        <w:pStyle w:val="ListParagraph"/>
        <w:numPr>
          <w:ilvl w:val="1"/>
          <w:numId w:val="17"/>
        </w:num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 w:rsidRPr="00E42E95">
        <w:rPr>
          <w:rFonts w:ascii="TH SarabunPSK" w:hAnsi="TH SarabunPSK" w:cs="TH SarabunPSK"/>
          <w:szCs w:val="32"/>
          <w:cs/>
        </w:rPr>
        <w:t>การเข้าบัญชี</w:t>
      </w:r>
      <w:bookmarkStart w:id="0" w:name="_GoBack"/>
      <w:bookmarkEnd w:id="0"/>
    </w:p>
    <w:p w:rsidR="00CD1FD8" w:rsidRDefault="00CD1FD8" w:rsidP="00CD1FD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590"/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 w:hint="cs"/>
          <w:cs/>
        </w:rPr>
        <w:t>ทำการกรอกบัญชี อิเมล์และรหัสผ่าน</w:t>
      </w:r>
      <w:r w:rsidR="00593C69">
        <w:rPr>
          <w:rFonts w:ascii="TH SarabunPSK" w:hAnsi="TH SarabunPSK" w:cs="TH SarabunPSK"/>
        </w:rPr>
        <w:t xml:space="preserve"> </w:t>
      </w:r>
      <w:r w:rsidR="00593C69">
        <w:rPr>
          <w:rFonts w:ascii="TH SarabunPSK" w:hAnsi="TH SarabunPSK" w:cs="TH SarabunPSK" w:hint="cs"/>
          <w:cs/>
        </w:rPr>
        <w:t xml:space="preserve">ของ </w:t>
      </w:r>
      <w:r w:rsidR="00593C69">
        <w:rPr>
          <w:rFonts w:ascii="TH SarabunPSK" w:hAnsi="TH SarabunPSK" w:cs="TH SarabunPSK"/>
        </w:rPr>
        <w:t>PayPal</w:t>
      </w:r>
      <w:r>
        <w:rPr>
          <w:rFonts w:ascii="TH SarabunPSK" w:hAnsi="TH SarabunPSK" w:cs="TH SarabunPSK" w:hint="cs"/>
          <w:cs/>
        </w:rPr>
        <w:t xml:space="preserve"> เสร็จแล้วกดปุ่ม </w:t>
      </w:r>
      <w:r>
        <w:rPr>
          <w:rFonts w:ascii="TH SarabunPSK" w:hAnsi="TH SarabunPSK" w:cs="TH SarabunPSK"/>
        </w:rPr>
        <w:t xml:space="preserve">login </w:t>
      </w:r>
      <w:r>
        <w:rPr>
          <w:rFonts w:ascii="TH SarabunPSK" w:hAnsi="TH SarabunPSK" w:cs="TH SarabunPSK" w:hint="cs"/>
          <w:cs/>
        </w:rPr>
        <w:t>เพื่อเข้าตัดเงินผ่าน</w:t>
      </w:r>
      <w:r>
        <w:rPr>
          <w:rFonts w:ascii="TH SarabunPSK" w:eastAsia="AngsanaNew" w:hAnsi="TH SarabunPSK" w:cs="TH SarabunPSK" w:hint="cs"/>
          <w:cs/>
        </w:rPr>
        <w:t xml:space="preserve">เทคโนโลยี </w:t>
      </w:r>
      <w:r>
        <w:rPr>
          <w:rFonts w:ascii="TH SarabunPSK" w:eastAsia="AngsanaNew" w:hAnsi="TH SarabunPSK" w:cs="TH SarabunPSK"/>
        </w:rPr>
        <w:t>PayPal</w:t>
      </w:r>
      <w:r>
        <w:rPr>
          <w:rFonts w:ascii="TH SarabunPSK" w:eastAsia="AngsanaNew" w:hAnsi="TH SarabunPSK" w:cs="TH SarabunPSK" w:hint="cs"/>
          <w:cs/>
        </w:rPr>
        <w:t xml:space="preserve"> ซึ่งจะแสดงดังภาพที่ </w:t>
      </w:r>
      <w:r w:rsidR="00757A49">
        <w:rPr>
          <w:rFonts w:ascii="TH SarabunPSK" w:eastAsia="AngsanaNew" w:hAnsi="TH SarabunPSK" w:cs="TH SarabunPSK"/>
        </w:rPr>
        <w:t>23</w:t>
      </w:r>
    </w:p>
    <w:p w:rsidR="009556F4" w:rsidRPr="00D51619" w:rsidRDefault="009556F4" w:rsidP="00CD1FD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ind w:left="1590"/>
        <w:rPr>
          <w:rFonts w:ascii="TH SarabunPSK" w:hAnsi="TH SarabunPSK" w:cs="TH SarabunPSK"/>
          <w:sz w:val="12"/>
          <w:szCs w:val="12"/>
        </w:rPr>
      </w:pPr>
    </w:p>
    <w:p w:rsidR="004460C4" w:rsidRPr="004460C4" w:rsidRDefault="004460C4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67E26" w:rsidRDefault="00951DA2" w:rsidP="00951DA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noProof/>
        </w:rPr>
      </w:pPr>
      <w:r w:rsidRPr="00A85C6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31FAE2" wp14:editId="117289F2">
                <wp:simplePos x="0" y="0"/>
                <wp:positionH relativeFrom="margin">
                  <wp:posOffset>346075</wp:posOffset>
                </wp:positionH>
                <wp:positionV relativeFrom="paragraph">
                  <wp:posOffset>529590</wp:posOffset>
                </wp:positionV>
                <wp:extent cx="1666875" cy="851535"/>
                <wp:effectExtent l="0" t="0" r="28575" b="24765"/>
                <wp:wrapNone/>
                <wp:docPr id="37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515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8D4B" id="สี่เหลี่ยมผืนผ้า 25" o:spid="_x0000_s1026" style="position:absolute;margin-left:27.25pt;margin-top:41.7pt;width:131.25pt;height:67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" filled="f" strokecolor="red" strokeweight=".25pt">
                <w10:wrap anchorx="margin"/>
              </v:rect>
            </w:pict>
          </mc:Fallback>
        </mc:AlternateContent>
      </w:r>
      <w:r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A3DCE5" wp14:editId="585E360D">
                <wp:simplePos x="0" y="0"/>
                <wp:positionH relativeFrom="column">
                  <wp:posOffset>1614170</wp:posOffset>
                </wp:positionH>
                <wp:positionV relativeFrom="paragraph">
                  <wp:posOffset>1466850</wp:posOffset>
                </wp:positionV>
                <wp:extent cx="1152525" cy="336550"/>
                <wp:effectExtent l="800100" t="57150" r="123825" b="120650"/>
                <wp:wrapNone/>
                <wp:docPr id="39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36550"/>
                        </a:xfrm>
                        <a:prstGeom prst="wedgeRectCallout">
                          <a:avLst>
                            <a:gd name="adj1" fmla="val -115901"/>
                            <a:gd name="adj2" fmla="val -55691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CF6C40" w:rsidRDefault="00D023E5" w:rsidP="00CF6C40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2.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DCE5" id="_x0000_s1041" type="#_x0000_t61" style="position:absolute;left:0;text-align:left;margin-left:127.1pt;margin-top:115.5pt;width:90.75pt;height:2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" adj="-14235,-1229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CF6C40" w:rsidRDefault="00D023E5" w:rsidP="00CF6C40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</w:rPr>
                        <w:t>2.</w:t>
                      </w: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/>
                        </w:rPr>
                        <w:t>Login</w:t>
                      </w:r>
                    </w:p>
                  </w:txbxContent>
                </v:textbox>
              </v:shape>
            </w:pict>
          </mc:Fallback>
        </mc:AlternateContent>
      </w:r>
      <w:r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4C6A1D" wp14:editId="5B8FA8C2">
                <wp:simplePos x="0" y="0"/>
                <wp:positionH relativeFrom="page">
                  <wp:posOffset>3838575</wp:posOffset>
                </wp:positionH>
                <wp:positionV relativeFrom="paragraph">
                  <wp:posOffset>215265</wp:posOffset>
                </wp:positionV>
                <wp:extent cx="1542415" cy="476885"/>
                <wp:effectExtent l="381000" t="38100" r="114935" b="399415"/>
                <wp:wrapNone/>
                <wp:docPr id="38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476885"/>
                        </a:xfrm>
                        <a:prstGeom prst="wedgeRectCallout">
                          <a:avLst>
                            <a:gd name="adj1" fmla="val -72701"/>
                            <a:gd name="adj2" fmla="val 111833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CF6C40" w:rsidRDefault="00D023E5" w:rsidP="00CF6C4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H Sarabun New" w:hAnsi="TH Sarabun New" w:cs="TH Sarabun New"/>
                                <w:szCs w:val="32"/>
                              </w:rPr>
                            </w:pPr>
                            <w:r w:rsidRPr="00CF6C40">
                              <w:rPr>
                                <w:rFonts w:ascii="TH Sarabun New" w:hAnsi="TH Sarabun New" w:cs="TH Sarabun New" w:hint="cs"/>
                                <w:szCs w:val="32"/>
                                <w:cs/>
                              </w:rPr>
                              <w:t>กรอกข้อมูลบัญชี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6A1D" id="_x0000_s1042" type="#_x0000_t61" style="position:absolute;left:0;text-align:left;margin-left:302.25pt;margin-top:16.95pt;width:121.45pt;height:37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" adj="-4903,34956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CF6C40" w:rsidRDefault="00D023E5" w:rsidP="00CF6C4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H Sarabun New" w:hAnsi="TH Sarabun New" w:cs="TH Sarabun New"/>
                          <w:szCs w:val="32"/>
                        </w:rPr>
                      </w:pPr>
                      <w:r w:rsidRPr="00CF6C40">
                        <w:rPr>
                          <w:rFonts w:ascii="TH Sarabun New" w:hAnsi="TH Sarabun New" w:cs="TH Sarabun New" w:hint="cs"/>
                          <w:szCs w:val="32"/>
                          <w:cs/>
                        </w:rPr>
                        <w:t>กรอกข้อมูลบัญชี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51DA2">
        <w:rPr>
          <w:rFonts w:ascii="TH SarabunPSK" w:hAnsi="TH SarabunPSK" w:cs="TH SarabunPSK"/>
          <w:noProof/>
        </w:rPr>
        <w:drawing>
          <wp:inline distT="0" distB="0" distL="0" distR="0">
            <wp:extent cx="4709205" cy="2668270"/>
            <wp:effectExtent l="0" t="0" r="0" b="0"/>
            <wp:docPr id="46" name="Picture 46" descr="E:\Project finish\วิจัย\Luan Van\5 บท\img\Img บท 4\Pay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Project finish\วิจัย\Luan Van\5 บท\img\Img บท 4\Paymen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08" cy="267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40" w:rsidRPr="00D51619" w:rsidRDefault="00CF6C40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67E26" w:rsidRDefault="00951DA2" w:rsidP="00951DA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367E26" w:rsidRPr="008B1B1B">
        <w:rPr>
          <w:rFonts w:ascii="TH SarabunPSK" w:hAnsi="TH SarabunPSK" w:cs="TH SarabunPSK"/>
          <w:b/>
          <w:bCs/>
          <w:cs/>
        </w:rPr>
        <w:t>ภาพที่</w:t>
      </w:r>
      <w:r w:rsidR="00757A49">
        <w:rPr>
          <w:rFonts w:ascii="TH SarabunPSK" w:hAnsi="TH SarabunPSK" w:cs="TH SarabunPSK"/>
          <w:b/>
          <w:bCs/>
        </w:rPr>
        <w:t xml:space="preserve"> 23</w:t>
      </w:r>
      <w:r w:rsidR="00367E26">
        <w:rPr>
          <w:rFonts w:ascii="TH SarabunPSK" w:hAnsi="TH SarabunPSK" w:cs="TH SarabunPSK"/>
          <w:b/>
          <w:bCs/>
        </w:rPr>
        <w:t xml:space="preserve"> </w:t>
      </w:r>
      <w:r w:rsidR="00367E26">
        <w:rPr>
          <w:rFonts w:ascii="TH SarabunPSK" w:eastAsia="AngsanaNew" w:hAnsi="TH SarabunPSK" w:cs="TH SarabunPSK" w:hint="cs"/>
          <w:cs/>
        </w:rPr>
        <w:t>แสดง</w:t>
      </w:r>
      <w:r w:rsidR="00367E26">
        <w:rPr>
          <w:rFonts w:ascii="TH SarabunPSK" w:eastAsia="AngsanaNew" w:hAnsi="TH SarabunPSK" w:cs="TH SarabunPSK"/>
          <w:cs/>
        </w:rPr>
        <w:t>หน้</w:t>
      </w:r>
      <w:r w:rsidR="00CF6C40">
        <w:rPr>
          <w:rFonts w:ascii="TH SarabunPSK" w:eastAsia="AngsanaNew" w:hAnsi="TH SarabunPSK" w:cs="TH SarabunPSK" w:hint="cs"/>
          <w:cs/>
        </w:rPr>
        <w:t>าจอการเข้า</w:t>
      </w:r>
      <w:r w:rsidR="00FC258E">
        <w:rPr>
          <w:rFonts w:ascii="TH SarabunPSK" w:eastAsia="AngsanaNew" w:hAnsi="TH SarabunPSK" w:cs="TH SarabunPSK" w:hint="cs"/>
          <w:cs/>
        </w:rPr>
        <w:t>บัญชี</w:t>
      </w:r>
      <w:r w:rsidR="00250882" w:rsidRPr="00250882">
        <w:rPr>
          <w:rFonts w:ascii="TH SarabunPSK" w:hAnsi="TH SarabunPSK" w:cs="TH SarabunPSK" w:hint="cs"/>
          <w:cs/>
        </w:rPr>
        <w:t>เพย์แพล</w:t>
      </w:r>
      <w:r w:rsidR="00250882">
        <w:rPr>
          <w:rFonts w:ascii="TH SarabunPSK" w:hAnsi="TH SarabunPSK" w:cs="TH SarabunPSK" w:hint="cs"/>
          <w:cs/>
        </w:rPr>
        <w:t xml:space="preserve"> </w:t>
      </w:r>
    </w:p>
    <w:p w:rsidR="00CF6C40" w:rsidRPr="00D51619" w:rsidRDefault="00CF6C40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CF6C40" w:rsidRDefault="00CF6C40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571D57">
        <w:rPr>
          <w:rFonts w:ascii="TH SarabunPSK" w:eastAsia="AngsanaNew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5FADF9" wp14:editId="04A1F058">
                <wp:simplePos x="0" y="0"/>
                <wp:positionH relativeFrom="column">
                  <wp:posOffset>1489075</wp:posOffset>
                </wp:positionH>
                <wp:positionV relativeFrom="paragraph">
                  <wp:posOffset>1976755</wp:posOffset>
                </wp:positionV>
                <wp:extent cx="1152525" cy="336550"/>
                <wp:effectExtent l="933450" t="38100" r="123825" b="120650"/>
                <wp:wrapNone/>
                <wp:docPr id="40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36550"/>
                        </a:xfrm>
                        <a:prstGeom prst="wedgeRectCallout">
                          <a:avLst>
                            <a:gd name="adj1" fmla="val -127773"/>
                            <a:gd name="adj2" fmla="val 42554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3E5" w:rsidRPr="00CF6C40" w:rsidRDefault="00D023E5" w:rsidP="00CF6C40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 New" w:hAnsi="TH Sarabun New" w:cs="TH Sarabun New"/>
                              </w:rPr>
                              <w:t xml:space="preserve"> Pay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ADF9" id="_x0000_s1043" type="#_x0000_t61" style="position:absolute;left:0;text-align:left;margin-left:117.25pt;margin-top:155.65pt;width:90.75pt;height:2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" adj="-16799,19992" fillcolor="white [3212]" strokecolor="red" strokeweight=".25pt">
                <v:shadow on="t" color="black" opacity="26214f" origin="-.5,-.5" offset=".74836mm,.74836mm"/>
                <v:textbox>
                  <w:txbxContent>
                    <w:p w:rsidR="00D023E5" w:rsidRPr="00CF6C40" w:rsidRDefault="00D023E5" w:rsidP="00CF6C40">
                      <w:pPr>
                        <w:rPr>
                          <w:rFonts w:ascii="TH Sarabun New" w:hAnsi="TH Sarabun New" w:cs="TH Sarabun New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cs/>
                        </w:rPr>
                        <w:t>คลิก</w:t>
                      </w:r>
                      <w:r>
                        <w:rPr>
                          <w:rFonts w:ascii="TH Sarabun New" w:hAnsi="TH Sarabun New" w:cs="TH Sarabun New"/>
                        </w:rPr>
                        <w:t xml:space="preserve"> Pay</w:t>
                      </w:r>
                    </w:p>
                  </w:txbxContent>
                </v:textbox>
              </v:shape>
            </w:pict>
          </mc:Fallback>
        </mc:AlternateContent>
      </w:r>
      <w:r w:rsidR="00F16E29">
        <w:rPr>
          <w:rFonts w:ascii="TH SarabunPSK" w:eastAsia="AngsanaNew" w:hAnsi="TH SarabunPSK" w:cs="TH SarabunPSK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206.25pt">
            <v:imagedata r:id="rId30" o:title="confirm"/>
          </v:shape>
        </w:pict>
      </w:r>
    </w:p>
    <w:p w:rsidR="00CF6C40" w:rsidRPr="00E81BA4" w:rsidRDefault="00CF6C40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8"/>
          <w:szCs w:val="8"/>
        </w:rPr>
      </w:pPr>
    </w:p>
    <w:p w:rsidR="00CF6C40" w:rsidRPr="00CF6C40" w:rsidRDefault="00951DA2" w:rsidP="00951DA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CF6C40" w:rsidRPr="008B1B1B">
        <w:rPr>
          <w:rFonts w:ascii="TH SarabunPSK" w:hAnsi="TH SarabunPSK" w:cs="TH SarabunPSK"/>
          <w:b/>
          <w:bCs/>
          <w:cs/>
        </w:rPr>
        <w:t>ภาพที่</w:t>
      </w:r>
      <w:r w:rsidR="00F555C2">
        <w:rPr>
          <w:rFonts w:ascii="TH SarabunPSK" w:hAnsi="TH SarabunPSK" w:cs="TH SarabunPSK"/>
          <w:b/>
          <w:bCs/>
        </w:rPr>
        <w:t xml:space="preserve"> 24</w:t>
      </w:r>
      <w:r w:rsidR="00CF6C40">
        <w:rPr>
          <w:rFonts w:ascii="TH SarabunPSK" w:hAnsi="TH SarabunPSK" w:cs="TH SarabunPSK"/>
          <w:b/>
          <w:bCs/>
        </w:rPr>
        <w:t xml:space="preserve"> </w:t>
      </w:r>
      <w:r w:rsidR="00CF6C40">
        <w:rPr>
          <w:rFonts w:ascii="TH SarabunPSK" w:eastAsia="AngsanaNew" w:hAnsi="TH SarabunPSK" w:cs="TH SarabunPSK" w:hint="cs"/>
          <w:cs/>
        </w:rPr>
        <w:t>แสดง</w:t>
      </w:r>
      <w:r w:rsidR="00CF6C40">
        <w:rPr>
          <w:rFonts w:ascii="TH SarabunPSK" w:eastAsia="AngsanaNew" w:hAnsi="TH SarabunPSK" w:cs="TH SarabunPSK"/>
          <w:cs/>
        </w:rPr>
        <w:t>หน้</w:t>
      </w:r>
      <w:r w:rsidR="00CF6C40">
        <w:rPr>
          <w:rFonts w:ascii="TH SarabunPSK" w:eastAsia="AngsanaNew" w:hAnsi="TH SarabunPSK" w:cs="TH SarabunPSK" w:hint="cs"/>
          <w:cs/>
        </w:rPr>
        <w:t>า</w:t>
      </w:r>
      <w:r w:rsidR="00250882">
        <w:rPr>
          <w:rFonts w:ascii="TH SarabunPSK" w:eastAsia="AngsanaNew" w:hAnsi="TH SarabunPSK" w:cs="TH SarabunPSK" w:hint="cs"/>
          <w:cs/>
        </w:rPr>
        <w:t>จอยืนยันการตัดเงินผ่านเทคโนโลยี</w:t>
      </w:r>
      <w:r w:rsidR="00250882" w:rsidRPr="00250882">
        <w:rPr>
          <w:rFonts w:ascii="TH SarabunPSK" w:hAnsi="TH SarabunPSK" w:cs="TH SarabunPSK" w:hint="cs"/>
          <w:cs/>
        </w:rPr>
        <w:t>เพย์แพล</w:t>
      </w:r>
    </w:p>
    <w:p w:rsidR="00CF6C40" w:rsidRDefault="00CF6C40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</w:p>
    <w:p w:rsidR="00D35309" w:rsidRPr="00B5375E" w:rsidRDefault="002D761C" w:rsidP="00805FD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016F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ผลการวิเคราะห์คุณภาพ</w:t>
      </w:r>
      <w:r w:rsidR="00864713" w:rsidRPr="00D016FC"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 w:rsidR="00805FD6">
        <w:rPr>
          <w:rFonts w:ascii="TH SarabunPSK" w:hAnsi="TH SarabunPSK" w:cs="TH SarabunPSK"/>
          <w:b/>
          <w:bCs/>
          <w:sz w:val="36"/>
          <w:szCs w:val="36"/>
          <w:cs/>
        </w:rPr>
        <w:t>ระบบ</w:t>
      </w:r>
      <w:r w:rsidR="00B5375E">
        <w:rPr>
          <w:rFonts w:ascii="TH SarabunPSK" w:hAnsi="TH SarabunPSK" w:cs="TH SarabunPSK" w:hint="cs"/>
          <w:b/>
          <w:bCs/>
          <w:sz w:val="36"/>
          <w:szCs w:val="36"/>
          <w:cs/>
        </w:rPr>
        <w:t>จองแพ็คเกจทัว</w:t>
      </w:r>
      <w:r w:rsidR="00250882">
        <w:rPr>
          <w:rFonts w:ascii="TH SarabunPSK" w:hAnsi="TH SarabunPSK" w:cs="TH SarabunPSK" w:hint="cs"/>
          <w:b/>
          <w:bCs/>
          <w:sz w:val="36"/>
          <w:szCs w:val="36"/>
          <w:cs/>
        </w:rPr>
        <w:t>ร์ประเทศเวียดนามโดยใช้เทคโนโลยี</w:t>
      </w:r>
      <w:r w:rsidR="00250882" w:rsidRPr="00250882">
        <w:rPr>
          <w:rFonts w:ascii="TH SarabunPSK" w:hAnsi="TH SarabunPSK" w:cs="TH SarabunPSK" w:hint="cs"/>
          <w:b/>
          <w:bCs/>
          <w:sz w:val="36"/>
          <w:szCs w:val="36"/>
          <w:cs/>
        </w:rPr>
        <w:t>เพย์แพล</w:t>
      </w:r>
    </w:p>
    <w:p w:rsidR="00A90BB6" w:rsidRPr="00D016FC" w:rsidRDefault="00A90BB6" w:rsidP="00A90BB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444992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</w:rPr>
        <w:tab/>
      </w:r>
      <w:r w:rsidR="00575AE7" w:rsidRPr="00D016FC">
        <w:rPr>
          <w:rFonts w:ascii="TH SarabunPSK" w:hAnsi="TH SarabunPSK" w:cs="TH SarabunPSK"/>
          <w:cs/>
        </w:rPr>
        <w:t>ผลการประเมินคุณภาพของระบบในแต่ละด้านซึ่งแสดงค่าคะแนนเฉลี่ย</w:t>
      </w:r>
      <w:r w:rsidR="00575AE7" w:rsidRPr="00D016FC">
        <w:rPr>
          <w:rFonts w:ascii="TH SarabunPSK" w:hAnsi="TH SarabunPSK" w:cs="TH SarabunPSK"/>
        </w:rPr>
        <w:t xml:space="preserve"> 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TH SarabunPSK" w:cs="TH SarabunPSK"/>
              </w:rPr>
              <m:t>x</m:t>
            </m:r>
          </m:e>
        </m:acc>
      </m:oMath>
      <w:r w:rsidR="00575AE7" w:rsidRPr="00D016FC">
        <w:rPr>
          <w:rFonts w:ascii="TH SarabunPSK" w:hAnsi="TH SarabunPSK" w:cs="TH SarabunPSK"/>
        </w:rPr>
        <w:t xml:space="preserve">) </w:t>
      </w:r>
      <w:r w:rsidR="00575AE7" w:rsidRPr="00D016FC">
        <w:rPr>
          <w:rFonts w:ascii="TH SarabunPSK" w:hAnsi="TH SarabunPSK" w:cs="TH SarabunPSK"/>
          <w:cs/>
        </w:rPr>
        <w:t xml:space="preserve">และ ส่วนเบี่ยงเบนมาตรฐาน </w:t>
      </w:r>
      <w:r w:rsidR="00575AE7" w:rsidRPr="00D016FC">
        <w:rPr>
          <w:rFonts w:ascii="TH SarabunPSK" w:hAnsi="TH SarabunPSK" w:cs="TH SarabunPSK"/>
        </w:rPr>
        <w:t>(</w:t>
      </w:r>
      <m:oMath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S.D.</m:t>
        </m:r>
      </m:oMath>
      <w:r w:rsidR="00575AE7" w:rsidRPr="00D016FC">
        <w:rPr>
          <w:rFonts w:ascii="TH SarabunPSK" w:hAnsi="TH SarabunPSK" w:cs="TH SarabunPSK"/>
        </w:rPr>
        <w:t xml:space="preserve">) </w:t>
      </w:r>
      <w:r w:rsidR="00E824C8" w:rsidRPr="00D016FC">
        <w:rPr>
          <w:rFonts w:ascii="TH SarabunPSK" w:hAnsi="TH SarabunPSK" w:cs="TH SarabunPSK"/>
          <w:cs/>
        </w:rPr>
        <w:t xml:space="preserve">จำนวน </w:t>
      </w:r>
      <w:r w:rsidR="00E824C8" w:rsidRPr="00D016FC">
        <w:rPr>
          <w:rFonts w:ascii="TH SarabunPSK" w:hAnsi="TH SarabunPSK" w:cs="TH SarabunPSK"/>
        </w:rPr>
        <w:t>3</w:t>
      </w:r>
      <w:r w:rsidR="00E824C8" w:rsidRPr="00D016FC">
        <w:rPr>
          <w:rFonts w:ascii="TH SarabunPSK" w:hAnsi="TH SarabunPSK" w:cs="TH SarabunPSK"/>
          <w:cs/>
        </w:rPr>
        <w:t xml:space="preserve"> คน ซึ่งได้ผลประเมินดังต่อไปนี้</w:t>
      </w:r>
    </w:p>
    <w:p w:rsidR="006B7F53" w:rsidRDefault="000D1CA8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821F55">
        <w:rPr>
          <w:rFonts w:ascii="TH SarabunPSK" w:hAnsi="TH SarabunPSK" w:cs="TH SarabunPSK"/>
          <w:b/>
          <w:bCs/>
        </w:rPr>
        <w:t>5</w:t>
      </w:r>
      <w:r w:rsidRPr="00D016FC">
        <w:rPr>
          <w:rFonts w:ascii="TH SarabunPSK" w:hAnsi="TH SarabunPSK" w:cs="TH SarabunPSK"/>
        </w:rPr>
        <w:t xml:space="preserve"> </w:t>
      </w:r>
      <w:r w:rsidR="009704ED" w:rsidRPr="00D016FC">
        <w:rPr>
          <w:rFonts w:ascii="TH SarabunPSK" w:hAnsi="TH SarabunPSK" w:cs="TH SarabunPSK"/>
          <w:cs/>
        </w:rPr>
        <w:t xml:space="preserve"> </w:t>
      </w:r>
      <w:r w:rsidRPr="00D016FC">
        <w:rPr>
          <w:rFonts w:ascii="TH SarabunPSK" w:hAnsi="TH SarabunPSK" w:cs="TH SarabunPSK"/>
          <w:cs/>
        </w:rPr>
        <w:t>ผลการประเมิ</w:t>
      </w:r>
      <w:r w:rsidR="0025591E">
        <w:rPr>
          <w:rFonts w:ascii="TH SarabunPSK" w:hAnsi="TH SarabunPSK" w:cs="TH SarabunPSK"/>
          <w:cs/>
        </w:rPr>
        <w:t>นคุณภาพจากผู้เชี่ยวชาญ</w:t>
      </w:r>
    </w:p>
    <w:p w:rsidR="00821F55" w:rsidRPr="00821F55" w:rsidRDefault="00821F55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80DA3" w:rsidRPr="00D016FC" w:rsidRDefault="00B80DA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4901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5"/>
        <w:gridCol w:w="826"/>
        <w:gridCol w:w="829"/>
        <w:gridCol w:w="1673"/>
      </w:tblGrid>
      <w:tr w:rsidR="002429C7" w:rsidRPr="00D016FC" w:rsidTr="006B7F53">
        <w:trPr>
          <w:trHeight w:val="258"/>
          <w:jc w:val="center"/>
        </w:trPr>
        <w:tc>
          <w:tcPr>
            <w:tcW w:w="2820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2180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2429C7" w:rsidRPr="00D016FC" w:rsidTr="006B7F53">
        <w:trPr>
          <w:trHeight w:val="450"/>
          <w:jc w:val="center"/>
        </w:trPr>
        <w:tc>
          <w:tcPr>
            <w:tcW w:w="2820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C7" w:rsidRPr="00EA65C0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s/>
              </w:rPr>
            </w:pPr>
            <w:r w:rsidRPr="00EA65C0">
              <w:rPr>
                <w:rFonts w:ascii="TH SarabunPSK" w:hAnsi="TH SarabunPSK" w:cs="TH SarabunPSK"/>
                <w:b/>
                <w:bCs/>
                <w:i/>
                <w:iCs/>
              </w:rPr>
              <w:fldChar w:fldCharType="begin"/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instrText xml:space="preserve"> </w:instrText>
            </w:r>
            <w:r w:rsidRPr="00EA65C0">
              <w:rPr>
                <w:rFonts w:ascii="Arial" w:hAnsi="Arial" w:cs="Arial"/>
                <w:color w:val="000000"/>
                <w:shd w:val="clear" w:color="auto" w:fill="FFFFFF"/>
              </w:rPr>
              <w:instrText>EQ \O</w:instrText>
            </w:r>
            <w:r w:rsidRPr="00EA65C0">
              <w:rPr>
                <w:rFonts w:ascii="Arial" w:hAnsi="Arial" w:cs="Angsana New"/>
                <w:color w:val="000000"/>
                <w:shd w:val="clear" w:color="auto" w:fill="FFFFFF"/>
                <w:cs/>
              </w:rPr>
              <w:instrText>(</w:instrText>
            </w:r>
            <w:r w:rsidRPr="00EA65C0">
              <w:rPr>
                <w:rFonts w:ascii="Arial" w:hAnsi="Arial" w:cs="Arial"/>
                <w:color w:val="000000"/>
                <w:shd w:val="clear" w:color="auto" w:fill="FFFFFF"/>
              </w:rPr>
              <w:instrText>x,ˉ</w:instrText>
            </w:r>
            <w:r w:rsidRPr="00EA65C0">
              <w:rPr>
                <w:rFonts w:ascii="Arial" w:hAnsi="Arial" w:cs="Angsana New"/>
                <w:color w:val="000000"/>
                <w:shd w:val="clear" w:color="auto" w:fill="FFFFFF"/>
                <w:cs/>
              </w:rPr>
              <w:instrText>)</w:instrText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instrText xml:space="preserve"> </w:instrText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</w:rPr>
              <w:fldChar w:fldCharType="end"/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C7" w:rsidRPr="00EA65C0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i/>
              </w:rPr>
            </w:pPr>
            <w:r w:rsidRPr="00EA65C0">
              <w:rPr>
                <w:rFonts w:ascii="TH SarabunPSK" w:hAnsi="TH SarabunPSK" w:cs="TH SarabunPSK"/>
                <w:b/>
                <w:i/>
              </w:rPr>
              <w:t>S</w:t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t>.</w:t>
            </w:r>
            <w:r w:rsidRPr="00EA65C0">
              <w:rPr>
                <w:rFonts w:ascii="TH SarabunPSK" w:hAnsi="TH SarabunPSK" w:cs="TH SarabunPSK"/>
                <w:b/>
                <w:i/>
              </w:rPr>
              <w:t>D</w:t>
            </w:r>
            <w:r w:rsidRPr="00EA65C0"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t>.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  <w:r>
              <w:rPr>
                <w:rFonts w:ascii="TH SarabunPSK" w:hAnsi="TH SarabunPSK" w:cs="TH SarabunPSK"/>
                <w:b/>
                <w:bCs/>
                <w:cs/>
              </w:rPr>
              <w:t>แปรค่า</w:t>
            </w:r>
          </w:p>
        </w:tc>
      </w:tr>
      <w:tr w:rsidR="002429C7" w:rsidRPr="00D016FC" w:rsidTr="006B7F53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9C7" w:rsidRPr="00805FD6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การประเมินความ</w:t>
            </w:r>
            <w:r w:rsidRPr="00805FD6">
              <w:rPr>
                <w:rFonts w:ascii="TH SarabunPSK" w:hAnsi="TH SarabunPSK" w:cs="TH SarabunPSK"/>
                <w:b/>
                <w:bCs/>
                <w:cs/>
              </w:rPr>
              <w:t>พอใจระบบของผู้ใช้งาน (</w:t>
            </w:r>
            <w:r w:rsidRPr="00805FD6">
              <w:rPr>
                <w:rFonts w:ascii="TH SarabunPSK" w:hAnsi="TH SarabunPSK" w:cs="TH SarabunPSK"/>
                <w:b/>
                <w:bCs/>
              </w:rPr>
              <w:t>Functional Test</w:t>
            </w:r>
            <w:r w:rsidRPr="00805FD6">
              <w:rPr>
                <w:rFonts w:ascii="TH SarabunPSK" w:hAnsi="TH SarabunPSK" w:cs="TH SarabunPSK"/>
                <w:b/>
                <w:bCs/>
                <w:cs/>
              </w:rPr>
              <w:t xml:space="preserve">)  </w:t>
            </w:r>
          </w:p>
        </w:tc>
      </w:tr>
      <w:tr w:rsidR="002429C7" w:rsidRPr="00D016FC" w:rsidTr="006B7F53">
        <w:trPr>
          <w:trHeight w:val="560"/>
          <w:jc w:val="center"/>
        </w:trPr>
        <w:tc>
          <w:tcPr>
            <w:tcW w:w="2820" w:type="pct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1. </w:t>
            </w:r>
            <w:r w:rsidRPr="00E51802">
              <w:rPr>
                <w:rFonts w:ascii="TH SarabunPSK" w:hAnsi="TH SarabunPSK" w:cs="TH SarabunPSK"/>
                <w:cs/>
              </w:rPr>
              <w:t xml:space="preserve"> </w:t>
            </w:r>
            <w:r w:rsidRPr="002664BA">
              <w:rPr>
                <w:rFonts w:ascii="TH SarabunPSK" w:hAnsi="TH SarabunPSK" w:cs="TH SarabunPSK"/>
                <w:cs/>
              </w:rPr>
              <w:t>ความเหมาะสมการสมัครสมาชิกและสมัครขอ</w:t>
            </w:r>
            <w:r w:rsidR="0025591E">
              <w:rPr>
                <w:rFonts w:ascii="TH SarabunPSK" w:hAnsi="TH SarabunPSK" w:cs="TH SarabunPSK"/>
              </w:rPr>
              <w:t xml:space="preserve">  </w:t>
            </w:r>
          </w:p>
          <w:p w:rsidR="002429C7" w:rsidRPr="00E51802" w:rsidRDefault="0025591E" w:rsidP="008F22D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="002429C7" w:rsidRPr="002664BA">
              <w:rPr>
                <w:rFonts w:ascii="TH SarabunPSK" w:hAnsi="TH SarabunPSK" w:cs="TH SarabunPSK"/>
                <w:cs/>
              </w:rPr>
              <w:t>ใช้บริการ</w:t>
            </w:r>
            <w:r w:rsidR="002429C7" w:rsidRPr="00E51802">
              <w:rPr>
                <w:rFonts w:ascii="TH SarabunPSK" w:hAnsi="TH SarabunPSK" w:cs="TH SarabunPSK"/>
              </w:rPr>
              <w:tab/>
            </w:r>
            <w:r w:rsidR="002429C7" w:rsidRPr="00E51802">
              <w:rPr>
                <w:rFonts w:ascii="TH SarabunPSK" w:hAnsi="TH SarabunPSK" w:cs="TH SarabunPSK"/>
              </w:rPr>
              <w:tab/>
            </w:r>
          </w:p>
          <w:p w:rsidR="002429C7" w:rsidRPr="00E51802" w:rsidRDefault="002429C7" w:rsidP="008F22D3">
            <w:pPr>
              <w:rPr>
                <w:rFonts w:ascii="TH SarabunPSK" w:hAnsi="TH SarabunPSK" w:cs="TH SarabunPSK"/>
              </w:rPr>
            </w:pPr>
            <w:r w:rsidRPr="002664BA">
              <w:rPr>
                <w:rFonts w:ascii="TH SarabunPSK" w:hAnsi="TH SarabunPSK" w:cs="TH SarabunPSK"/>
              </w:rPr>
              <w:t xml:space="preserve">2. </w:t>
            </w:r>
            <w:r w:rsidRPr="002664BA">
              <w:rPr>
                <w:rFonts w:ascii="TH SarabunPSK" w:hAnsi="TH SarabunPSK" w:cs="TH SarabunPSK"/>
                <w:cs/>
              </w:rPr>
              <w:t>ความสามารถของระบบล็อกอิน</w:t>
            </w:r>
            <w:r w:rsidRPr="002664BA">
              <w:rPr>
                <w:rFonts w:ascii="TH SarabunPSK" w:hAnsi="TH SarabunPSK" w:cs="TH SarabunPSK"/>
              </w:rPr>
              <w:t>/</w:t>
            </w:r>
            <w:r w:rsidRPr="002664BA">
              <w:rPr>
                <w:rFonts w:ascii="TH SarabunPSK" w:hAnsi="TH SarabunPSK" w:cs="TH SarabunPSK"/>
                <w:cs/>
              </w:rPr>
              <w:t>ล็อกเอาท์</w:t>
            </w:r>
          </w:p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2664BA">
              <w:rPr>
                <w:rFonts w:ascii="TH SarabunPSK" w:hAnsi="TH SarabunPSK" w:cs="TH SarabunPSK"/>
              </w:rPr>
              <w:t xml:space="preserve">3. </w:t>
            </w:r>
            <w:r w:rsidRPr="002664BA">
              <w:rPr>
                <w:rFonts w:ascii="TH SarabunPSK" w:hAnsi="TH SarabunPSK" w:cs="TH SarabunPSK"/>
                <w:cs/>
              </w:rPr>
              <w:t>ความสามารถของระบบอนุมัติการสมัครเป็น</w:t>
            </w:r>
            <w:r w:rsidR="0025591E">
              <w:rPr>
                <w:rFonts w:ascii="TH SarabunPSK" w:hAnsi="TH SarabunPSK" w:cs="TH SarabunPSK"/>
              </w:rPr>
              <w:t xml:space="preserve"> </w:t>
            </w:r>
          </w:p>
          <w:p w:rsidR="002429C7" w:rsidRPr="00E51802" w:rsidRDefault="0025591E" w:rsidP="008F22D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</w:t>
            </w:r>
            <w:r w:rsidR="002429C7" w:rsidRPr="002664BA">
              <w:rPr>
                <w:rFonts w:ascii="TH SarabunPSK" w:hAnsi="TH SarabunPSK" w:cs="TH SarabunPSK"/>
                <w:cs/>
              </w:rPr>
              <w:t>สมาชิกและการให้บริการ</w:t>
            </w:r>
          </w:p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2664BA">
              <w:rPr>
                <w:rFonts w:ascii="TH SarabunPSK" w:hAnsi="TH SarabunPSK" w:cs="TH SarabunPSK"/>
              </w:rPr>
              <w:t xml:space="preserve">4. </w:t>
            </w:r>
            <w:r w:rsidRPr="002664BA">
              <w:rPr>
                <w:rFonts w:ascii="TH SarabunPSK" w:hAnsi="TH SarabunPSK" w:cs="TH SarabunPSK"/>
                <w:cs/>
              </w:rPr>
              <w:t>ความสามารถของระบบตรวจสอบตัวตน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2664BA">
              <w:rPr>
                <w:rFonts w:ascii="TH SarabunPSK" w:hAnsi="TH SarabunPSK" w:cs="TH SarabunPSK"/>
                <w:cs/>
              </w:rPr>
              <w:t>และ</w:t>
            </w:r>
            <w:r>
              <w:rPr>
                <w:rFonts w:ascii="TH SarabunPSK" w:hAnsi="TH SarabunPSK" w:cs="TH SarabunPSK"/>
              </w:rPr>
              <w:t xml:space="preserve"> </w:t>
            </w:r>
          </w:p>
          <w:p w:rsidR="002429C7" w:rsidRPr="00E51802" w:rsidRDefault="0025591E" w:rsidP="008F22D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</w:t>
            </w:r>
            <w:r w:rsidR="002429C7" w:rsidRPr="002664BA">
              <w:rPr>
                <w:rFonts w:ascii="TH SarabunPSK" w:hAnsi="TH SarabunPSK" w:cs="TH SarabunPSK"/>
                <w:cs/>
              </w:rPr>
              <w:t>สิทธิ์ในการเข้าถึงข้อมูล</w:t>
            </w:r>
            <w:r w:rsidR="002429C7" w:rsidRPr="00E51802">
              <w:rPr>
                <w:rFonts w:ascii="TH SarabunPSK" w:hAnsi="TH SarabunPSK" w:cs="TH SarabunPSK"/>
                <w:cs/>
              </w:rPr>
              <w:tab/>
            </w:r>
          </w:p>
          <w:p w:rsidR="002429C7" w:rsidRDefault="002429C7" w:rsidP="008F22D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 w:rsidRPr="002664BA">
              <w:rPr>
                <w:rFonts w:ascii="TH SarabunPSK" w:hAnsi="TH SarabunPSK" w:cs="TH SarabunPSK"/>
              </w:rPr>
              <w:t>.</w:t>
            </w:r>
            <w:r w:rsidRPr="002664BA">
              <w:rPr>
                <w:rFonts w:ascii="TH SarabunPSK" w:hAnsi="TH SarabunPSK" w:cs="TH SarabunPSK"/>
                <w:cs/>
              </w:rPr>
              <w:t xml:space="preserve"> ความสามารถของระบบจัดการข้อมูลสมาชิก</w:t>
            </w:r>
            <w:r w:rsidRPr="00E51802">
              <w:rPr>
                <w:rFonts w:ascii="TH SarabunPSK" w:hAnsi="TH SarabunPSK" w:cs="TH SarabunPSK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 xml:space="preserve">6. </w:t>
            </w:r>
            <w:r w:rsidRPr="002664BA">
              <w:rPr>
                <w:rFonts w:ascii="TH SarabunPSK" w:hAnsi="TH SarabunPSK" w:cs="TH SarabunPSK"/>
                <w:cs/>
              </w:rPr>
              <w:t>ความสามารถระบบจัดการ</w:t>
            </w:r>
            <w:r>
              <w:rPr>
                <w:rFonts w:ascii="TH SarabunPSK" w:hAnsi="TH SarabunPSK" w:cs="TH SarabunPSK" w:hint="cs"/>
                <w:cs/>
              </w:rPr>
              <w:t>แพ็คเกจทัวร์</w:t>
            </w:r>
            <w:r w:rsidRPr="00E51802">
              <w:rPr>
                <w:rFonts w:ascii="TH SarabunPSK" w:hAnsi="TH SarabunPSK" w:cs="TH SarabunPSK"/>
                <w:cs/>
              </w:rPr>
              <w:t xml:space="preserve">    </w:t>
            </w:r>
          </w:p>
          <w:p w:rsidR="002429C7" w:rsidRDefault="002429C7" w:rsidP="008F22D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  <w:r w:rsidRPr="002664BA">
              <w:rPr>
                <w:rFonts w:ascii="TH SarabunPSK" w:hAnsi="TH SarabunPSK" w:cs="TH SarabunPSK"/>
              </w:rPr>
              <w:t>.</w:t>
            </w:r>
            <w:r w:rsidRPr="002664BA">
              <w:rPr>
                <w:rFonts w:ascii="TH SarabunPSK" w:hAnsi="TH SarabunPSK" w:cs="TH SarabunPSK"/>
                <w:cs/>
              </w:rPr>
              <w:t xml:space="preserve"> ความสามารถระบบ</w:t>
            </w:r>
            <w:r>
              <w:rPr>
                <w:rFonts w:ascii="TH SarabunPSK" w:hAnsi="TH SarabunPSK" w:cs="TH SarabunPSK" w:hint="cs"/>
                <w:cs/>
              </w:rPr>
              <w:t>จองแพ็คเกจทัวร์</w:t>
            </w:r>
          </w:p>
          <w:p w:rsidR="002429C7" w:rsidRPr="00E51802" w:rsidRDefault="002429C7" w:rsidP="008F22D3">
            <w:pPr>
              <w:rPr>
                <w:rFonts w:ascii="TH SarabunPSK" w:hAnsi="TH SarabunPSK" w:cs="TH SarabunPSK"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8.  </w:t>
            </w:r>
            <w:r w:rsidRPr="002664BA">
              <w:rPr>
                <w:rFonts w:ascii="TH SarabunPSK" w:hAnsi="TH SarabunPSK" w:cs="TH SarabunPSK"/>
                <w:cs/>
              </w:rPr>
              <w:t xml:space="preserve">ความสามารถของระบบตัดบัญชีผ่าน </w:t>
            </w:r>
            <w:r w:rsidRPr="002664BA">
              <w:rPr>
                <w:rFonts w:ascii="TH SarabunPSK" w:hAnsi="TH SarabunPSK" w:cs="TH SarabunPSK"/>
              </w:rPr>
              <w:t>PayPal</w:t>
            </w:r>
          </w:p>
          <w:p w:rsidR="002429C7" w:rsidRPr="00405F2C" w:rsidRDefault="002429C7" w:rsidP="008F22D3">
            <w:pPr>
              <w:rPr>
                <w:cs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9.  </w:t>
            </w:r>
            <w:r>
              <w:rPr>
                <w:rFonts w:ascii="TH SarabunPSK" w:hAnsi="TH SarabunPSK" w:cs="TH SarabunPSK"/>
                <w:cs/>
              </w:rPr>
              <w:t>ความสามารถของระบบรายงาน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 w:rsidR="007F7D83">
              <w:rPr>
                <w:rFonts w:ascii="TH SarabunPSK" w:hAnsi="TH SarabunPSK" w:cs="TH SarabunPSK"/>
              </w:rPr>
              <w:t>67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</w:p>
          <w:p w:rsidR="002429C7" w:rsidRPr="00A82D70" w:rsidRDefault="002429C7" w:rsidP="002429C7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4.67</w:t>
            </w:r>
          </w:p>
          <w:p w:rsidR="002429C7" w:rsidRPr="00A82D70" w:rsidRDefault="008F22D3" w:rsidP="008F22D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5.00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</w:p>
          <w:p w:rsidR="002429C7" w:rsidRPr="00A82D70" w:rsidRDefault="008F22D3" w:rsidP="008F22D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5.00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</w:p>
          <w:p w:rsidR="002429C7" w:rsidRPr="00A82D70" w:rsidRDefault="002429C7" w:rsidP="002429C7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4.67</w:t>
            </w:r>
          </w:p>
          <w:p w:rsidR="002429C7" w:rsidRPr="00A82D70" w:rsidRDefault="008F22D3" w:rsidP="002429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4.</w:t>
            </w:r>
            <w:r>
              <w:rPr>
                <w:rFonts w:ascii="TH SarabunPSK" w:hAnsi="TH SarabunPSK" w:cs="TH SarabunPSK"/>
              </w:rPr>
              <w:t>33</w:t>
            </w:r>
          </w:p>
          <w:p w:rsidR="002429C7" w:rsidRPr="00A82D70" w:rsidRDefault="002429C7" w:rsidP="002429C7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4.33</w:t>
            </w:r>
          </w:p>
          <w:p w:rsidR="002429C7" w:rsidRPr="00A82D70" w:rsidRDefault="008F22D3" w:rsidP="002429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 w:rsidR="002429C7">
              <w:rPr>
                <w:rFonts w:ascii="TH SarabunPSK" w:hAnsi="TH SarabunPSK" w:cs="TH SarabunPSK"/>
                <w:cs/>
              </w:rPr>
              <w:t>.</w:t>
            </w:r>
            <w:r w:rsidR="002429C7">
              <w:rPr>
                <w:rFonts w:ascii="TH SarabunPSK" w:hAnsi="TH SarabunPSK" w:cs="TH SarabunPSK"/>
              </w:rPr>
              <w:t>00</w:t>
            </w:r>
          </w:p>
          <w:p w:rsidR="002429C7" w:rsidRPr="00A82D70" w:rsidRDefault="002429C7" w:rsidP="008F22D3">
            <w:pPr>
              <w:jc w:val="center"/>
              <w:rPr>
                <w:cs/>
              </w:rPr>
            </w:pPr>
            <w:r w:rsidRPr="00A82D70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429C7" w:rsidRPr="00A82D70" w:rsidRDefault="00533A95" w:rsidP="008F22D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58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</w:p>
          <w:p w:rsidR="002429C7" w:rsidRPr="00A82D70" w:rsidRDefault="00533A95" w:rsidP="002429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58</w:t>
            </w:r>
          </w:p>
          <w:p w:rsidR="002429C7" w:rsidRPr="00A82D70" w:rsidRDefault="008F22D3" w:rsidP="008F22D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</w:p>
          <w:p w:rsidR="002429C7" w:rsidRPr="00A82D70" w:rsidRDefault="008F22D3" w:rsidP="008F22D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</w:p>
          <w:p w:rsidR="002429C7" w:rsidRPr="00A82D70" w:rsidRDefault="002429C7" w:rsidP="002429C7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429C7" w:rsidRPr="00A82D70" w:rsidRDefault="002429C7" w:rsidP="002429C7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429C7" w:rsidRPr="00A82D70" w:rsidRDefault="002429C7" w:rsidP="002429C7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429C7" w:rsidRPr="00A82D70" w:rsidRDefault="002429C7" w:rsidP="002429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:rsidR="002429C7" w:rsidRPr="00A82D70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  <w:p w:rsidR="002429C7" w:rsidRPr="00A82D70" w:rsidRDefault="002429C7" w:rsidP="008F22D3">
            <w:pPr>
              <w:jc w:val="center"/>
              <w:rPr>
                <w:rFonts w:ascii="TH SarabunPSK" w:hAnsi="TH SarabunPSK" w:cs="TH SarabunPSK"/>
              </w:rPr>
            </w:pPr>
          </w:p>
          <w:p w:rsidR="009A750A" w:rsidRPr="00A82D70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  <w:p w:rsidR="002429C7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  <w:p w:rsidR="009A750A" w:rsidRPr="00A82D70" w:rsidRDefault="009A750A" w:rsidP="0025591E">
            <w:pPr>
              <w:rPr>
                <w:rFonts w:ascii="TH SarabunPSK" w:hAnsi="TH SarabunPSK" w:cs="TH SarabunPSK"/>
              </w:rPr>
            </w:pPr>
          </w:p>
          <w:p w:rsidR="009A750A" w:rsidRPr="00A82D70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  <w:p w:rsidR="002429C7" w:rsidRPr="00A82D70" w:rsidRDefault="002429C7" w:rsidP="0025591E">
            <w:pPr>
              <w:rPr>
                <w:rFonts w:ascii="TH SarabunPSK" w:hAnsi="TH SarabunPSK" w:cs="TH SarabunPSK"/>
              </w:rPr>
            </w:pPr>
          </w:p>
          <w:p w:rsidR="009A750A" w:rsidRPr="00A82D70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  <w:p w:rsidR="002429C7" w:rsidRDefault="00821F55" w:rsidP="0025591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  <w:p w:rsidR="002429C7" w:rsidRDefault="00821F55" w:rsidP="0025591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  <w:p w:rsidR="00821F55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  <w:p w:rsidR="00821F55" w:rsidRPr="00A82D70" w:rsidRDefault="00821F55" w:rsidP="0025591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2429C7" w:rsidRPr="00D016FC" w:rsidTr="006B7F53">
        <w:trPr>
          <w:trHeight w:val="402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9C7" w:rsidRPr="00542F0B" w:rsidRDefault="002429C7" w:rsidP="008F22D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2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42F0B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9C7" w:rsidRPr="00854F12" w:rsidRDefault="002429C7" w:rsidP="008F22D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8F22D3">
              <w:rPr>
                <w:rFonts w:ascii="TH SarabunPSK" w:hAnsi="TH SarabunPSK" w:cs="TH SarabunPSK"/>
                <w:b/>
                <w:bCs/>
                <w:color w:val="000000"/>
              </w:rPr>
              <w:t>67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9C7" w:rsidRPr="00542F0B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4F12">
              <w:rPr>
                <w:rFonts w:ascii="TH SarabunPSK" w:hAnsi="TH SarabunPSK" w:cs="TH SarabunPSK"/>
                <w:b/>
                <w:bCs/>
              </w:rPr>
              <w:t>0</w:t>
            </w:r>
            <w:r w:rsidRPr="00854F1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8F22D3">
              <w:rPr>
                <w:rFonts w:ascii="TH SarabunPSK" w:hAnsi="TH SarabunPSK" w:cs="TH SarabunPSK"/>
                <w:b/>
                <w:bCs/>
              </w:rPr>
              <w:t>29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9C7" w:rsidRPr="009A750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5FD6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การประเมินด้านการใช้งานของโปรแกรม (</w:t>
            </w:r>
            <w:r w:rsidRPr="00805FD6">
              <w:rPr>
                <w:rFonts w:ascii="TH SarabunPSK" w:hAnsi="TH SarabunPSK" w:cs="TH SarabunPSK"/>
                <w:b/>
                <w:bCs/>
              </w:rPr>
              <w:t>Usability Test</w:t>
            </w:r>
            <w:r w:rsidRPr="00805FD6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429C7" w:rsidRPr="00150F1A" w:rsidTr="006B7F53"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25591E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1</w:t>
            </w:r>
            <w:r w:rsidRPr="00150F1A">
              <w:rPr>
                <w:rFonts w:ascii="TH SarabunPSK" w:hAnsi="TH SarabunPSK" w:cs="TH SarabunPSK"/>
                <w:cs/>
              </w:rPr>
              <w:t>.  มีความถูกต้อง ชัดเจน น่าเชื่อถือ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8F22D3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8F22D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429C7" w:rsidRPr="00150F1A" w:rsidRDefault="00821F55" w:rsidP="0025591E">
            <w:pPr>
              <w:rPr>
                <w:rFonts w:ascii="TH SarabunPSK" w:hAnsi="TH SarabunPSK" w:cs="TH SarabunPSK"/>
                <w:cs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rPr>
          <w:trHeight w:val="412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429C7" w:rsidRPr="00150F1A" w:rsidRDefault="002429C7" w:rsidP="0025591E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2</w:t>
            </w:r>
            <w:r w:rsidRPr="00150F1A">
              <w:rPr>
                <w:rFonts w:ascii="TH SarabunPSK" w:hAnsi="TH SarabunPSK" w:cs="TH SarabunPSK"/>
                <w:cs/>
              </w:rPr>
              <w:t>.  มีการจัดหมวดหมู่ ให้ง่ายต่อการสืบค้น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8F22D3">
            <w:pPr>
              <w:jc w:val="center"/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429C7" w:rsidRPr="00150F1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rPr>
          <w:trHeight w:val="286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429C7" w:rsidRPr="00150F1A" w:rsidRDefault="002429C7" w:rsidP="0025591E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3</w:t>
            </w:r>
            <w:r w:rsidRPr="00150F1A">
              <w:rPr>
                <w:rFonts w:ascii="TH SarabunPSK" w:hAnsi="TH SarabunPSK" w:cs="TH SarabunPSK"/>
                <w:cs/>
              </w:rPr>
              <w:t>.  โปรแกรมมีการใช้งานง่าย สะดวกกับผู้ใช้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8F22D3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8F22D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429C7" w:rsidRPr="00150F1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rPr>
          <w:trHeight w:val="446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429C7" w:rsidRPr="00150F1A" w:rsidRDefault="002429C7" w:rsidP="0025591E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  การจัดเนื้อหามีความต่อเนื่อง ใช้งานง่าย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8F22D3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8F22D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429C7" w:rsidRPr="00150F1A" w:rsidRDefault="00821F55" w:rsidP="0025591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2429C7" w:rsidRPr="00D016FC" w:rsidTr="006B7F53">
        <w:trPr>
          <w:trHeight w:val="413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5591E" w:rsidRDefault="002429C7" w:rsidP="0025591E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5</w:t>
            </w:r>
            <w:r w:rsidRPr="00150F1A">
              <w:rPr>
                <w:rFonts w:ascii="TH SarabunPSK" w:hAnsi="TH SarabunPSK" w:cs="TH SarabunPSK"/>
                <w:cs/>
              </w:rPr>
              <w:t>.  มีความสอดคล้องและตรงตามความต้องการ</w:t>
            </w:r>
          </w:p>
          <w:p w:rsidR="002429C7" w:rsidRPr="00150F1A" w:rsidRDefault="0025591E" w:rsidP="0025591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</w:t>
            </w:r>
            <w:r w:rsidR="002429C7" w:rsidRPr="00150F1A">
              <w:rPr>
                <w:rFonts w:ascii="TH SarabunPSK" w:hAnsi="TH SarabunPSK" w:cs="TH SarabunPSK"/>
                <w:cs/>
              </w:rPr>
              <w:t>ของผู้ใช้งาน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8F22D3" w:rsidP="008F22D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4.33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150F1A" w:rsidRDefault="002429C7" w:rsidP="008F22D3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8F22D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821F55" w:rsidRDefault="00821F55" w:rsidP="0025591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  <w:p w:rsidR="002429C7" w:rsidRPr="00150F1A" w:rsidRDefault="002429C7" w:rsidP="0025591E">
            <w:pPr>
              <w:rPr>
                <w:rFonts w:ascii="TH SarabunPSK" w:hAnsi="TH SarabunPSK" w:cs="TH SarabunPSK"/>
              </w:rPr>
            </w:pPr>
          </w:p>
        </w:tc>
      </w:tr>
      <w:tr w:rsidR="002429C7" w:rsidRPr="00D016FC" w:rsidTr="006B7F53">
        <w:trPr>
          <w:trHeight w:val="446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542F0B" w:rsidRDefault="002429C7" w:rsidP="008F22D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42F0B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8F22D3">
              <w:rPr>
                <w:rFonts w:ascii="TH SarabunPSK" w:hAnsi="TH SarabunPSK" w:cs="TH SarabunPSK"/>
                <w:b/>
                <w:bCs/>
              </w:rPr>
              <w:t>67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</w:t>
            </w:r>
            <w:r w:rsidR="008F22D3">
              <w:rPr>
                <w:rFonts w:ascii="TH SarabunPSK" w:hAnsi="TH SarabunPSK" w:cs="TH SarabunPSK"/>
                <w:b/>
                <w:bCs/>
              </w:rPr>
              <w:t>.32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429C7" w:rsidRPr="00104C18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04C18">
              <w:rPr>
                <w:rFonts w:ascii="TH SarabunPSK" w:hAnsi="TH SarabunPSK" w:cs="TH SarabunPSK"/>
                <w:b/>
                <w:bCs/>
                <w:cs/>
              </w:rPr>
              <w:t>การประเ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มินด้านผลลัพธ์ที่ได้จากโปรแกรม </w:t>
            </w:r>
            <w:r w:rsidRPr="00104C18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104C18">
              <w:rPr>
                <w:rFonts w:ascii="TH SarabunPSK" w:hAnsi="TH SarabunPSK" w:cs="TH SarabunPSK"/>
                <w:b/>
                <w:bCs/>
              </w:rPr>
              <w:t>Result Test</w:t>
            </w:r>
            <w:r w:rsidRPr="00104C18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right w:val="single" w:sz="4" w:space="0" w:color="auto"/>
            </w:tcBorders>
          </w:tcPr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>1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ความเหมาะสมของการแสดงผลของหน้าจอ</w:t>
            </w:r>
          </w:p>
          <w:p w:rsidR="002429C7" w:rsidRPr="00DE0801" w:rsidRDefault="0025591E" w:rsidP="008F22D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="002429C7">
              <w:rPr>
                <w:rFonts w:ascii="TH SarabunPSK" w:hAnsi="TH SarabunPSK" w:cs="TH SarabunPSK" w:hint="cs"/>
                <w:cs/>
              </w:rPr>
              <w:t>หลายขนาด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9C7" w:rsidRPr="003F1397" w:rsidRDefault="008F22D3" w:rsidP="008F22D3">
            <w:pPr>
              <w:jc w:val="center"/>
            </w:pPr>
            <w:r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8F22D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  <w:cs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>2</w:t>
            </w:r>
            <w:r w:rsidRPr="00DE0801">
              <w:rPr>
                <w:rFonts w:ascii="TH SarabunPSK" w:hAnsi="TH SarabunPSK" w:cs="TH SarabunPSK"/>
                <w:cs/>
              </w:rPr>
              <w:t>.  ความสม่ำเสมอหรือมาตรฐานเ</w:t>
            </w:r>
            <w:r>
              <w:rPr>
                <w:rFonts w:ascii="TH SarabunPSK" w:hAnsi="TH SarabunPSK" w:cs="TH SarabunPSK" w:hint="cs"/>
                <w:cs/>
              </w:rPr>
              <w:t>ดียวกัน</w:t>
            </w:r>
            <w:r w:rsidRPr="00DE0801">
              <w:rPr>
                <w:rFonts w:ascii="TH SarabunPSK" w:hAnsi="TH SarabunPSK" w:cs="TH SarabunPSK"/>
                <w:cs/>
              </w:rPr>
              <w:t>ของการ</w:t>
            </w:r>
          </w:p>
          <w:p w:rsidR="002429C7" w:rsidRPr="00DE0801" w:rsidRDefault="0025591E" w:rsidP="008F22D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="002429C7" w:rsidRPr="00DE0801">
              <w:rPr>
                <w:rFonts w:ascii="TH SarabunPSK" w:hAnsi="TH SarabunPSK" w:cs="TH SarabunPSK"/>
                <w:cs/>
              </w:rPr>
              <w:t>ออกแบบหน้าจอ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8F22D3" w:rsidP="008F22D3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8F22D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>3</w:t>
            </w:r>
            <w:r w:rsidRPr="00DE0801">
              <w:rPr>
                <w:rFonts w:ascii="TH SarabunPSK" w:hAnsi="TH SarabunPSK" w:cs="TH SarabunPSK"/>
                <w:cs/>
              </w:rPr>
              <w:t>.  ความถูกต้องของผลลัพธ์ในการทำงานในแต่</w:t>
            </w:r>
            <w:r w:rsidR="0025591E">
              <w:rPr>
                <w:rFonts w:ascii="TH SarabunPSK" w:hAnsi="TH SarabunPSK" w:cs="TH SarabunPSK"/>
              </w:rPr>
              <w:t xml:space="preserve"> </w:t>
            </w:r>
          </w:p>
          <w:p w:rsidR="002429C7" w:rsidRPr="00DE0801" w:rsidRDefault="0025591E" w:rsidP="008F22D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</w:t>
            </w:r>
            <w:r w:rsidR="002429C7" w:rsidRPr="00DE0801">
              <w:rPr>
                <w:rFonts w:ascii="TH SarabunPSK" w:hAnsi="TH SarabunPSK" w:cs="TH SarabunPSK"/>
                <w:cs/>
              </w:rPr>
              <w:t>ละโมดูล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>4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ความเหมาะสมของรูปแบบการรายงานผล</w:t>
            </w:r>
          </w:p>
          <w:p w:rsidR="002429C7" w:rsidRPr="00DE0801" w:rsidRDefault="0025591E" w:rsidP="008F22D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</w:t>
            </w:r>
            <w:r w:rsidR="002429C7">
              <w:rPr>
                <w:rFonts w:ascii="TH SarabunPSK" w:hAnsi="TH SarabunPSK" w:cs="TH SarabunPSK" w:hint="cs"/>
                <w:cs/>
              </w:rPr>
              <w:t>ทางหน้าจอ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  <w:cs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429C7" w:rsidRPr="001D3BAC" w:rsidRDefault="002429C7" w:rsidP="00875E33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>5</w:t>
            </w:r>
            <w:r w:rsidRPr="00DE0801">
              <w:rPr>
                <w:rFonts w:ascii="TH SarabunPSK" w:hAnsi="TH SarabunPSK" w:cs="TH SarabunPSK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cs/>
              </w:rPr>
              <w:t>ความถูกต้องของ</w:t>
            </w:r>
            <w:r w:rsidR="00875E33">
              <w:rPr>
                <w:rFonts w:ascii="TH SarabunPSK" w:hAnsi="TH SarabunPSK" w:cs="TH SarabunPSK" w:hint="cs"/>
                <w:cs/>
              </w:rPr>
              <w:t>ระบบเปลี่นภาษา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8F22D3" w:rsidP="008F22D3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  <w:r w:rsidR="002429C7" w:rsidRPr="00150F1A">
              <w:rPr>
                <w:rFonts w:ascii="TH SarabunPSK" w:hAnsi="TH SarabunPSK" w:cs="TH SarabunPSK"/>
                <w:cs/>
              </w:rPr>
              <w:t>.</w:t>
            </w:r>
            <w:r w:rsidR="002429C7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429C7" w:rsidRPr="00DE0801" w:rsidRDefault="002429C7" w:rsidP="008F22D3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>6</w:t>
            </w:r>
            <w:r w:rsidRPr="00DE0801">
              <w:rPr>
                <w:rFonts w:ascii="TH SarabunPSK" w:hAnsi="TH SarabunPSK" w:cs="TH SarabunPSK"/>
                <w:cs/>
              </w:rPr>
              <w:t xml:space="preserve">.  ความถูกต้องน่าเชื่อถือโดยรวมของระบบ 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 w:rsidR="00533A95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F1397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533A95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821F55" w:rsidRDefault="00821F55" w:rsidP="0025591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4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E0801" w:rsidRDefault="002429C7" w:rsidP="008F22D3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DE080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C7" w:rsidRPr="00DE0801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8F22D3">
              <w:rPr>
                <w:rFonts w:ascii="TH SarabunPSK" w:hAnsi="TH SarabunPSK" w:cs="TH SarabunPSK"/>
                <w:b/>
                <w:bCs/>
              </w:rPr>
              <w:t>7</w:t>
            </w:r>
            <w:r w:rsidR="00533A95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C7" w:rsidRPr="00DE0801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60117B">
              <w:rPr>
                <w:rFonts w:ascii="TH SarabunPSK" w:hAnsi="TH SarabunPSK" w:cs="TH SarabunPSK"/>
                <w:b/>
                <w:bCs/>
              </w:rPr>
              <w:t>3</w:t>
            </w:r>
            <w:r w:rsidR="00533A95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29C7" w:rsidRPr="00821F55" w:rsidRDefault="00821F55" w:rsidP="0025591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821F55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  <w:r w:rsidRPr="00821F55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  <w:tr w:rsidR="002429C7" w:rsidRPr="00D016FC" w:rsidTr="006B7F53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29C7" w:rsidRPr="00104C18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C75C8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การประเมินด้านความปลอดภัย (</w:t>
            </w:r>
            <w:r w:rsidRPr="00FC75C8">
              <w:rPr>
                <w:rFonts w:ascii="TH SarabunPSK" w:hAnsi="TH SarabunPSK" w:cs="TH SarabunPSK"/>
                <w:b/>
                <w:bCs/>
              </w:rPr>
              <w:t>Security Test</w:t>
            </w:r>
            <w:r w:rsidRPr="00FC75C8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429C7" w:rsidRPr="00D016FC" w:rsidTr="006B7F53"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429C7" w:rsidRPr="00DE0801" w:rsidRDefault="002429C7" w:rsidP="008F22D3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>1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ความเหมาะสมของการกำหนดสิทธิ์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D101BB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4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D101BB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rPr>
          <w:trHeight w:val="412"/>
          <w:jc w:val="center"/>
        </w:trPr>
        <w:tc>
          <w:tcPr>
            <w:tcW w:w="2820" w:type="pct"/>
            <w:tcBorders>
              <w:top w:val="nil"/>
              <w:bottom w:val="nil"/>
              <w:right w:val="single" w:sz="4" w:space="0" w:color="auto"/>
            </w:tcBorders>
          </w:tcPr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>2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ความเหมาะสมของตัวกำหนดในการตั้ง</w:t>
            </w:r>
          </w:p>
          <w:p w:rsidR="002429C7" w:rsidRPr="00DE0801" w:rsidRDefault="0025591E" w:rsidP="008F22D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</w:t>
            </w:r>
            <w:r w:rsidR="002429C7" w:rsidRPr="00DE0801">
              <w:rPr>
                <w:rFonts w:ascii="TH SarabunPSK" w:hAnsi="TH SarabunPSK" w:cs="TH SarabunPSK"/>
                <w:cs/>
              </w:rPr>
              <w:t>รหัสผ่าน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D101BB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  <w:cs/>
              </w:rPr>
              <w:t>4.</w:t>
            </w:r>
            <w:r w:rsidR="008F22D3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C7" w:rsidRPr="00D101BB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top w:val="nil"/>
              <w:left w:val="single" w:sz="4" w:space="0" w:color="auto"/>
              <w:bottom w:val="nil"/>
            </w:tcBorders>
          </w:tcPr>
          <w:p w:rsidR="002429C7" w:rsidRPr="009A750A" w:rsidRDefault="00821F55" w:rsidP="0025591E">
            <w:pPr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rPr>
          <w:trHeight w:val="435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E0801" w:rsidRDefault="002429C7" w:rsidP="008F22D3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DE080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E0801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8F22D3">
              <w:rPr>
                <w:rFonts w:ascii="TH SarabunPSK" w:hAnsi="TH SarabunPSK" w:cs="TH SarabunPSK"/>
                <w:b/>
                <w:bCs/>
              </w:rPr>
              <w:t>67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E0801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8F22D3">
              <w:rPr>
                <w:rFonts w:ascii="TH SarabunPSK" w:hAnsi="TH SarabunPSK" w:cs="TH SarabunPSK"/>
                <w:b/>
                <w:bCs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29C7" w:rsidRPr="00821F55" w:rsidRDefault="00821F55" w:rsidP="0025591E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821F55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  <w:r w:rsidRPr="00821F55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คู่มือการใช้งาน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ระบบ</w:t>
            </w:r>
            <w:r w:rsidRPr="00054171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</w:rPr>
              <w:t>Documentation</w:t>
            </w:r>
            <w:r w:rsidRPr="00054171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2820" w:type="pct"/>
            <w:tcBorders>
              <w:top w:val="single" w:sz="4" w:space="0" w:color="auto"/>
              <w:right w:val="single" w:sz="4" w:space="0" w:color="auto"/>
            </w:tcBorders>
          </w:tcPr>
          <w:p w:rsidR="002429C7" w:rsidRPr="00DE0801" w:rsidRDefault="002429C7" w:rsidP="008F22D3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>1</w:t>
            </w:r>
            <w:r w:rsidRPr="00DE0801">
              <w:rPr>
                <w:rFonts w:ascii="TH SarabunPSK" w:hAnsi="TH SarabunPSK" w:cs="TH SarabunPSK"/>
                <w:cs/>
              </w:rPr>
              <w:t>.  คู่มือมีความสวยงาม น่าสนใจ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9C7" w:rsidRPr="0038446F" w:rsidRDefault="006B7F53" w:rsidP="008F22D3">
            <w:pPr>
              <w:jc w:val="center"/>
            </w:pPr>
            <w:r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9C7" w:rsidRPr="0038446F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6B7F53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</w:tcBorders>
          </w:tcPr>
          <w:p w:rsidR="002429C7" w:rsidRPr="0038446F" w:rsidRDefault="00821F55" w:rsidP="0025591E">
            <w:pPr>
              <w:rPr>
                <w:cs/>
              </w:rPr>
            </w:pPr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429C7" w:rsidRPr="00DE0801" w:rsidRDefault="002429C7" w:rsidP="008F22D3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>2</w:t>
            </w:r>
            <w:r w:rsidRPr="00DE0801">
              <w:rPr>
                <w:rFonts w:ascii="TH SarabunPSK" w:hAnsi="TH SarabunPSK" w:cs="TH SarabunPSK"/>
                <w:cs/>
              </w:rPr>
              <w:t>.  ตัวอักษรมีขนาดชนิดเหมาะสม อ่านง่าย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5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Pr="00150F1A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38446F" w:rsidRDefault="00821F55" w:rsidP="0025591E"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1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429C7" w:rsidRPr="00DE0801" w:rsidRDefault="002429C7" w:rsidP="008F22D3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>3</w:t>
            </w:r>
            <w:r w:rsidRPr="00DE0801">
              <w:rPr>
                <w:rFonts w:ascii="TH SarabunPSK" w:hAnsi="TH SarabunPSK" w:cs="TH SarabunPSK"/>
                <w:cs/>
              </w:rPr>
              <w:t>.  สีของตัวอักษรมีความชัดเจนอ่านง่าย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6B7F53" w:rsidP="008F22D3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6B7F5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38446F" w:rsidRDefault="00821F55" w:rsidP="0025591E"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429C7" w:rsidRPr="00DE0801" w:rsidRDefault="002429C7" w:rsidP="008F22D3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>4</w:t>
            </w:r>
            <w:r w:rsidRPr="00DE0801">
              <w:rPr>
                <w:rFonts w:ascii="TH SarabunPSK" w:hAnsi="TH SarabunPSK" w:cs="TH SarabunPSK"/>
                <w:cs/>
              </w:rPr>
              <w:t>.  ความเหมาะสมของรูปแบบเอกสาร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6B7F53" w:rsidP="008F22D3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Pr="00150F1A">
              <w:rPr>
                <w:rFonts w:ascii="TH SarabunPSK" w:hAnsi="TH SarabunPSK" w:cs="TH SarabunPSK"/>
                <w:cs/>
              </w:rPr>
              <w:t>.</w:t>
            </w:r>
            <w:r w:rsidR="006B7F5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Pr="0038446F" w:rsidRDefault="00821F55" w:rsidP="0025591E"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right w:val="single" w:sz="4" w:space="0" w:color="auto"/>
            </w:tcBorders>
          </w:tcPr>
          <w:p w:rsidR="0025591E" w:rsidRDefault="002429C7" w:rsidP="008F22D3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>5</w:t>
            </w:r>
            <w:r w:rsidRPr="00DE0801">
              <w:rPr>
                <w:rFonts w:ascii="TH SarabunPSK" w:hAnsi="TH SarabunPSK" w:cs="TH SarabunPSK"/>
                <w:cs/>
              </w:rPr>
              <w:t>.  ภาษาและรูปภาพที่ใช้ในการเชื่อมโยงมีความ</w:t>
            </w:r>
          </w:p>
          <w:p w:rsidR="002429C7" w:rsidRPr="00DE0801" w:rsidRDefault="0025591E" w:rsidP="008F22D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</w:t>
            </w:r>
            <w:r w:rsidR="002429C7" w:rsidRPr="00DE0801">
              <w:rPr>
                <w:rFonts w:ascii="TH SarabunPSK" w:hAnsi="TH SarabunPSK" w:cs="TH SarabunPSK"/>
                <w:cs/>
              </w:rPr>
              <w:t>ถูกต้อง</w:t>
            </w:r>
          </w:p>
        </w:tc>
        <w:tc>
          <w:tcPr>
            <w:tcW w:w="541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6B7F53" w:rsidP="008F22D3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2429C7" w:rsidRPr="0038446F" w:rsidRDefault="002429C7" w:rsidP="008F22D3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</w:t>
            </w:r>
            <w:r w:rsidR="006B7F53">
              <w:rPr>
                <w:rFonts w:ascii="TH SarabunPSK" w:hAnsi="TH SarabunPSK" w:cs="TH SarabunPSK"/>
              </w:rPr>
              <w:t>.00</w:t>
            </w:r>
          </w:p>
        </w:tc>
        <w:tc>
          <w:tcPr>
            <w:tcW w:w="1096" w:type="pct"/>
            <w:tcBorders>
              <w:left w:val="single" w:sz="4" w:space="0" w:color="auto"/>
            </w:tcBorders>
          </w:tcPr>
          <w:p w:rsidR="002429C7" w:rsidRDefault="00821F55" w:rsidP="0025591E">
            <w:r w:rsidRPr="00BE4B37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2429C7" w:rsidRPr="00D016FC" w:rsidTr="006B7F53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BE4335" w:rsidRDefault="002429C7" w:rsidP="008F22D3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130"/>
                <w:tab w:val="center" w:pos="2348"/>
              </w:tabs>
              <w:ind w:left="488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  <w:r w:rsidR="006B7F53">
              <w:rPr>
                <w:rFonts w:ascii="TH SarabunPSK" w:hAnsi="TH SarabunPSK" w:cs="TH SarabunPSK"/>
                <w:b/>
                <w:bCs/>
              </w:rPr>
              <w:t>.87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6B7F53">
              <w:rPr>
                <w:rFonts w:ascii="TH SarabunPSK" w:hAnsi="TH SarabunPSK" w:cs="TH SarabunPSK"/>
                <w:b/>
                <w:bCs/>
              </w:rPr>
              <w:t>32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29C7" w:rsidRPr="00821F55" w:rsidRDefault="00821F55" w:rsidP="0025591E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21F55">
              <w:rPr>
                <w:rFonts w:ascii="TH SarabunPSK" w:hAnsi="TH SarabunPSK" w:cs="TH SarabunPSK"/>
                <w:b/>
                <w:bCs/>
                <w:cs/>
              </w:rPr>
              <w:t>ระดับมาก</w:t>
            </w:r>
            <w:r w:rsidRPr="00821F55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  <w:tr w:rsidR="002429C7" w:rsidRPr="00D016FC" w:rsidTr="002429C7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0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</w:t>
            </w:r>
            <w:r w:rsidRPr="0060117B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875E33">
              <w:rPr>
                <w:rFonts w:ascii="TH SarabunPSK" w:hAnsi="TH SarabunPSK" w:cs="TH SarabunPSK"/>
                <w:b/>
                <w:bCs/>
              </w:rPr>
              <w:t>7</w:t>
            </w:r>
            <w:r w:rsidR="00533A95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29C7" w:rsidRPr="00D016FC" w:rsidRDefault="002429C7" w:rsidP="008F22D3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="00875E33">
              <w:rPr>
                <w:rFonts w:ascii="TH SarabunPSK" w:hAnsi="TH SarabunPSK" w:cs="TH SarabunPSK"/>
                <w:b/>
                <w:bCs/>
              </w:rPr>
              <w:t>14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2429C7" w:rsidRPr="00821F55" w:rsidRDefault="00821F55" w:rsidP="0025591E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821F55">
              <w:rPr>
                <w:rFonts w:ascii="TH SarabunPSK" w:hAnsi="TH SarabunPSK" w:cs="TH SarabunPSK"/>
                <w:b/>
                <w:bCs/>
                <w:cs/>
              </w:rPr>
              <w:t>ระดับมาก</w:t>
            </w:r>
            <w:r w:rsidRPr="00821F55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</w:tbl>
    <w:p w:rsidR="00D51619" w:rsidRDefault="00D51619" w:rsidP="00821F5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1F55" w:rsidRDefault="00D51619" w:rsidP="00821F5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 w:rsidR="00821F55" w:rsidRPr="00BE4B37">
        <w:rPr>
          <w:rFonts w:ascii="TH SarabunPSK" w:hAnsi="TH SarabunPSK" w:cs="TH SarabunPSK"/>
          <w:cs/>
        </w:rPr>
        <w:t xml:space="preserve">จากตารางที่ </w:t>
      </w:r>
      <w:r w:rsidR="00821F55">
        <w:rPr>
          <w:rFonts w:ascii="TH SarabunPSK" w:hAnsi="TH SarabunPSK" w:cs="TH SarabunPSK"/>
        </w:rPr>
        <w:t xml:space="preserve">5 </w:t>
      </w:r>
      <w:r w:rsidR="00821F55" w:rsidRPr="00BE4B37">
        <w:rPr>
          <w:rFonts w:ascii="TH SarabunPSK" w:hAnsi="TH SarabunPSK" w:cs="TH SarabunPSK"/>
          <w:cs/>
        </w:rPr>
        <w:t>ผู้เชี่ยวชาญประ</w:t>
      </w:r>
      <w:r w:rsidR="00821F55">
        <w:rPr>
          <w:rFonts w:ascii="TH SarabunPSK" w:hAnsi="TH SarabunPSK" w:cs="TH SarabunPSK"/>
          <w:cs/>
        </w:rPr>
        <w:t>เมินคุณภาพโดยรวมอยู่ในระดับ</w:t>
      </w:r>
      <w:r w:rsidR="00821F55" w:rsidRPr="00BE4B37">
        <w:rPr>
          <w:rFonts w:ascii="TH SarabunPSK" w:hAnsi="TH SarabunPSK" w:cs="TH SarabunPSK"/>
          <w:cs/>
        </w:rPr>
        <w:t>มาก</w:t>
      </w:r>
      <w:r w:rsidR="00821F55">
        <w:rPr>
          <w:rFonts w:ascii="TH SarabunPSK" w:hAnsi="TH SarabunPSK" w:cs="TH SarabunPSK" w:hint="cs"/>
          <w:cs/>
        </w:rPr>
        <w:t>ที่สุด</w:t>
      </w:r>
      <w:r w:rsidR="00821F55" w:rsidRPr="00BE4B37">
        <w:rPr>
          <w:rFonts w:ascii="TH SarabunPSK" w:hAnsi="TH SarabunPSK" w:cs="TH SarabunPSK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  <w:szCs w:val="28"/>
              </w:rPr>
              <m:t>x</m:t>
            </m:r>
          </m:e>
        </m:acc>
      </m:oMath>
      <w:r w:rsidR="00821F55" w:rsidRPr="00D30C7C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21F55" w:rsidRPr="00BE4B37">
        <w:rPr>
          <w:rFonts w:ascii="TH SarabunPSK" w:hAnsi="TH SarabunPSK" w:cs="TH SarabunPSK"/>
          <w:cs/>
        </w:rPr>
        <w:t xml:space="preserve">= </w:t>
      </w:r>
      <w:r w:rsidR="00C336C1">
        <w:rPr>
          <w:rFonts w:ascii="TH SarabunPSK" w:hAnsi="TH SarabunPSK" w:cs="TH SarabunPSK"/>
        </w:rPr>
        <w:t>4.72, S.D. = 0.14</w:t>
      </w:r>
      <w:r w:rsidR="00821F55" w:rsidRPr="00BE4B37">
        <w:rPr>
          <w:rFonts w:ascii="TH SarabunPSK" w:hAnsi="TH SarabunPSK" w:cs="TH SarabunPSK"/>
        </w:rPr>
        <w:t xml:space="preserve">) </w:t>
      </w:r>
      <w:r w:rsidR="00821F55" w:rsidRPr="00BE4B37">
        <w:rPr>
          <w:rFonts w:ascii="TH SarabunPSK" w:hAnsi="TH SarabunPSK" w:cs="TH SarabunPSK"/>
          <w:cs/>
        </w:rPr>
        <w:t>เมื่อพิจารณารายด้านพบว่า ด้านการประเมิน</w:t>
      </w:r>
      <w:r w:rsidR="00821F55">
        <w:rPr>
          <w:rFonts w:ascii="TH SarabunPSK" w:hAnsi="TH SarabunPSK" w:cs="TH SarabunPSK" w:hint="cs"/>
          <w:cs/>
        </w:rPr>
        <w:t>ที่มีผลการประเมินสูงที่สุด คือด้าน</w:t>
      </w:r>
    </w:p>
    <w:p w:rsidR="00821F55" w:rsidRDefault="00D51619" w:rsidP="00821F5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821F55" w:rsidRPr="00821F55">
        <w:rPr>
          <w:rFonts w:ascii="TH SarabunPSK" w:hAnsi="TH SarabunPSK" w:cs="TH SarabunPSK"/>
          <w:cs/>
        </w:rPr>
        <w:t>ผลลัพธ์ที่ได้จากโปรแกรม</w:t>
      </w:r>
      <w:r w:rsidR="00821F55">
        <w:rPr>
          <w:rFonts w:ascii="TH SarabunPSK" w:hAnsi="TH SarabunPSK" w:cs="TH SarabunPSK" w:hint="cs"/>
          <w:cs/>
        </w:rPr>
        <w:t xml:space="preserve"> โดย</w:t>
      </w:r>
      <w:r w:rsidR="00821F55">
        <w:rPr>
          <w:rFonts w:ascii="TH SarabunPSK" w:eastAsia="Calibri" w:hAnsi="TH SarabunPSK" w:cs="TH SarabunPSK"/>
          <w:cs/>
        </w:rPr>
        <w:t>มีผลการประเมินอยู่ในระดับม</w:t>
      </w:r>
      <w:r w:rsidR="00821F55">
        <w:rPr>
          <w:rFonts w:ascii="TH SarabunPSK" w:eastAsia="Calibri" w:hAnsi="TH SarabunPSK" w:cs="TH SarabunPSK" w:hint="cs"/>
          <w:cs/>
        </w:rPr>
        <w:t>ากที่สุด</w:t>
      </w:r>
      <w:r w:rsidR="00821F55" w:rsidRPr="00BE4B37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821F55" w:rsidRPr="00BE4B37">
        <w:rPr>
          <w:rFonts w:ascii="TH SarabunPSK" w:hAnsi="TH SarabunPSK" w:cs="TH SarabunPSK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  <w:szCs w:val="28"/>
              </w:rPr>
              <m:t>x</m:t>
            </m:r>
          </m:e>
        </m:acc>
      </m:oMath>
      <w:r w:rsidR="00821F55" w:rsidRPr="00D30C7C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21F55" w:rsidRPr="00BE4B37">
        <w:rPr>
          <w:rFonts w:ascii="TH SarabunPSK" w:hAnsi="TH SarabunPSK" w:cs="TH SarabunPSK"/>
          <w:cs/>
        </w:rPr>
        <w:t xml:space="preserve">= </w:t>
      </w:r>
      <w:r w:rsidR="00821F55">
        <w:rPr>
          <w:rFonts w:ascii="TH SarabunPSK" w:hAnsi="TH SarabunPSK" w:cs="TH SarabunPSK"/>
        </w:rPr>
        <w:t>4.78, S.D. = 0.32</w:t>
      </w:r>
      <w:r w:rsidR="00821F55" w:rsidRPr="00BE4B37">
        <w:rPr>
          <w:rFonts w:ascii="TH SarabunPSK" w:hAnsi="TH SarabunPSK" w:cs="TH SarabunPSK"/>
        </w:rPr>
        <w:t>)</w:t>
      </w:r>
    </w:p>
    <w:p w:rsidR="00AC0F45" w:rsidRDefault="00AC0F45" w:rsidP="00821F5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D51619" w:rsidRDefault="00AC0F45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BE4B37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การหา</w:t>
      </w:r>
      <w:r w:rsidRPr="001861B3">
        <w:rPr>
          <w:rFonts w:ascii="TH SarabunPSK" w:hAnsi="TH SarabunPSK" w:cs="TH SarabunPSK"/>
          <w:b/>
          <w:bCs/>
          <w:sz w:val="36"/>
          <w:szCs w:val="36"/>
          <w:cs/>
        </w:rPr>
        <w:t>ความพึงพอใจ</w:t>
      </w:r>
      <w:r w:rsidRPr="00BE4B37">
        <w:rPr>
          <w:rFonts w:ascii="TH SarabunPSK" w:hAnsi="TH SarabunPSK" w:cs="TH SarabunPSK"/>
          <w:b/>
          <w:bCs/>
          <w:sz w:val="36"/>
          <w:szCs w:val="36"/>
          <w:cs/>
        </w:rPr>
        <w:t>ของระบบ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จองแพ็คเกจทัว</w:t>
      </w:r>
      <w:r w:rsidR="00250882">
        <w:rPr>
          <w:rFonts w:ascii="TH SarabunPSK" w:hAnsi="TH SarabunPSK" w:cs="TH SarabunPSK" w:hint="cs"/>
          <w:b/>
          <w:bCs/>
          <w:sz w:val="36"/>
          <w:szCs w:val="36"/>
          <w:cs/>
        </w:rPr>
        <w:t>ร์ประเทศเวียดนามโดยใช้เทคโนโลยี</w:t>
      </w:r>
      <w:r w:rsidR="00250882" w:rsidRPr="00250882">
        <w:rPr>
          <w:rFonts w:ascii="TH SarabunPSK" w:hAnsi="TH SarabunPSK" w:cs="TH SarabunPSK" w:hint="cs"/>
          <w:b/>
          <w:bCs/>
          <w:sz w:val="36"/>
          <w:szCs w:val="36"/>
          <w:cs/>
        </w:rPr>
        <w:t>เพย์แพล</w:t>
      </w:r>
    </w:p>
    <w:p w:rsidR="00D51619" w:rsidRPr="00D51619" w:rsidRDefault="00D51619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D51619" w:rsidRPr="00D51619" w:rsidRDefault="00D51619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AC0F45" w:rsidRPr="00BE4B37">
        <w:rPr>
          <w:rFonts w:ascii="TH SarabunPSK" w:hAnsi="TH SarabunPSK" w:cs="TH SarabunPSK"/>
          <w:cs/>
        </w:rPr>
        <w:t>ผล</w:t>
      </w:r>
      <w:r w:rsidR="00AC0F45" w:rsidRPr="00D55061">
        <w:rPr>
          <w:rFonts w:ascii="TH SarabunPSK" w:hAnsi="TH SarabunPSK" w:cs="TH SarabunPSK"/>
          <w:cs/>
        </w:rPr>
        <w:t>การ</w:t>
      </w:r>
      <w:r w:rsidR="00AC0F45" w:rsidRPr="00D55061">
        <w:rPr>
          <w:rFonts w:ascii="TH SarabunPSK" w:hAnsi="TH SarabunPSK" w:cs="TH SarabunPSK" w:hint="cs"/>
          <w:cs/>
        </w:rPr>
        <w:t>การหา</w:t>
      </w:r>
      <w:r w:rsidR="00AC0F45" w:rsidRPr="001861B3">
        <w:rPr>
          <w:rFonts w:ascii="TH SarabunPSK" w:hAnsi="TH SarabunPSK" w:cs="TH SarabunPSK"/>
          <w:cs/>
        </w:rPr>
        <w:t>ความพึงพอใจ</w:t>
      </w:r>
      <w:r w:rsidR="00AC0F45" w:rsidRPr="00BE4B37">
        <w:rPr>
          <w:rFonts w:ascii="TH SarabunPSK" w:hAnsi="TH SarabunPSK" w:cs="TH SarabunPSK"/>
          <w:cs/>
        </w:rPr>
        <w:t>ของระบบในแต่ละด้านซึ่งแสดงค่าคะแนนเฉลี่ย</w:t>
      </w:r>
      <w:r w:rsidR="00AC0F45" w:rsidRPr="00BE4B37">
        <w:rPr>
          <w:rFonts w:ascii="TH SarabunPSK" w:hAnsi="TH SarabunPSK" w:cs="TH SarabunPSK"/>
        </w:rPr>
        <w:t xml:space="preserve"> (</w:t>
      </w:r>
      <m:oMath>
        <m:acc>
          <m:accPr>
            <m:chr m:val="̅"/>
            <m:ctrlPr>
              <w:rPr>
                <w:rFonts w:ascii="Cambria Math" w:eastAsia="AngsanaNew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Cambria Math" w:cs="TH SarabunPSK"/>
              </w:rPr>
              <m:t>x</m:t>
            </m:r>
          </m:e>
        </m:acc>
      </m:oMath>
      <w:r w:rsidR="00AC0F45" w:rsidRPr="00BE4B37">
        <w:rPr>
          <w:rFonts w:ascii="TH SarabunPSK" w:hAnsi="TH SarabunPSK" w:cs="TH SarabunPSK"/>
        </w:rPr>
        <w:t xml:space="preserve">) </w:t>
      </w:r>
      <w:r w:rsidR="00AC0F45" w:rsidRPr="00BE4B37">
        <w:rPr>
          <w:rFonts w:ascii="TH SarabunPSK" w:hAnsi="TH SarabunPSK" w:cs="TH SarabunPSK"/>
          <w:cs/>
        </w:rPr>
        <w:t xml:space="preserve">และ ส่วนเบี่ยงเบนมาตรฐาน </w:t>
      </w:r>
      <w:r w:rsidR="00AC0F45" w:rsidRPr="00BE4B37">
        <w:rPr>
          <w:rFonts w:ascii="TH SarabunPSK" w:hAnsi="TH SarabunPSK" w:cs="TH SarabunPSK"/>
        </w:rPr>
        <w:t>(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S.D.</m:t>
        </m:r>
      </m:oMath>
      <w:r w:rsidR="00AC0F45" w:rsidRPr="00BE4B37">
        <w:rPr>
          <w:rFonts w:ascii="TH SarabunPSK" w:hAnsi="TH SarabunPSK" w:cs="TH SarabunPSK"/>
        </w:rPr>
        <w:t xml:space="preserve">) </w:t>
      </w:r>
      <w:r w:rsidR="00AC0F45" w:rsidRPr="00BE4B37">
        <w:rPr>
          <w:rFonts w:ascii="TH SarabunPSK" w:hAnsi="TH SarabunPSK" w:cs="TH SarabunPSK"/>
          <w:cs/>
        </w:rPr>
        <w:t xml:space="preserve">จำนวน </w:t>
      </w:r>
      <w:r w:rsidR="00AC0F45" w:rsidRPr="00BE4B37">
        <w:rPr>
          <w:rFonts w:ascii="TH SarabunPSK" w:hAnsi="TH SarabunPSK" w:cs="TH SarabunPSK"/>
        </w:rPr>
        <w:t>3</w:t>
      </w:r>
      <w:r w:rsidR="00AC0F45" w:rsidRPr="00BE4B37">
        <w:rPr>
          <w:rFonts w:ascii="TH SarabunPSK" w:hAnsi="TH SarabunPSK" w:cs="TH SarabunPSK"/>
          <w:cs/>
        </w:rPr>
        <w:t xml:space="preserve"> คน ซึ่งได้ผลประเมินดังต่อไปนี้</w:t>
      </w:r>
    </w:p>
    <w:p w:rsidR="00AC0F45" w:rsidRPr="001861B3" w:rsidRDefault="00AC0F45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AC0F45" w:rsidRDefault="00AC0F45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BE4B37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0F74E0">
        <w:rPr>
          <w:rFonts w:ascii="TH SarabunPSK" w:hAnsi="TH SarabunPSK" w:cs="TH SarabunPSK"/>
          <w:b/>
          <w:bCs/>
        </w:rPr>
        <w:t>6</w:t>
      </w:r>
      <w:r w:rsidRPr="00BE4B37">
        <w:rPr>
          <w:rFonts w:ascii="TH SarabunPSK" w:hAnsi="TH SarabunPSK" w:cs="TH SarabunPSK"/>
        </w:rPr>
        <w:t xml:space="preserve"> </w:t>
      </w:r>
      <w:r w:rsidRPr="00BE4B37">
        <w:rPr>
          <w:rFonts w:ascii="TH SarabunPSK" w:hAnsi="TH SarabunPSK" w:cs="TH SarabunPSK"/>
          <w:cs/>
        </w:rPr>
        <w:t xml:space="preserve"> ผลการ</w:t>
      </w:r>
      <w:r>
        <w:rPr>
          <w:rFonts w:ascii="TH SarabunPSK" w:hAnsi="TH SarabunPSK" w:cs="TH SarabunPSK" w:hint="cs"/>
          <w:cs/>
        </w:rPr>
        <w:t>หา</w:t>
      </w:r>
      <w:r w:rsidRPr="001861B3">
        <w:rPr>
          <w:rFonts w:ascii="TH SarabunPSK" w:hAnsi="TH SarabunPSK" w:cs="TH SarabunPSK"/>
          <w:cs/>
        </w:rPr>
        <w:t>ความพึงพอใจ</w:t>
      </w:r>
    </w:p>
    <w:p w:rsidR="00D51619" w:rsidRPr="00D51619" w:rsidRDefault="00D51619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F74E0" w:rsidRPr="000F74E0" w:rsidRDefault="000F74E0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tbl>
      <w:tblPr>
        <w:tblW w:w="4901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7"/>
        <w:gridCol w:w="688"/>
        <w:gridCol w:w="690"/>
        <w:gridCol w:w="1948"/>
      </w:tblGrid>
      <w:tr w:rsidR="000F74E0" w:rsidRPr="00BE4B37" w:rsidTr="00A02ABC">
        <w:trPr>
          <w:trHeight w:val="258"/>
          <w:jc w:val="center"/>
        </w:trPr>
        <w:tc>
          <w:tcPr>
            <w:tcW w:w="2821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2179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0F74E0" w:rsidRPr="00BE4B37" w:rsidTr="00A02ABC">
        <w:trPr>
          <w:trHeight w:val="450"/>
          <w:jc w:val="center"/>
        </w:trPr>
        <w:tc>
          <w:tcPr>
            <w:tcW w:w="2821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4E0" w:rsidRPr="00BE4B37" w:rsidRDefault="0071591D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i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S.D.</m:t>
                </m:r>
              </m:oMath>
            </m:oMathPara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การแปลความหมาย</w:t>
            </w:r>
          </w:p>
        </w:tc>
      </w:tr>
      <w:tr w:rsidR="000F74E0" w:rsidRPr="00BE4B37" w:rsidTr="00A02ABC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D31FD0">
              <w:rPr>
                <w:rFonts w:ascii="TH SarabunPSK" w:hAnsi="TH SarabunPSK" w:cs="TH SarabunPSK"/>
                <w:b/>
                <w:bCs/>
                <w:cs/>
              </w:rPr>
              <w:t>ด้านการออกแบบโปรแกรม</w:t>
            </w:r>
          </w:p>
        </w:tc>
      </w:tr>
      <w:tr w:rsidR="000F74E0" w:rsidRPr="00BE4B37" w:rsidTr="00A02ABC">
        <w:trPr>
          <w:trHeight w:val="475"/>
          <w:jc w:val="center"/>
        </w:trPr>
        <w:tc>
          <w:tcPr>
            <w:tcW w:w="2821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74E0" w:rsidRPr="00D31FD0" w:rsidRDefault="000F74E0" w:rsidP="00A02ABC">
            <w:pPr>
              <w:rPr>
                <w:rFonts w:ascii="TH SarabunPSK" w:hAnsi="TH SarabunPSK" w:cs="TH SarabunPSK"/>
                <w:cs/>
              </w:rPr>
            </w:pPr>
            <w:r w:rsidRPr="00D31FD0">
              <w:rPr>
                <w:rFonts w:ascii="TH SarabunPSK" w:hAnsi="TH SarabunPSK" w:cs="TH SarabunPSK"/>
              </w:rPr>
              <w:t xml:space="preserve">1. </w:t>
            </w:r>
            <w:r w:rsidRPr="00D31FD0">
              <w:rPr>
                <w:rFonts w:ascii="TH SarabunPSK" w:hAnsi="TH SarabunPSK" w:cs="TH SarabunPSK"/>
                <w:cs/>
              </w:rPr>
              <w:t xml:space="preserve"> </w:t>
            </w:r>
            <w:r w:rsidRPr="000472B5">
              <w:rPr>
                <w:rFonts w:ascii="TH SarabunPSK" w:hAnsi="TH SarabunPSK" w:cs="TH SarabunPSK"/>
                <w:cs/>
              </w:rPr>
              <w:t>การออกแบบหน้าจอมีความเป็นสัดส่วน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4.51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86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72B5">
              <w:rPr>
                <w:rFonts w:ascii="TH SarabunPSK" w:hAnsi="TH SarabunPSK" w:cs="TH SarabunPSK"/>
                <w:sz w:val="32"/>
                <w:szCs w:val="32"/>
                <w:cs/>
              </w:rPr>
              <w:t>ความง่ายในการใช้ระบบงาน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4.46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F74E0" w:rsidRPr="00BE4B37" w:rsidTr="00A02ABC">
        <w:trPr>
          <w:trHeight w:val="391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2639CA">
              <w:rPr>
                <w:rFonts w:ascii="TH SarabunPSK" w:hAnsi="TH SarabunPSK" w:cs="TH SarabunPSK"/>
                <w:sz w:val="32"/>
                <w:szCs w:val="32"/>
                <w:cs/>
              </w:rPr>
              <w:t>เมนูที่ใช้ในโปรแกรมเข้าใจง่ายไม่ซับซ้อน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4.43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0.50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F74E0" w:rsidRPr="00BE4B37" w:rsidTr="00A02ABC">
        <w:trPr>
          <w:trHeight w:val="430"/>
          <w:jc w:val="center"/>
        </w:trPr>
        <w:tc>
          <w:tcPr>
            <w:tcW w:w="2821" w:type="pct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Pr="000472B5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ความเหมาะสมในการนำเสนอกราฟิก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4.66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0.48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560"/>
          <w:jc w:val="center"/>
        </w:trPr>
        <w:tc>
          <w:tcPr>
            <w:tcW w:w="2821" w:type="pct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 w:rsidRPr="000472B5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ความเหมาะสมในการใช้ขนาดตัวอักษร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4.49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F74E0" w:rsidRPr="00BE4B37" w:rsidTr="00A02ABC">
        <w:trPr>
          <w:trHeight w:val="402"/>
          <w:jc w:val="center"/>
        </w:trPr>
        <w:tc>
          <w:tcPr>
            <w:tcW w:w="28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2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4.51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0.01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  <w:r w:rsidRPr="00D31FD0">
              <w:rPr>
                <w:rFonts w:ascii="TH SarabunPSK" w:hAnsi="TH SarabunPSK" w:cs="TH SarabunPSK"/>
                <w:b/>
                <w:bCs/>
                <w:cs/>
              </w:rPr>
              <w:t>ด้านการจัดเก็บข้อมูล</w:t>
            </w:r>
          </w:p>
        </w:tc>
      </w:tr>
      <w:tr w:rsidR="000F74E0" w:rsidRPr="00BE4B37" w:rsidTr="00A02ABC">
        <w:trPr>
          <w:trHeight w:val="433"/>
          <w:jc w:val="center"/>
        </w:trPr>
        <w:tc>
          <w:tcPr>
            <w:tcW w:w="282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มีระ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บบอำนวยความสะดวกในการจัดเก็บ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ข้อมูลให้กับผู้กรอกข้อมูล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4.51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12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ค้นหา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ข้อมูลตาม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ต้องการได้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4.57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0.50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286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3.  ความถูกต้องของการกำหนดสิทธิของผู้ใช้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4.54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46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ความถูกต้องของการตรวจสอบการเข้าใช้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งานของสมาชิก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4.54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46"/>
          <w:jc w:val="center"/>
        </w:trPr>
        <w:tc>
          <w:tcPr>
            <w:tcW w:w="28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b/>
                <w:bCs/>
              </w:rPr>
              <w:t>4.72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  <w:b/>
                <w:bCs/>
              </w:rPr>
              <w:t>0.24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  <w:tr w:rsidR="000F74E0" w:rsidRPr="00BE4B37" w:rsidTr="00A02ABC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  <w:r w:rsidRPr="00D31FD0">
              <w:rPr>
                <w:rFonts w:ascii="TH SarabunPSK" w:hAnsi="TH SarabunPSK" w:cs="TH SarabunPSK"/>
                <w:b/>
                <w:bCs/>
                <w:cs/>
              </w:rPr>
              <w:lastRenderedPageBreak/>
              <w:t>ด้านการสืบค้น</w:t>
            </w:r>
          </w:p>
        </w:tc>
      </w:tr>
      <w:tr w:rsidR="000F74E0" w:rsidRPr="00BE4B37" w:rsidTr="00A02ABC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2821" w:type="pct"/>
            <w:tcBorders>
              <w:top w:val="single" w:sz="4" w:space="0" w:color="auto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การค้นข้อมูลในแต่ละหน้าจอมีความ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สะดวก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4.46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F74E0" w:rsidRPr="00BE4B37" w:rsidTr="00A02ABC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1" w:type="pct"/>
            <w:tcBorders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สามารถค้นหาข้อมูลได้อย่างรวดเร็ว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4.37</w:t>
            </w:r>
          </w:p>
        </w:tc>
        <w:tc>
          <w:tcPr>
            <w:tcW w:w="452" w:type="pct"/>
            <w:tcBorders>
              <w:left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276" w:type="pct"/>
            <w:tcBorders>
              <w:lef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F74E0" w:rsidRPr="00BE4B37" w:rsidTr="00A02ABC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21" w:type="pct"/>
            <w:tcBorders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สามารถค้นหาข้อมูลได้ตามวัตถุประสงค์ที่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451" w:type="pct"/>
            <w:tcBorders>
              <w:left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4.66</w:t>
            </w:r>
          </w:p>
        </w:tc>
        <w:tc>
          <w:tcPr>
            <w:tcW w:w="452" w:type="pct"/>
            <w:tcBorders>
              <w:left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0.48</w:t>
            </w:r>
          </w:p>
        </w:tc>
        <w:tc>
          <w:tcPr>
            <w:tcW w:w="1276" w:type="pct"/>
            <w:tcBorders>
              <w:lef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F74E0" w:rsidRPr="00BE4B37" w:rsidTr="00A02ABC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4"/>
          <w:jc w:val="center"/>
        </w:trPr>
        <w:tc>
          <w:tcPr>
            <w:tcW w:w="28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  <w:r w:rsidRPr="00BE4B37">
              <w:rPr>
                <w:rFonts w:ascii="TH SarabunPSK" w:hAnsi="TH SarabunPSK" w:cs="TH SarabunPSK"/>
                <w:b/>
                <w:bCs/>
              </w:rPr>
              <w:t>4.83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  <w:r w:rsidRPr="00BE4B37">
              <w:rPr>
                <w:rFonts w:ascii="TH SarabunPSK" w:hAnsi="TH SarabunPSK" w:cs="TH SarabunPSK"/>
                <w:b/>
                <w:bCs/>
              </w:rPr>
              <w:t>0.41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D31FD0">
              <w:rPr>
                <w:rFonts w:ascii="TH SarabunPSK" w:hAnsi="TH SarabunPSK" w:cs="TH SarabunPSK"/>
                <w:b/>
                <w:bCs/>
                <w:cs/>
              </w:rPr>
              <w:t>ด้านการนำเสนอข้อมูล</w:t>
            </w:r>
          </w:p>
        </w:tc>
      </w:tr>
      <w:tr w:rsidR="000F74E0" w:rsidRPr="00BE4B37" w:rsidTr="00A02ABC">
        <w:trPr>
          <w:trHeight w:val="433"/>
          <w:jc w:val="center"/>
        </w:trPr>
        <w:tc>
          <w:tcPr>
            <w:tcW w:w="282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สามารถแสดงผลได้อย่างรวดเร็ว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4.49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0F74E0" w:rsidRPr="00BE4B37" w:rsidTr="00A02ABC">
        <w:trPr>
          <w:trHeight w:val="412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ข้อมูลที่แสดงผลมีความถูกต้อง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4.60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0.50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843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ข้อมูลที่แสดงผลมีความถูกสมบูรณ์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ครบถ้วน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4.69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0.47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12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สามารถพิมพ์ข้อมูลที่แสดงผลออกทาง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เครื่องพิมพ์ได้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4.51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12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ข้อมูลที่ได้ตรงกับขอบข่ายของงาน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4.63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12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ความเป็นปัจจุบันของข้อมูลที่ได้จากการ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สืบค้น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4.69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0.47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12"/>
          <w:jc w:val="center"/>
        </w:trPr>
        <w:tc>
          <w:tcPr>
            <w:tcW w:w="2821" w:type="pct"/>
            <w:tcBorders>
              <w:top w:val="nil"/>
              <w:bottom w:val="nil"/>
              <w:right w:val="single" w:sz="4" w:space="0" w:color="auto"/>
            </w:tcBorders>
          </w:tcPr>
          <w:p w:rsidR="000F74E0" w:rsidRPr="00D31FD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สีพื้นหลังมีความเหมาะสมสอดคล้องกับ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ตัวอักษร</w:t>
            </w:r>
          </w:p>
        </w:tc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4.57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0.50</w:t>
            </w:r>
          </w:p>
        </w:tc>
        <w:tc>
          <w:tcPr>
            <w:tcW w:w="1276" w:type="pct"/>
            <w:tcBorders>
              <w:top w:val="nil"/>
              <w:left w:val="single" w:sz="4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28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4.60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0.02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nil"/>
            </w:tcBorders>
          </w:tcPr>
          <w:p w:rsidR="000F74E0" w:rsidRPr="00B13F5B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คู่มือการใช้งานระบบ (</w:t>
            </w:r>
            <w:r w:rsidRPr="00BE4B37">
              <w:rPr>
                <w:rFonts w:ascii="TH SarabunPSK" w:hAnsi="TH SarabunPSK" w:cs="TH SarabunPSK"/>
                <w:b/>
                <w:bCs/>
              </w:rPr>
              <w:t>Documentation)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2821" w:type="pct"/>
            <w:tcBorders>
              <w:top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4B3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E4B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คู่มือมีความสวยงาม น่าสนใจ</w:t>
            </w:r>
          </w:p>
        </w:tc>
        <w:tc>
          <w:tcPr>
            <w:tcW w:w="45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45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0.60</w:t>
            </w:r>
          </w:p>
        </w:tc>
        <w:tc>
          <w:tcPr>
            <w:tcW w:w="1276" w:type="pct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2821" w:type="pct"/>
            <w:tcBorders>
              <w:top w:val="nil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4B3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E4B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ตัวอักษรมีขนาดชนิดเหมาะสม อ่านง่าย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45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276" w:type="pct"/>
            <w:tcBorders>
              <w:top w:val="nil"/>
              <w:left w:val="single" w:sz="8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2821" w:type="pct"/>
            <w:tcBorders>
              <w:top w:val="nil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4B3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E4B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สีของตัวอักษรมีความชัดเจนอ่านง่าย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015277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45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276" w:type="pct"/>
            <w:tcBorders>
              <w:top w:val="nil"/>
              <w:left w:val="single" w:sz="8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2821" w:type="pct"/>
            <w:tcBorders>
              <w:top w:val="nil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E4B3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E4B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ความเหมาะสมของรูปแบบเอกสาร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45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276" w:type="pct"/>
            <w:tcBorders>
              <w:top w:val="nil"/>
              <w:left w:val="single" w:sz="8" w:space="0" w:color="auto"/>
              <w:bottom w:val="nil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2821" w:type="pct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:rsidR="000F74E0" w:rsidRDefault="000F74E0" w:rsidP="00A02ABC">
            <w:pPr>
              <w:pStyle w:val="NoSpacing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E4B37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E4B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ภาษาและรูปภาพที่ใช้ในการเชื่อมโยงมีความ</w:t>
            </w:r>
          </w:p>
          <w:p w:rsidR="000F74E0" w:rsidRPr="00BE4B37" w:rsidRDefault="000F74E0" w:rsidP="00A02ABC">
            <w:pPr>
              <w:pStyle w:val="NoSpacing"/>
              <w:tabs>
                <w:tab w:val="left" w:pos="318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BE4B37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4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BE4B37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276" w:type="pct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0F74E0" w:rsidRPr="00BE4B37" w:rsidTr="00A02ABC">
        <w:trPr>
          <w:trHeight w:val="435"/>
          <w:jc w:val="center"/>
        </w:trPr>
        <w:tc>
          <w:tcPr>
            <w:tcW w:w="2821" w:type="pct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pStyle w:val="ListParagraph"/>
              <w:tabs>
                <w:tab w:val="left" w:pos="907"/>
                <w:tab w:val="left" w:pos="1264"/>
                <w:tab w:val="left" w:pos="1627"/>
                <w:tab w:val="left" w:pos="1985"/>
                <w:tab w:val="left" w:pos="2130"/>
                <w:tab w:val="center" w:pos="2348"/>
              </w:tabs>
              <w:ind w:left="488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 w:rsidRPr="00BE4B37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  <w:t xml:space="preserve">       </w:t>
            </w:r>
            <w:r w:rsidRPr="00BE4B37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  <w:t>รวม</w:t>
            </w:r>
          </w:p>
        </w:tc>
        <w:tc>
          <w:tcPr>
            <w:tcW w:w="45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4.73</w:t>
            </w:r>
          </w:p>
        </w:tc>
        <w:tc>
          <w:tcPr>
            <w:tcW w:w="4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0.26</w:t>
            </w:r>
          </w:p>
        </w:tc>
        <w:tc>
          <w:tcPr>
            <w:tcW w:w="127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0F74E0" w:rsidRPr="00BE4B37" w:rsidTr="00A02ABC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21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4B37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4.54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0.01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0F74E0" w:rsidRPr="00BE4B37" w:rsidRDefault="000F74E0" w:rsidP="00A02ABC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มากที่สุด</w:t>
            </w:r>
          </w:p>
        </w:tc>
      </w:tr>
    </w:tbl>
    <w:p w:rsidR="000F74E0" w:rsidRPr="00D51619" w:rsidRDefault="000F74E0" w:rsidP="00AC0F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951DA2" w:rsidRDefault="00D51619" w:rsidP="00D5161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476A78" w:rsidRPr="00BE4B37">
        <w:rPr>
          <w:rFonts w:ascii="TH SarabunPSK" w:hAnsi="TH SarabunPSK" w:cs="TH SarabunPSK"/>
          <w:cs/>
        </w:rPr>
        <w:t xml:space="preserve">จากตารางที่ </w:t>
      </w:r>
      <w:r w:rsidR="00476A78">
        <w:rPr>
          <w:rFonts w:ascii="TH SarabunPSK" w:hAnsi="TH SarabunPSK" w:cs="TH SarabunPSK"/>
        </w:rPr>
        <w:t>6</w:t>
      </w:r>
      <w:r w:rsidR="00476A78" w:rsidRPr="00BE4B37">
        <w:rPr>
          <w:rFonts w:ascii="TH SarabunPSK" w:hAnsi="TH SarabunPSK" w:cs="TH SarabunPSK"/>
          <w:cs/>
        </w:rPr>
        <w:t xml:space="preserve"> </w:t>
      </w:r>
      <w:r w:rsidR="00476A78">
        <w:rPr>
          <w:rFonts w:ascii="TH SarabunPSK" w:hAnsi="TH SarabunPSK" w:cs="TH SarabunPSK" w:hint="cs"/>
          <w:cs/>
        </w:rPr>
        <w:t xml:space="preserve"> </w:t>
      </w:r>
      <w:r w:rsidR="001E74C8">
        <w:rPr>
          <w:rFonts w:ascii="TH SarabunPSK" w:hAnsi="TH SarabunPSK" w:cs="TH SarabunPSK" w:hint="cs"/>
          <w:cs/>
        </w:rPr>
        <w:t>ผลการศึกษา</w:t>
      </w:r>
      <w:r w:rsidR="00476A78">
        <w:rPr>
          <w:rFonts w:ascii="TH SarabunPSK" w:hAnsi="TH SarabunPSK" w:cs="TH SarabunPSK"/>
          <w:cs/>
        </w:rPr>
        <w:t>ความพึงพอใจโดยรวมอยู่ในระดับมากที่สุด</w:t>
      </w:r>
      <w:r w:rsidR="00476A78" w:rsidRPr="00BE4B37">
        <w:rPr>
          <w:rFonts w:ascii="TH SarabunPSK" w:hAnsi="TH SarabunPSK" w:cs="TH SarabunPSK"/>
          <w:cs/>
        </w:rPr>
        <w:t xml:space="preserve"> </w:t>
      </w:r>
    </w:p>
    <w:p w:rsidR="00476A78" w:rsidRDefault="00476A78" w:rsidP="00D5161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BE4B37">
        <w:rPr>
          <w:rFonts w:ascii="TH SarabunPSK" w:hAnsi="TH SarabunPSK" w:cs="TH SarabunPSK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Pr="00BE4B37">
        <w:rPr>
          <w:rFonts w:ascii="TH SarabunPSK" w:hAnsi="TH SarabunPSK" w:cs="TH SarabunPSK"/>
          <w:cs/>
        </w:rPr>
        <w:t xml:space="preserve"> = </w:t>
      </w:r>
      <w:r>
        <w:rPr>
          <w:rFonts w:ascii="TH SarabunPSK" w:hAnsi="TH SarabunPSK" w:cs="TH SarabunPSK"/>
        </w:rPr>
        <w:t>4.54, S.D. = 0.01</w:t>
      </w:r>
      <w:r w:rsidRPr="00BE4B37">
        <w:rPr>
          <w:rFonts w:ascii="TH SarabunPSK" w:hAnsi="TH SarabunPSK" w:cs="TH SarabunPSK"/>
        </w:rPr>
        <w:t xml:space="preserve">) </w:t>
      </w:r>
      <w:r w:rsidRPr="00BE4B37">
        <w:rPr>
          <w:rFonts w:ascii="TH SarabunPSK" w:hAnsi="TH SarabunPSK" w:cs="TH SarabunPSK"/>
          <w:cs/>
        </w:rPr>
        <w:t xml:space="preserve">เมื่อพิจารณารายด้านพบว่า </w:t>
      </w:r>
      <w:r w:rsidRPr="00476A78">
        <w:rPr>
          <w:rFonts w:ascii="TH SarabunPSK" w:hAnsi="TH SarabunPSK" w:cs="TH SarabunPSK"/>
          <w:cs/>
        </w:rPr>
        <w:t>ด้านการสืบค้น</w:t>
      </w:r>
      <w:r>
        <w:rPr>
          <w:rFonts w:ascii="TH SarabunPSK" w:eastAsia="Calibri" w:hAnsi="TH SarabunPSK" w:cs="TH SarabunPSK"/>
        </w:rPr>
        <w:t xml:space="preserve"> </w:t>
      </w:r>
      <w:r w:rsidR="00D51619">
        <w:rPr>
          <w:rFonts w:ascii="TH SarabunPSK" w:eastAsia="Calibri" w:hAnsi="TH SarabunPSK" w:cs="TH SarabunPSK"/>
          <w:cs/>
        </w:rPr>
        <w:t>มีผล</w:t>
      </w:r>
      <w:r>
        <w:rPr>
          <w:rFonts w:ascii="TH SarabunPSK" w:eastAsia="Calibri" w:hAnsi="TH SarabunPSK" w:cs="TH SarabunPSK" w:hint="cs"/>
          <w:cs/>
        </w:rPr>
        <w:t>การหาความพึงพอใจ</w:t>
      </w:r>
      <w:r w:rsidRPr="00BE4B37">
        <w:rPr>
          <w:rFonts w:ascii="TH SarabunPSK" w:eastAsia="Calibri" w:hAnsi="TH SarabunPSK" w:cs="TH SarabunPSK"/>
          <w:cs/>
        </w:rPr>
        <w:t>อยู่ในระดับ</w:t>
      </w:r>
      <w:r>
        <w:rPr>
          <w:rFonts w:ascii="TH SarabunPSK" w:eastAsia="Calibri" w:hAnsi="TH SarabunPSK" w:cs="TH SarabunPSK" w:hint="cs"/>
          <w:cs/>
        </w:rPr>
        <w:t>มากที่สุด</w:t>
      </w:r>
      <w:r w:rsidRPr="00BE4B37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Pr="00BE4B37">
        <w:rPr>
          <w:rFonts w:ascii="TH SarabunPSK" w:hAnsi="TH SarabunPSK" w:cs="TH SarabunPSK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Pr="00BE4B37">
        <w:rPr>
          <w:rFonts w:ascii="TH SarabunPSK" w:hAnsi="TH SarabunPSK" w:cs="TH SarabunPSK"/>
          <w:cs/>
        </w:rPr>
        <w:t xml:space="preserve"> = </w:t>
      </w:r>
      <w:r>
        <w:rPr>
          <w:rFonts w:ascii="TH SarabunPSK" w:hAnsi="TH SarabunPSK" w:cs="TH SarabunPSK"/>
        </w:rPr>
        <w:t>4.83, S.D. = 0.41</w:t>
      </w:r>
      <w:r w:rsidRPr="00BE4B37">
        <w:rPr>
          <w:rFonts w:ascii="TH SarabunPSK" w:hAnsi="TH SarabunPSK" w:cs="TH SarabunPSK"/>
        </w:rPr>
        <w:t>)</w:t>
      </w:r>
    </w:p>
    <w:p w:rsidR="00AC0F45" w:rsidRPr="00476A78" w:rsidRDefault="00AC0F45" w:rsidP="00821F5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75DC2" w:rsidRDefault="00575DC2" w:rsidP="009A750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sectPr w:rsidR="00575DC2" w:rsidSect="00D26CDB">
      <w:headerReference w:type="default" r:id="rId31"/>
      <w:headerReference w:type="first" r:id="rId32"/>
      <w:pgSz w:w="11906" w:h="16838"/>
      <w:pgMar w:top="2290" w:right="1829" w:bottom="1829" w:left="2290" w:header="720" w:footer="720" w:gutter="0"/>
      <w:pgNumType w:start="68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91D" w:rsidRDefault="0071591D">
      <w:r>
        <w:separator/>
      </w:r>
    </w:p>
  </w:endnote>
  <w:endnote w:type="continuationSeparator" w:id="0">
    <w:p w:rsidR="0071591D" w:rsidRDefault="00715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3E5" w:rsidRDefault="00D023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68</w:t>
    </w:r>
    <w:r>
      <w:rPr>
        <w:rStyle w:val="PageNumber"/>
      </w:rPr>
      <w:fldChar w:fldCharType="end"/>
    </w:r>
  </w:p>
  <w:p w:rsidR="00D023E5" w:rsidRDefault="00D023E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3E5" w:rsidRDefault="00D023E5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3E5" w:rsidRPr="00E30AA1" w:rsidRDefault="00D023E5">
    <w:pPr>
      <w:pStyle w:val="Footer"/>
      <w:jc w:val="center"/>
      <w:rPr>
        <w:rFonts w:ascii="TH SarabunPSK" w:hAnsi="TH SarabunPSK" w:cs="TH SarabunPSK"/>
      </w:rPr>
    </w:pPr>
  </w:p>
  <w:p w:rsidR="00D023E5" w:rsidRDefault="00D023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91D" w:rsidRDefault="0071591D">
      <w:r>
        <w:separator/>
      </w:r>
    </w:p>
  </w:footnote>
  <w:footnote w:type="continuationSeparator" w:id="0">
    <w:p w:rsidR="0071591D" w:rsidRDefault="00715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3E5" w:rsidRDefault="00D023E5" w:rsidP="003A1E3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68</w:t>
    </w:r>
    <w:r>
      <w:rPr>
        <w:rStyle w:val="PageNumber"/>
      </w:rPr>
      <w:fldChar w:fldCharType="end"/>
    </w:r>
  </w:p>
  <w:p w:rsidR="00D023E5" w:rsidRDefault="00D023E5" w:rsidP="003A7B27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3E5" w:rsidRDefault="00D023E5" w:rsidP="00663777">
    <w:pPr>
      <w:pStyle w:val="Header"/>
      <w:jc w:val="center"/>
    </w:pPr>
    <w:r>
      <w:t>71</w:t>
    </w:r>
  </w:p>
  <w:p w:rsidR="00D023E5" w:rsidRPr="00C74D8C" w:rsidRDefault="00D023E5" w:rsidP="00663777">
    <w:pPr>
      <w:pStyle w:val="Header"/>
      <w:jc w:val="center"/>
      <w:rPr>
        <w:rFonts w:ascii="TH SarabunPSK" w:hAnsi="TH SarabunPSK" w:cs="TH SarabunPSK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3E5" w:rsidRPr="00F16E29" w:rsidRDefault="00D023E5">
    <w:pPr>
      <w:pStyle w:val="Header"/>
      <w:jc w:val="center"/>
      <w:rPr>
        <w:rFonts w:ascii="TH SarabunPSK" w:hAnsi="TH SarabunPSK" w:cs="TH SarabunPSK"/>
      </w:rPr>
    </w:pPr>
  </w:p>
  <w:p w:rsidR="00D023E5" w:rsidRDefault="00D023E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24173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023E5" w:rsidRDefault="00D023E5">
        <w:pPr>
          <w:pStyle w:val="Header"/>
          <w:jc w:val="center"/>
        </w:pPr>
        <w:r w:rsidRPr="00F16E29">
          <w:rPr>
            <w:rFonts w:ascii="TH SarabunPSK" w:hAnsi="TH SarabunPSK" w:cs="TH SarabunPSK"/>
          </w:rPr>
          <w:fldChar w:fldCharType="begin"/>
        </w:r>
        <w:r w:rsidRPr="00F16E29">
          <w:rPr>
            <w:rFonts w:ascii="TH SarabunPSK" w:hAnsi="TH SarabunPSK" w:cs="TH SarabunPSK"/>
          </w:rPr>
          <w:instrText xml:space="preserve"> PAGE   \* MERGEFORMAT </w:instrText>
        </w:r>
        <w:r w:rsidRPr="00F16E29">
          <w:rPr>
            <w:rFonts w:ascii="TH SarabunPSK" w:hAnsi="TH SarabunPSK" w:cs="TH SarabunPSK"/>
          </w:rPr>
          <w:fldChar w:fldCharType="separate"/>
        </w:r>
        <w:r w:rsidR="00F16E29">
          <w:rPr>
            <w:rFonts w:ascii="TH SarabunPSK" w:hAnsi="TH SarabunPSK" w:cs="TH SarabunPSK"/>
            <w:noProof/>
          </w:rPr>
          <w:t>77</w:t>
        </w:r>
        <w:r w:rsidRPr="00F16E29">
          <w:rPr>
            <w:rFonts w:ascii="TH SarabunPSK" w:hAnsi="TH SarabunPSK" w:cs="TH SarabunPSK"/>
            <w:noProof/>
          </w:rPr>
          <w:fldChar w:fldCharType="end"/>
        </w:r>
      </w:p>
    </w:sdtContent>
  </w:sdt>
  <w:p w:rsidR="00D023E5" w:rsidRPr="00C74D8C" w:rsidRDefault="00D023E5" w:rsidP="00663777">
    <w:pPr>
      <w:pStyle w:val="Header"/>
      <w:jc w:val="center"/>
      <w:rPr>
        <w:rFonts w:ascii="TH SarabunPSK" w:hAnsi="TH SarabunPSK" w:cs="TH SarabunPSK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65844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D023E5" w:rsidRDefault="00D023E5">
        <w:pPr>
          <w:pStyle w:val="Header"/>
          <w:jc w:val="center"/>
        </w:pPr>
        <w:r w:rsidRPr="00F16E29">
          <w:rPr>
            <w:rFonts w:ascii="TH SarabunPSK" w:hAnsi="TH SarabunPSK" w:cs="TH SarabunPSK"/>
          </w:rPr>
          <w:fldChar w:fldCharType="begin"/>
        </w:r>
        <w:r w:rsidRPr="00F16E29">
          <w:rPr>
            <w:rFonts w:ascii="TH SarabunPSK" w:hAnsi="TH SarabunPSK" w:cs="TH SarabunPSK"/>
          </w:rPr>
          <w:instrText xml:space="preserve"> PAGE   \* MERGEFORMAT </w:instrText>
        </w:r>
        <w:r w:rsidRPr="00F16E29">
          <w:rPr>
            <w:rFonts w:ascii="TH SarabunPSK" w:hAnsi="TH SarabunPSK" w:cs="TH SarabunPSK"/>
          </w:rPr>
          <w:fldChar w:fldCharType="separate"/>
        </w:r>
        <w:r w:rsidR="00F16E29">
          <w:rPr>
            <w:rFonts w:ascii="TH SarabunPSK" w:hAnsi="TH SarabunPSK" w:cs="TH SarabunPSK"/>
            <w:noProof/>
          </w:rPr>
          <w:t>68</w:t>
        </w:r>
        <w:r w:rsidRPr="00F16E29">
          <w:rPr>
            <w:rFonts w:ascii="TH SarabunPSK" w:hAnsi="TH SarabunPSK" w:cs="TH SarabunPSK"/>
            <w:noProof/>
          </w:rPr>
          <w:fldChar w:fldCharType="end"/>
        </w:r>
      </w:p>
    </w:sdtContent>
  </w:sdt>
  <w:p w:rsidR="00D023E5" w:rsidRDefault="00D023E5" w:rsidP="005A6BD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475"/>
    <w:multiLevelType w:val="hybridMultilevel"/>
    <w:tmpl w:val="AE021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655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6453BEB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860770"/>
    <w:multiLevelType w:val="hybridMultilevel"/>
    <w:tmpl w:val="22F8D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A5DDA"/>
    <w:multiLevelType w:val="singleLevel"/>
    <w:tmpl w:val="79124C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0414D12"/>
    <w:multiLevelType w:val="singleLevel"/>
    <w:tmpl w:val="AA1217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6">
    <w:nsid w:val="108A2499"/>
    <w:multiLevelType w:val="multilevel"/>
    <w:tmpl w:val="7D56C3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7">
    <w:nsid w:val="1B7D2ED2"/>
    <w:multiLevelType w:val="hybridMultilevel"/>
    <w:tmpl w:val="FA423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80094"/>
    <w:multiLevelType w:val="hybridMultilevel"/>
    <w:tmpl w:val="AD288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25880"/>
    <w:multiLevelType w:val="singleLevel"/>
    <w:tmpl w:val="E4C268C0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10">
    <w:nsid w:val="27ED7803"/>
    <w:multiLevelType w:val="multilevel"/>
    <w:tmpl w:val="A526517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280E6B6E"/>
    <w:multiLevelType w:val="multilevel"/>
    <w:tmpl w:val="A526517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605137A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394FA4"/>
    <w:multiLevelType w:val="singleLevel"/>
    <w:tmpl w:val="F49817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4CE073D4"/>
    <w:multiLevelType w:val="multilevel"/>
    <w:tmpl w:val="975662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15">
    <w:nsid w:val="4D6150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1F7398F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abstractNum w:abstractNumId="17">
    <w:nsid w:val="53105F2C"/>
    <w:multiLevelType w:val="hybridMultilevel"/>
    <w:tmpl w:val="4C1055D0"/>
    <w:lvl w:ilvl="0" w:tplc="01C663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>
    <w:nsid w:val="536A598A"/>
    <w:multiLevelType w:val="multilevel"/>
    <w:tmpl w:val="A844CC3E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40" w:hanging="1800"/>
      </w:pPr>
      <w:rPr>
        <w:rFonts w:hint="default"/>
      </w:rPr>
    </w:lvl>
  </w:abstractNum>
  <w:abstractNum w:abstractNumId="19">
    <w:nsid w:val="6F485A02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3"/>
  </w:num>
  <w:num w:numId="5">
    <w:abstractNumId w:val="8"/>
  </w:num>
  <w:num w:numId="6">
    <w:abstractNumId w:val="15"/>
  </w:num>
  <w:num w:numId="7">
    <w:abstractNumId w:val="6"/>
  </w:num>
  <w:num w:numId="8">
    <w:abstractNumId w:val="1"/>
  </w:num>
  <w:num w:numId="9">
    <w:abstractNumId w:val="12"/>
  </w:num>
  <w:num w:numId="10">
    <w:abstractNumId w:val="19"/>
  </w:num>
  <w:num w:numId="11">
    <w:abstractNumId w:val="16"/>
  </w:num>
  <w:num w:numId="12">
    <w:abstractNumId w:val="11"/>
  </w:num>
  <w:num w:numId="13">
    <w:abstractNumId w:val="3"/>
  </w:num>
  <w:num w:numId="14">
    <w:abstractNumId w:val="10"/>
  </w:num>
  <w:num w:numId="15">
    <w:abstractNumId w:val="2"/>
  </w:num>
  <w:num w:numId="16">
    <w:abstractNumId w:val="17"/>
  </w:num>
  <w:num w:numId="17">
    <w:abstractNumId w:val="18"/>
  </w:num>
  <w:num w:numId="18">
    <w:abstractNumId w:val="14"/>
  </w:num>
  <w:num w:numId="19">
    <w:abstractNumId w:val="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233"/>
    <w:rsid w:val="00001D5E"/>
    <w:rsid w:val="00001DA0"/>
    <w:rsid w:val="00004570"/>
    <w:rsid w:val="00005307"/>
    <w:rsid w:val="0000544A"/>
    <w:rsid w:val="0001027B"/>
    <w:rsid w:val="00010634"/>
    <w:rsid w:val="00011FDD"/>
    <w:rsid w:val="00011FF9"/>
    <w:rsid w:val="00013F89"/>
    <w:rsid w:val="00020857"/>
    <w:rsid w:val="00021501"/>
    <w:rsid w:val="000242DA"/>
    <w:rsid w:val="00030CC7"/>
    <w:rsid w:val="00030FAE"/>
    <w:rsid w:val="000316CB"/>
    <w:rsid w:val="00032563"/>
    <w:rsid w:val="000366AE"/>
    <w:rsid w:val="00040262"/>
    <w:rsid w:val="00042B82"/>
    <w:rsid w:val="00042F6E"/>
    <w:rsid w:val="00046520"/>
    <w:rsid w:val="00047AE9"/>
    <w:rsid w:val="00050722"/>
    <w:rsid w:val="000508BC"/>
    <w:rsid w:val="00055D8C"/>
    <w:rsid w:val="000575E3"/>
    <w:rsid w:val="00060172"/>
    <w:rsid w:val="000605A0"/>
    <w:rsid w:val="00061680"/>
    <w:rsid w:val="00061713"/>
    <w:rsid w:val="0006331E"/>
    <w:rsid w:val="00064947"/>
    <w:rsid w:val="000669EB"/>
    <w:rsid w:val="00067157"/>
    <w:rsid w:val="00071160"/>
    <w:rsid w:val="00071322"/>
    <w:rsid w:val="000730D5"/>
    <w:rsid w:val="00073FFD"/>
    <w:rsid w:val="00074653"/>
    <w:rsid w:val="00074815"/>
    <w:rsid w:val="0007498B"/>
    <w:rsid w:val="00074F2A"/>
    <w:rsid w:val="000751D7"/>
    <w:rsid w:val="0007575E"/>
    <w:rsid w:val="00075B00"/>
    <w:rsid w:val="00077296"/>
    <w:rsid w:val="00080DD3"/>
    <w:rsid w:val="00081085"/>
    <w:rsid w:val="00091E5B"/>
    <w:rsid w:val="00093EE5"/>
    <w:rsid w:val="00095325"/>
    <w:rsid w:val="00095A7B"/>
    <w:rsid w:val="00095C52"/>
    <w:rsid w:val="00096E0E"/>
    <w:rsid w:val="000A3D93"/>
    <w:rsid w:val="000A7FA9"/>
    <w:rsid w:val="000B14DD"/>
    <w:rsid w:val="000B1821"/>
    <w:rsid w:val="000B2ABE"/>
    <w:rsid w:val="000B364D"/>
    <w:rsid w:val="000B3DD5"/>
    <w:rsid w:val="000B78E2"/>
    <w:rsid w:val="000B7DE5"/>
    <w:rsid w:val="000C102F"/>
    <w:rsid w:val="000C1FB2"/>
    <w:rsid w:val="000C202B"/>
    <w:rsid w:val="000C5EB3"/>
    <w:rsid w:val="000D1CA8"/>
    <w:rsid w:val="000D3BE9"/>
    <w:rsid w:val="000D4D1D"/>
    <w:rsid w:val="000E34AF"/>
    <w:rsid w:val="000E7BCB"/>
    <w:rsid w:val="000F17E1"/>
    <w:rsid w:val="000F2558"/>
    <w:rsid w:val="000F3104"/>
    <w:rsid w:val="000F5E70"/>
    <w:rsid w:val="000F74E0"/>
    <w:rsid w:val="00103B67"/>
    <w:rsid w:val="00104C18"/>
    <w:rsid w:val="00107261"/>
    <w:rsid w:val="001111DB"/>
    <w:rsid w:val="00112D8D"/>
    <w:rsid w:val="001164D2"/>
    <w:rsid w:val="001178B9"/>
    <w:rsid w:val="00122316"/>
    <w:rsid w:val="00123E17"/>
    <w:rsid w:val="0012407B"/>
    <w:rsid w:val="001243D5"/>
    <w:rsid w:val="0012531E"/>
    <w:rsid w:val="0012538C"/>
    <w:rsid w:val="00125549"/>
    <w:rsid w:val="00125624"/>
    <w:rsid w:val="001268BC"/>
    <w:rsid w:val="00131548"/>
    <w:rsid w:val="00137127"/>
    <w:rsid w:val="00137E18"/>
    <w:rsid w:val="001443DD"/>
    <w:rsid w:val="001525F4"/>
    <w:rsid w:val="00152E0B"/>
    <w:rsid w:val="00153572"/>
    <w:rsid w:val="00162FE3"/>
    <w:rsid w:val="0016624F"/>
    <w:rsid w:val="00170804"/>
    <w:rsid w:val="00170A53"/>
    <w:rsid w:val="001717BA"/>
    <w:rsid w:val="00171C29"/>
    <w:rsid w:val="001741D8"/>
    <w:rsid w:val="001749C0"/>
    <w:rsid w:val="00177A38"/>
    <w:rsid w:val="001800C3"/>
    <w:rsid w:val="00181F14"/>
    <w:rsid w:val="00182C81"/>
    <w:rsid w:val="00183150"/>
    <w:rsid w:val="00183233"/>
    <w:rsid w:val="00183524"/>
    <w:rsid w:val="00183D1A"/>
    <w:rsid w:val="00185FAF"/>
    <w:rsid w:val="00186CF2"/>
    <w:rsid w:val="00186F9E"/>
    <w:rsid w:val="00190723"/>
    <w:rsid w:val="00194DC0"/>
    <w:rsid w:val="0019588B"/>
    <w:rsid w:val="0019591F"/>
    <w:rsid w:val="0019663B"/>
    <w:rsid w:val="001A0267"/>
    <w:rsid w:val="001A2703"/>
    <w:rsid w:val="001A33CD"/>
    <w:rsid w:val="001A461A"/>
    <w:rsid w:val="001A5504"/>
    <w:rsid w:val="001B208B"/>
    <w:rsid w:val="001B46A2"/>
    <w:rsid w:val="001B6588"/>
    <w:rsid w:val="001B7119"/>
    <w:rsid w:val="001C2367"/>
    <w:rsid w:val="001C251F"/>
    <w:rsid w:val="001C2D4B"/>
    <w:rsid w:val="001C35FE"/>
    <w:rsid w:val="001C3BA4"/>
    <w:rsid w:val="001C4E85"/>
    <w:rsid w:val="001D03EE"/>
    <w:rsid w:val="001D1861"/>
    <w:rsid w:val="001D2BBC"/>
    <w:rsid w:val="001D4019"/>
    <w:rsid w:val="001D4616"/>
    <w:rsid w:val="001D5F26"/>
    <w:rsid w:val="001E1B1E"/>
    <w:rsid w:val="001E2246"/>
    <w:rsid w:val="001E52D6"/>
    <w:rsid w:val="001E7357"/>
    <w:rsid w:val="001E74C8"/>
    <w:rsid w:val="001E773B"/>
    <w:rsid w:val="001F0F3B"/>
    <w:rsid w:val="001F199B"/>
    <w:rsid w:val="001F31B0"/>
    <w:rsid w:val="001F31B3"/>
    <w:rsid w:val="001F3AE8"/>
    <w:rsid w:val="001F446E"/>
    <w:rsid w:val="001F5A3E"/>
    <w:rsid w:val="002006CF"/>
    <w:rsid w:val="00201623"/>
    <w:rsid w:val="00202576"/>
    <w:rsid w:val="002028D4"/>
    <w:rsid w:val="00203215"/>
    <w:rsid w:val="00203D15"/>
    <w:rsid w:val="002044CC"/>
    <w:rsid w:val="002052F8"/>
    <w:rsid w:val="00206E81"/>
    <w:rsid w:val="00210C5A"/>
    <w:rsid w:val="00210F7B"/>
    <w:rsid w:val="002124E2"/>
    <w:rsid w:val="002141EF"/>
    <w:rsid w:val="00214817"/>
    <w:rsid w:val="00216411"/>
    <w:rsid w:val="00220E46"/>
    <w:rsid w:val="00221F82"/>
    <w:rsid w:val="00225FE1"/>
    <w:rsid w:val="00230641"/>
    <w:rsid w:val="00230DA8"/>
    <w:rsid w:val="0023148A"/>
    <w:rsid w:val="002333E8"/>
    <w:rsid w:val="0023616F"/>
    <w:rsid w:val="0023724E"/>
    <w:rsid w:val="00237ABF"/>
    <w:rsid w:val="002405BD"/>
    <w:rsid w:val="002408E1"/>
    <w:rsid w:val="0024164A"/>
    <w:rsid w:val="00242456"/>
    <w:rsid w:val="002429C7"/>
    <w:rsid w:val="00242B85"/>
    <w:rsid w:val="002470DB"/>
    <w:rsid w:val="0024774C"/>
    <w:rsid w:val="00250882"/>
    <w:rsid w:val="002513A1"/>
    <w:rsid w:val="00251CAA"/>
    <w:rsid w:val="00253B93"/>
    <w:rsid w:val="00254140"/>
    <w:rsid w:val="0025480E"/>
    <w:rsid w:val="0025591E"/>
    <w:rsid w:val="00260936"/>
    <w:rsid w:val="0026108A"/>
    <w:rsid w:val="00262CAA"/>
    <w:rsid w:val="002661E4"/>
    <w:rsid w:val="00266CD6"/>
    <w:rsid w:val="00267781"/>
    <w:rsid w:val="00267EB5"/>
    <w:rsid w:val="002716AF"/>
    <w:rsid w:val="00274189"/>
    <w:rsid w:val="002748F2"/>
    <w:rsid w:val="0027498F"/>
    <w:rsid w:val="00276AF5"/>
    <w:rsid w:val="00277792"/>
    <w:rsid w:val="00281E76"/>
    <w:rsid w:val="002832B8"/>
    <w:rsid w:val="00283713"/>
    <w:rsid w:val="0028498B"/>
    <w:rsid w:val="0028555E"/>
    <w:rsid w:val="0028717F"/>
    <w:rsid w:val="002875D6"/>
    <w:rsid w:val="00291A28"/>
    <w:rsid w:val="00291DEE"/>
    <w:rsid w:val="00293AE8"/>
    <w:rsid w:val="00293E0E"/>
    <w:rsid w:val="002957F0"/>
    <w:rsid w:val="00296FFD"/>
    <w:rsid w:val="002A5B85"/>
    <w:rsid w:val="002A7219"/>
    <w:rsid w:val="002B145C"/>
    <w:rsid w:val="002B2C99"/>
    <w:rsid w:val="002B39A7"/>
    <w:rsid w:val="002B3D89"/>
    <w:rsid w:val="002B5554"/>
    <w:rsid w:val="002B5854"/>
    <w:rsid w:val="002B6160"/>
    <w:rsid w:val="002C201B"/>
    <w:rsid w:val="002C2A20"/>
    <w:rsid w:val="002C301B"/>
    <w:rsid w:val="002C3D6F"/>
    <w:rsid w:val="002C4708"/>
    <w:rsid w:val="002C4D2D"/>
    <w:rsid w:val="002C6A7C"/>
    <w:rsid w:val="002D35DE"/>
    <w:rsid w:val="002D6476"/>
    <w:rsid w:val="002D761C"/>
    <w:rsid w:val="002D7F3F"/>
    <w:rsid w:val="002E1F9F"/>
    <w:rsid w:val="002E4F08"/>
    <w:rsid w:val="002E7AE7"/>
    <w:rsid w:val="002F0EEC"/>
    <w:rsid w:val="002F2D94"/>
    <w:rsid w:val="002F3B86"/>
    <w:rsid w:val="002F4FAD"/>
    <w:rsid w:val="002F786D"/>
    <w:rsid w:val="003006FB"/>
    <w:rsid w:val="003039DF"/>
    <w:rsid w:val="00305211"/>
    <w:rsid w:val="003064C8"/>
    <w:rsid w:val="003079E7"/>
    <w:rsid w:val="0031048D"/>
    <w:rsid w:val="0031075A"/>
    <w:rsid w:val="00313379"/>
    <w:rsid w:val="00313BAE"/>
    <w:rsid w:val="003170B5"/>
    <w:rsid w:val="00321A74"/>
    <w:rsid w:val="00323D17"/>
    <w:rsid w:val="0032442E"/>
    <w:rsid w:val="003246FF"/>
    <w:rsid w:val="00324C50"/>
    <w:rsid w:val="0032531E"/>
    <w:rsid w:val="00325FCB"/>
    <w:rsid w:val="003312F8"/>
    <w:rsid w:val="003340AC"/>
    <w:rsid w:val="00334AA9"/>
    <w:rsid w:val="00335B4E"/>
    <w:rsid w:val="00336273"/>
    <w:rsid w:val="003414EF"/>
    <w:rsid w:val="0034179C"/>
    <w:rsid w:val="00341DEB"/>
    <w:rsid w:val="00341F7E"/>
    <w:rsid w:val="00342255"/>
    <w:rsid w:val="00344019"/>
    <w:rsid w:val="00344BA6"/>
    <w:rsid w:val="0034529C"/>
    <w:rsid w:val="00352A1E"/>
    <w:rsid w:val="00352B0A"/>
    <w:rsid w:val="00353DC4"/>
    <w:rsid w:val="003578BA"/>
    <w:rsid w:val="00364A6D"/>
    <w:rsid w:val="003652CE"/>
    <w:rsid w:val="003670D5"/>
    <w:rsid w:val="00367E26"/>
    <w:rsid w:val="00374935"/>
    <w:rsid w:val="00374A57"/>
    <w:rsid w:val="00377A2E"/>
    <w:rsid w:val="003821BE"/>
    <w:rsid w:val="003838BB"/>
    <w:rsid w:val="00392A37"/>
    <w:rsid w:val="00392EE5"/>
    <w:rsid w:val="003945FE"/>
    <w:rsid w:val="00395EF9"/>
    <w:rsid w:val="00396823"/>
    <w:rsid w:val="003A00F3"/>
    <w:rsid w:val="003A0142"/>
    <w:rsid w:val="003A141A"/>
    <w:rsid w:val="003A1E3B"/>
    <w:rsid w:val="003A2BD6"/>
    <w:rsid w:val="003A41A0"/>
    <w:rsid w:val="003A4580"/>
    <w:rsid w:val="003A7AD4"/>
    <w:rsid w:val="003A7B27"/>
    <w:rsid w:val="003B1C93"/>
    <w:rsid w:val="003B3DC7"/>
    <w:rsid w:val="003B5242"/>
    <w:rsid w:val="003C0C6A"/>
    <w:rsid w:val="003C0D82"/>
    <w:rsid w:val="003C0ED3"/>
    <w:rsid w:val="003C2DC4"/>
    <w:rsid w:val="003C32F2"/>
    <w:rsid w:val="003C4407"/>
    <w:rsid w:val="003C65BA"/>
    <w:rsid w:val="003D4926"/>
    <w:rsid w:val="003D4CE7"/>
    <w:rsid w:val="003D6989"/>
    <w:rsid w:val="003E0D2F"/>
    <w:rsid w:val="003E2138"/>
    <w:rsid w:val="003E235E"/>
    <w:rsid w:val="003E29FD"/>
    <w:rsid w:val="003E3A7B"/>
    <w:rsid w:val="003E414C"/>
    <w:rsid w:val="003E646E"/>
    <w:rsid w:val="003E6501"/>
    <w:rsid w:val="003F2521"/>
    <w:rsid w:val="003F51B7"/>
    <w:rsid w:val="003F547E"/>
    <w:rsid w:val="003F6E50"/>
    <w:rsid w:val="003F743B"/>
    <w:rsid w:val="00401A58"/>
    <w:rsid w:val="00403CA3"/>
    <w:rsid w:val="00404665"/>
    <w:rsid w:val="00406367"/>
    <w:rsid w:val="00406BEF"/>
    <w:rsid w:val="00407AF1"/>
    <w:rsid w:val="0041065F"/>
    <w:rsid w:val="00410CC5"/>
    <w:rsid w:val="00414CE3"/>
    <w:rsid w:val="00416973"/>
    <w:rsid w:val="004215C7"/>
    <w:rsid w:val="00422B04"/>
    <w:rsid w:val="004232DD"/>
    <w:rsid w:val="004247B9"/>
    <w:rsid w:val="00426D3C"/>
    <w:rsid w:val="004276FC"/>
    <w:rsid w:val="00432D5B"/>
    <w:rsid w:val="0043370D"/>
    <w:rsid w:val="00433A08"/>
    <w:rsid w:val="00434178"/>
    <w:rsid w:val="00434DCF"/>
    <w:rsid w:val="00434FF5"/>
    <w:rsid w:val="00437BDB"/>
    <w:rsid w:val="0044040C"/>
    <w:rsid w:val="004409C1"/>
    <w:rsid w:val="00442363"/>
    <w:rsid w:val="00442D01"/>
    <w:rsid w:val="00444992"/>
    <w:rsid w:val="00445272"/>
    <w:rsid w:val="004453FC"/>
    <w:rsid w:val="004460C4"/>
    <w:rsid w:val="004511BB"/>
    <w:rsid w:val="004541E7"/>
    <w:rsid w:val="004559D3"/>
    <w:rsid w:val="00462908"/>
    <w:rsid w:val="00463DD7"/>
    <w:rsid w:val="004640E4"/>
    <w:rsid w:val="0046433A"/>
    <w:rsid w:val="004655EF"/>
    <w:rsid w:val="00466657"/>
    <w:rsid w:val="0047092D"/>
    <w:rsid w:val="004741E5"/>
    <w:rsid w:val="00474839"/>
    <w:rsid w:val="00474DB4"/>
    <w:rsid w:val="00476973"/>
    <w:rsid w:val="00476A78"/>
    <w:rsid w:val="00477859"/>
    <w:rsid w:val="00477939"/>
    <w:rsid w:val="004802EC"/>
    <w:rsid w:val="00481B6D"/>
    <w:rsid w:val="00484152"/>
    <w:rsid w:val="00484BC4"/>
    <w:rsid w:val="00484F44"/>
    <w:rsid w:val="00485EF2"/>
    <w:rsid w:val="00486902"/>
    <w:rsid w:val="004906E3"/>
    <w:rsid w:val="0049699D"/>
    <w:rsid w:val="00496F1A"/>
    <w:rsid w:val="004970AC"/>
    <w:rsid w:val="00497987"/>
    <w:rsid w:val="004A1FE9"/>
    <w:rsid w:val="004A2772"/>
    <w:rsid w:val="004A2A2A"/>
    <w:rsid w:val="004A3A6E"/>
    <w:rsid w:val="004A3B91"/>
    <w:rsid w:val="004A4069"/>
    <w:rsid w:val="004A4AE0"/>
    <w:rsid w:val="004A73A4"/>
    <w:rsid w:val="004A7868"/>
    <w:rsid w:val="004B053F"/>
    <w:rsid w:val="004B2D9F"/>
    <w:rsid w:val="004B5C7B"/>
    <w:rsid w:val="004B64EC"/>
    <w:rsid w:val="004C018B"/>
    <w:rsid w:val="004C2E7D"/>
    <w:rsid w:val="004C36C3"/>
    <w:rsid w:val="004C7FF1"/>
    <w:rsid w:val="004D15B8"/>
    <w:rsid w:val="004D1677"/>
    <w:rsid w:val="004D469F"/>
    <w:rsid w:val="004D53F8"/>
    <w:rsid w:val="004D55B1"/>
    <w:rsid w:val="004D6638"/>
    <w:rsid w:val="004E3CF2"/>
    <w:rsid w:val="004E5D21"/>
    <w:rsid w:val="004E6306"/>
    <w:rsid w:val="004E7B59"/>
    <w:rsid w:val="004F2496"/>
    <w:rsid w:val="004F66BD"/>
    <w:rsid w:val="005010E0"/>
    <w:rsid w:val="00502E2B"/>
    <w:rsid w:val="005119B2"/>
    <w:rsid w:val="00511E09"/>
    <w:rsid w:val="0051249B"/>
    <w:rsid w:val="00513223"/>
    <w:rsid w:val="005150CC"/>
    <w:rsid w:val="0051531F"/>
    <w:rsid w:val="00516999"/>
    <w:rsid w:val="005227CE"/>
    <w:rsid w:val="00523599"/>
    <w:rsid w:val="00524256"/>
    <w:rsid w:val="00524FBC"/>
    <w:rsid w:val="0052688A"/>
    <w:rsid w:val="00526CD4"/>
    <w:rsid w:val="005321D0"/>
    <w:rsid w:val="00533A95"/>
    <w:rsid w:val="00533C39"/>
    <w:rsid w:val="00534978"/>
    <w:rsid w:val="00536597"/>
    <w:rsid w:val="00536B0D"/>
    <w:rsid w:val="00537159"/>
    <w:rsid w:val="00540648"/>
    <w:rsid w:val="005409B9"/>
    <w:rsid w:val="00540DC2"/>
    <w:rsid w:val="00542F0B"/>
    <w:rsid w:val="0054439F"/>
    <w:rsid w:val="00545623"/>
    <w:rsid w:val="00550241"/>
    <w:rsid w:val="005518D6"/>
    <w:rsid w:val="00554067"/>
    <w:rsid w:val="0055732F"/>
    <w:rsid w:val="00557347"/>
    <w:rsid w:val="00561B47"/>
    <w:rsid w:val="005704FB"/>
    <w:rsid w:val="00571D57"/>
    <w:rsid w:val="00574530"/>
    <w:rsid w:val="00575AE7"/>
    <w:rsid w:val="00575DC2"/>
    <w:rsid w:val="00575E0B"/>
    <w:rsid w:val="00580D3E"/>
    <w:rsid w:val="00581B07"/>
    <w:rsid w:val="0058348A"/>
    <w:rsid w:val="00583C41"/>
    <w:rsid w:val="00587CA4"/>
    <w:rsid w:val="00587EE7"/>
    <w:rsid w:val="005908CD"/>
    <w:rsid w:val="00592295"/>
    <w:rsid w:val="00593C69"/>
    <w:rsid w:val="005967F9"/>
    <w:rsid w:val="005A091C"/>
    <w:rsid w:val="005A21A9"/>
    <w:rsid w:val="005A491A"/>
    <w:rsid w:val="005A6577"/>
    <w:rsid w:val="005A6BDC"/>
    <w:rsid w:val="005A7152"/>
    <w:rsid w:val="005A7E04"/>
    <w:rsid w:val="005B10CE"/>
    <w:rsid w:val="005B1655"/>
    <w:rsid w:val="005B1F09"/>
    <w:rsid w:val="005B282A"/>
    <w:rsid w:val="005B2C60"/>
    <w:rsid w:val="005B2D0F"/>
    <w:rsid w:val="005B3057"/>
    <w:rsid w:val="005B41B3"/>
    <w:rsid w:val="005B4C0E"/>
    <w:rsid w:val="005B5888"/>
    <w:rsid w:val="005B5A9A"/>
    <w:rsid w:val="005B767D"/>
    <w:rsid w:val="005C47F5"/>
    <w:rsid w:val="005C65F4"/>
    <w:rsid w:val="005C67D7"/>
    <w:rsid w:val="005C68C6"/>
    <w:rsid w:val="005C7F4F"/>
    <w:rsid w:val="005D0DE1"/>
    <w:rsid w:val="005D20B7"/>
    <w:rsid w:val="005D714D"/>
    <w:rsid w:val="005E3A06"/>
    <w:rsid w:val="005E5FD8"/>
    <w:rsid w:val="005F03F0"/>
    <w:rsid w:val="005F13F1"/>
    <w:rsid w:val="005F16BF"/>
    <w:rsid w:val="005F3A96"/>
    <w:rsid w:val="005F3EA8"/>
    <w:rsid w:val="005F55FA"/>
    <w:rsid w:val="005F68DE"/>
    <w:rsid w:val="005F6D15"/>
    <w:rsid w:val="005F700C"/>
    <w:rsid w:val="00602D4D"/>
    <w:rsid w:val="00603C56"/>
    <w:rsid w:val="006074ED"/>
    <w:rsid w:val="00607E9C"/>
    <w:rsid w:val="00610CA6"/>
    <w:rsid w:val="00610DBB"/>
    <w:rsid w:val="00611CEC"/>
    <w:rsid w:val="00616991"/>
    <w:rsid w:val="00616A8A"/>
    <w:rsid w:val="00616DBD"/>
    <w:rsid w:val="0062352E"/>
    <w:rsid w:val="006250CE"/>
    <w:rsid w:val="00630EFC"/>
    <w:rsid w:val="006324C8"/>
    <w:rsid w:val="00634CD9"/>
    <w:rsid w:val="006357FD"/>
    <w:rsid w:val="0063617A"/>
    <w:rsid w:val="00636420"/>
    <w:rsid w:val="0064002D"/>
    <w:rsid w:val="00641231"/>
    <w:rsid w:val="006413FE"/>
    <w:rsid w:val="0064218C"/>
    <w:rsid w:val="00644E2B"/>
    <w:rsid w:val="006458FB"/>
    <w:rsid w:val="00646851"/>
    <w:rsid w:val="00646A76"/>
    <w:rsid w:val="00646CDA"/>
    <w:rsid w:val="006520A2"/>
    <w:rsid w:val="00653561"/>
    <w:rsid w:val="0065553E"/>
    <w:rsid w:val="00655C7D"/>
    <w:rsid w:val="00657A69"/>
    <w:rsid w:val="006630CB"/>
    <w:rsid w:val="00663777"/>
    <w:rsid w:val="00664F3E"/>
    <w:rsid w:val="006704BD"/>
    <w:rsid w:val="00671A28"/>
    <w:rsid w:val="0067215C"/>
    <w:rsid w:val="0067296B"/>
    <w:rsid w:val="00673270"/>
    <w:rsid w:val="00675281"/>
    <w:rsid w:val="00675E18"/>
    <w:rsid w:val="0067795C"/>
    <w:rsid w:val="006823F2"/>
    <w:rsid w:val="00682515"/>
    <w:rsid w:val="0068597A"/>
    <w:rsid w:val="00687B47"/>
    <w:rsid w:val="006910D0"/>
    <w:rsid w:val="00692130"/>
    <w:rsid w:val="0069518D"/>
    <w:rsid w:val="00695AE2"/>
    <w:rsid w:val="00695AE3"/>
    <w:rsid w:val="00696074"/>
    <w:rsid w:val="006970F4"/>
    <w:rsid w:val="00697860"/>
    <w:rsid w:val="006A0EEB"/>
    <w:rsid w:val="006A1107"/>
    <w:rsid w:val="006A5B2F"/>
    <w:rsid w:val="006A6127"/>
    <w:rsid w:val="006A68D9"/>
    <w:rsid w:val="006B1366"/>
    <w:rsid w:val="006B1A23"/>
    <w:rsid w:val="006B3EEF"/>
    <w:rsid w:val="006B49E6"/>
    <w:rsid w:val="006B53F4"/>
    <w:rsid w:val="006B59FE"/>
    <w:rsid w:val="006B7F53"/>
    <w:rsid w:val="006C0899"/>
    <w:rsid w:val="006C2D18"/>
    <w:rsid w:val="006C32A0"/>
    <w:rsid w:val="006C7841"/>
    <w:rsid w:val="006D0485"/>
    <w:rsid w:val="006D1538"/>
    <w:rsid w:val="006D336D"/>
    <w:rsid w:val="006D354D"/>
    <w:rsid w:val="006D3F88"/>
    <w:rsid w:val="006D5F47"/>
    <w:rsid w:val="006D6F46"/>
    <w:rsid w:val="006D774C"/>
    <w:rsid w:val="006E1167"/>
    <w:rsid w:val="006E1D04"/>
    <w:rsid w:val="006E3DD6"/>
    <w:rsid w:val="006E5379"/>
    <w:rsid w:val="006E55B1"/>
    <w:rsid w:val="006E6804"/>
    <w:rsid w:val="006E6D46"/>
    <w:rsid w:val="006F0309"/>
    <w:rsid w:val="006F160F"/>
    <w:rsid w:val="006F2742"/>
    <w:rsid w:val="006F290E"/>
    <w:rsid w:val="006F7EFD"/>
    <w:rsid w:val="00705509"/>
    <w:rsid w:val="0070593D"/>
    <w:rsid w:val="007061E9"/>
    <w:rsid w:val="00707785"/>
    <w:rsid w:val="0071072D"/>
    <w:rsid w:val="00711161"/>
    <w:rsid w:val="00712F9B"/>
    <w:rsid w:val="0071591D"/>
    <w:rsid w:val="0071619C"/>
    <w:rsid w:val="00716844"/>
    <w:rsid w:val="00720078"/>
    <w:rsid w:val="0072041B"/>
    <w:rsid w:val="00720A06"/>
    <w:rsid w:val="007234E1"/>
    <w:rsid w:val="00727EA4"/>
    <w:rsid w:val="0073197A"/>
    <w:rsid w:val="00731B72"/>
    <w:rsid w:val="0073300A"/>
    <w:rsid w:val="0073325E"/>
    <w:rsid w:val="007364FD"/>
    <w:rsid w:val="00737383"/>
    <w:rsid w:val="00740B63"/>
    <w:rsid w:val="00740E62"/>
    <w:rsid w:val="00740F8F"/>
    <w:rsid w:val="0074287A"/>
    <w:rsid w:val="00742EA8"/>
    <w:rsid w:val="00744A8F"/>
    <w:rsid w:val="0074557C"/>
    <w:rsid w:val="00746131"/>
    <w:rsid w:val="00750449"/>
    <w:rsid w:val="00751530"/>
    <w:rsid w:val="0075304D"/>
    <w:rsid w:val="007556BB"/>
    <w:rsid w:val="00755865"/>
    <w:rsid w:val="00755E8B"/>
    <w:rsid w:val="007563B3"/>
    <w:rsid w:val="00757A49"/>
    <w:rsid w:val="007604C2"/>
    <w:rsid w:val="00762923"/>
    <w:rsid w:val="00763A40"/>
    <w:rsid w:val="00767039"/>
    <w:rsid w:val="00767813"/>
    <w:rsid w:val="0076798A"/>
    <w:rsid w:val="007726F0"/>
    <w:rsid w:val="00773267"/>
    <w:rsid w:val="0077696F"/>
    <w:rsid w:val="00777738"/>
    <w:rsid w:val="0078188C"/>
    <w:rsid w:val="00783800"/>
    <w:rsid w:val="00784F87"/>
    <w:rsid w:val="00785D27"/>
    <w:rsid w:val="007870E6"/>
    <w:rsid w:val="00787CB3"/>
    <w:rsid w:val="0079008B"/>
    <w:rsid w:val="00790989"/>
    <w:rsid w:val="00791FEA"/>
    <w:rsid w:val="00795209"/>
    <w:rsid w:val="007A073A"/>
    <w:rsid w:val="007A1603"/>
    <w:rsid w:val="007A2FD1"/>
    <w:rsid w:val="007A3D9B"/>
    <w:rsid w:val="007A4CB2"/>
    <w:rsid w:val="007A59DC"/>
    <w:rsid w:val="007A6419"/>
    <w:rsid w:val="007A7532"/>
    <w:rsid w:val="007B1B37"/>
    <w:rsid w:val="007B4A1F"/>
    <w:rsid w:val="007B5965"/>
    <w:rsid w:val="007B6C81"/>
    <w:rsid w:val="007C0235"/>
    <w:rsid w:val="007C0E4B"/>
    <w:rsid w:val="007C236D"/>
    <w:rsid w:val="007C5CAE"/>
    <w:rsid w:val="007D2178"/>
    <w:rsid w:val="007D61C4"/>
    <w:rsid w:val="007D715A"/>
    <w:rsid w:val="007D7CDC"/>
    <w:rsid w:val="007D7D2C"/>
    <w:rsid w:val="007E6EAB"/>
    <w:rsid w:val="007E7272"/>
    <w:rsid w:val="007E7E09"/>
    <w:rsid w:val="007F0289"/>
    <w:rsid w:val="007F070A"/>
    <w:rsid w:val="007F4FCC"/>
    <w:rsid w:val="007F7D83"/>
    <w:rsid w:val="00800509"/>
    <w:rsid w:val="00800662"/>
    <w:rsid w:val="00802CF7"/>
    <w:rsid w:val="00803608"/>
    <w:rsid w:val="00805281"/>
    <w:rsid w:val="00805932"/>
    <w:rsid w:val="00805FD6"/>
    <w:rsid w:val="00816F7A"/>
    <w:rsid w:val="008174C0"/>
    <w:rsid w:val="0082045B"/>
    <w:rsid w:val="00821F55"/>
    <w:rsid w:val="00822145"/>
    <w:rsid w:val="00822C5A"/>
    <w:rsid w:val="00822EA5"/>
    <w:rsid w:val="00826431"/>
    <w:rsid w:val="00826DBB"/>
    <w:rsid w:val="00830B85"/>
    <w:rsid w:val="008319F1"/>
    <w:rsid w:val="00834190"/>
    <w:rsid w:val="008359CB"/>
    <w:rsid w:val="00835D48"/>
    <w:rsid w:val="0085021D"/>
    <w:rsid w:val="008533D6"/>
    <w:rsid w:val="00853F0D"/>
    <w:rsid w:val="008548BF"/>
    <w:rsid w:val="00856CBF"/>
    <w:rsid w:val="00860B30"/>
    <w:rsid w:val="00860FCB"/>
    <w:rsid w:val="0086215A"/>
    <w:rsid w:val="00863B15"/>
    <w:rsid w:val="00864713"/>
    <w:rsid w:val="00866D5A"/>
    <w:rsid w:val="00867D4F"/>
    <w:rsid w:val="00872DD0"/>
    <w:rsid w:val="00873523"/>
    <w:rsid w:val="00874F94"/>
    <w:rsid w:val="008751FE"/>
    <w:rsid w:val="00875E33"/>
    <w:rsid w:val="00881A67"/>
    <w:rsid w:val="008849A3"/>
    <w:rsid w:val="008905EC"/>
    <w:rsid w:val="00890F74"/>
    <w:rsid w:val="00891034"/>
    <w:rsid w:val="00892429"/>
    <w:rsid w:val="00892B23"/>
    <w:rsid w:val="0089478F"/>
    <w:rsid w:val="0089512E"/>
    <w:rsid w:val="0089589A"/>
    <w:rsid w:val="008A0CDC"/>
    <w:rsid w:val="008B1A73"/>
    <w:rsid w:val="008B2781"/>
    <w:rsid w:val="008B746D"/>
    <w:rsid w:val="008C052F"/>
    <w:rsid w:val="008C0CA3"/>
    <w:rsid w:val="008C4617"/>
    <w:rsid w:val="008D236A"/>
    <w:rsid w:val="008D433D"/>
    <w:rsid w:val="008D4D99"/>
    <w:rsid w:val="008D50EC"/>
    <w:rsid w:val="008D6640"/>
    <w:rsid w:val="008E1CB3"/>
    <w:rsid w:val="008E61E6"/>
    <w:rsid w:val="008F22D3"/>
    <w:rsid w:val="008F23DF"/>
    <w:rsid w:val="008F25BC"/>
    <w:rsid w:val="008F434F"/>
    <w:rsid w:val="008F4C76"/>
    <w:rsid w:val="008F66F7"/>
    <w:rsid w:val="008F6A1D"/>
    <w:rsid w:val="008F7766"/>
    <w:rsid w:val="009037A9"/>
    <w:rsid w:val="00904754"/>
    <w:rsid w:val="00907632"/>
    <w:rsid w:val="0090798F"/>
    <w:rsid w:val="009121A2"/>
    <w:rsid w:val="0091302B"/>
    <w:rsid w:val="009138CB"/>
    <w:rsid w:val="00914C3C"/>
    <w:rsid w:val="0092001E"/>
    <w:rsid w:val="0092231A"/>
    <w:rsid w:val="00923827"/>
    <w:rsid w:val="00924BDD"/>
    <w:rsid w:val="00931233"/>
    <w:rsid w:val="00934704"/>
    <w:rsid w:val="00934D4B"/>
    <w:rsid w:val="00934DDE"/>
    <w:rsid w:val="009410C5"/>
    <w:rsid w:val="00942CB4"/>
    <w:rsid w:val="00944075"/>
    <w:rsid w:val="009448CF"/>
    <w:rsid w:val="00950974"/>
    <w:rsid w:val="00950EA4"/>
    <w:rsid w:val="00950F13"/>
    <w:rsid w:val="00951DA2"/>
    <w:rsid w:val="00953A45"/>
    <w:rsid w:val="0095435E"/>
    <w:rsid w:val="00954D6A"/>
    <w:rsid w:val="009556F4"/>
    <w:rsid w:val="00955909"/>
    <w:rsid w:val="0095724E"/>
    <w:rsid w:val="0096293E"/>
    <w:rsid w:val="00964B7B"/>
    <w:rsid w:val="0096656A"/>
    <w:rsid w:val="00967671"/>
    <w:rsid w:val="00967C16"/>
    <w:rsid w:val="009704ED"/>
    <w:rsid w:val="0097093F"/>
    <w:rsid w:val="0097111A"/>
    <w:rsid w:val="00971B61"/>
    <w:rsid w:val="00973907"/>
    <w:rsid w:val="009740D4"/>
    <w:rsid w:val="00977A1E"/>
    <w:rsid w:val="00983EE9"/>
    <w:rsid w:val="00986742"/>
    <w:rsid w:val="00987033"/>
    <w:rsid w:val="00990DFA"/>
    <w:rsid w:val="00993EE0"/>
    <w:rsid w:val="009A06A6"/>
    <w:rsid w:val="009A2657"/>
    <w:rsid w:val="009A2E3C"/>
    <w:rsid w:val="009A3129"/>
    <w:rsid w:val="009A64EA"/>
    <w:rsid w:val="009A677F"/>
    <w:rsid w:val="009A750A"/>
    <w:rsid w:val="009A7EC0"/>
    <w:rsid w:val="009B5358"/>
    <w:rsid w:val="009B5AC8"/>
    <w:rsid w:val="009C0D98"/>
    <w:rsid w:val="009C5F8F"/>
    <w:rsid w:val="009D32E2"/>
    <w:rsid w:val="009D3745"/>
    <w:rsid w:val="009D5E69"/>
    <w:rsid w:val="009D6868"/>
    <w:rsid w:val="009D6A1D"/>
    <w:rsid w:val="009D700C"/>
    <w:rsid w:val="009D7BBF"/>
    <w:rsid w:val="009E1836"/>
    <w:rsid w:val="009E2F8D"/>
    <w:rsid w:val="009E74CD"/>
    <w:rsid w:val="009F0179"/>
    <w:rsid w:val="009F3F1F"/>
    <w:rsid w:val="009F3F74"/>
    <w:rsid w:val="009F5126"/>
    <w:rsid w:val="009F537C"/>
    <w:rsid w:val="00A00E5C"/>
    <w:rsid w:val="00A00E85"/>
    <w:rsid w:val="00A02ABC"/>
    <w:rsid w:val="00A03975"/>
    <w:rsid w:val="00A057AF"/>
    <w:rsid w:val="00A064D9"/>
    <w:rsid w:val="00A06E13"/>
    <w:rsid w:val="00A1137B"/>
    <w:rsid w:val="00A151FE"/>
    <w:rsid w:val="00A168F2"/>
    <w:rsid w:val="00A17671"/>
    <w:rsid w:val="00A177E8"/>
    <w:rsid w:val="00A17ABD"/>
    <w:rsid w:val="00A21667"/>
    <w:rsid w:val="00A26D2A"/>
    <w:rsid w:val="00A27183"/>
    <w:rsid w:val="00A311DE"/>
    <w:rsid w:val="00A31426"/>
    <w:rsid w:val="00A3151F"/>
    <w:rsid w:val="00A33AEB"/>
    <w:rsid w:val="00A34E92"/>
    <w:rsid w:val="00A36745"/>
    <w:rsid w:val="00A37B16"/>
    <w:rsid w:val="00A40263"/>
    <w:rsid w:val="00A40372"/>
    <w:rsid w:val="00A40CB1"/>
    <w:rsid w:val="00A4154B"/>
    <w:rsid w:val="00A43E89"/>
    <w:rsid w:val="00A442AE"/>
    <w:rsid w:val="00A45390"/>
    <w:rsid w:val="00A45A1C"/>
    <w:rsid w:val="00A46B5A"/>
    <w:rsid w:val="00A5093E"/>
    <w:rsid w:val="00A5227B"/>
    <w:rsid w:val="00A53E94"/>
    <w:rsid w:val="00A53FB4"/>
    <w:rsid w:val="00A55811"/>
    <w:rsid w:val="00A56333"/>
    <w:rsid w:val="00A565AA"/>
    <w:rsid w:val="00A57F22"/>
    <w:rsid w:val="00A630CF"/>
    <w:rsid w:val="00A63564"/>
    <w:rsid w:val="00A6415D"/>
    <w:rsid w:val="00A64A36"/>
    <w:rsid w:val="00A6518C"/>
    <w:rsid w:val="00A6693E"/>
    <w:rsid w:val="00A66A6A"/>
    <w:rsid w:val="00A66E03"/>
    <w:rsid w:val="00A672C0"/>
    <w:rsid w:val="00A7074B"/>
    <w:rsid w:val="00A71A7A"/>
    <w:rsid w:val="00A727CD"/>
    <w:rsid w:val="00A7294D"/>
    <w:rsid w:val="00A72D48"/>
    <w:rsid w:val="00A754B7"/>
    <w:rsid w:val="00A75AB3"/>
    <w:rsid w:val="00A76B0C"/>
    <w:rsid w:val="00A82AAC"/>
    <w:rsid w:val="00A84C9C"/>
    <w:rsid w:val="00A87EEB"/>
    <w:rsid w:val="00A90BB6"/>
    <w:rsid w:val="00A9423B"/>
    <w:rsid w:val="00A955AA"/>
    <w:rsid w:val="00A95DA7"/>
    <w:rsid w:val="00A96068"/>
    <w:rsid w:val="00A96D3E"/>
    <w:rsid w:val="00A96FBD"/>
    <w:rsid w:val="00AA0730"/>
    <w:rsid w:val="00AA0A8E"/>
    <w:rsid w:val="00AA4448"/>
    <w:rsid w:val="00AA47EA"/>
    <w:rsid w:val="00AA6700"/>
    <w:rsid w:val="00AA7BFD"/>
    <w:rsid w:val="00AB3B4E"/>
    <w:rsid w:val="00AB7174"/>
    <w:rsid w:val="00AB7507"/>
    <w:rsid w:val="00AC03D2"/>
    <w:rsid w:val="00AC0F45"/>
    <w:rsid w:val="00AC1C0C"/>
    <w:rsid w:val="00AC2DA3"/>
    <w:rsid w:val="00AC3D8B"/>
    <w:rsid w:val="00AC44FD"/>
    <w:rsid w:val="00AC6131"/>
    <w:rsid w:val="00AD0E1D"/>
    <w:rsid w:val="00AD1E80"/>
    <w:rsid w:val="00AD4EC2"/>
    <w:rsid w:val="00AD5090"/>
    <w:rsid w:val="00AD67B2"/>
    <w:rsid w:val="00AE381D"/>
    <w:rsid w:val="00AF1BF6"/>
    <w:rsid w:val="00AF27CC"/>
    <w:rsid w:val="00AF306D"/>
    <w:rsid w:val="00AF3F06"/>
    <w:rsid w:val="00AF74B2"/>
    <w:rsid w:val="00B07E4E"/>
    <w:rsid w:val="00B10670"/>
    <w:rsid w:val="00B15243"/>
    <w:rsid w:val="00B152C9"/>
    <w:rsid w:val="00B15948"/>
    <w:rsid w:val="00B216DF"/>
    <w:rsid w:val="00B228DD"/>
    <w:rsid w:val="00B236BD"/>
    <w:rsid w:val="00B237D5"/>
    <w:rsid w:val="00B254C6"/>
    <w:rsid w:val="00B266B3"/>
    <w:rsid w:val="00B27F78"/>
    <w:rsid w:val="00B30397"/>
    <w:rsid w:val="00B303BC"/>
    <w:rsid w:val="00B3091B"/>
    <w:rsid w:val="00B30FD9"/>
    <w:rsid w:val="00B32B48"/>
    <w:rsid w:val="00B32DB5"/>
    <w:rsid w:val="00B336AC"/>
    <w:rsid w:val="00B35189"/>
    <w:rsid w:val="00B3556F"/>
    <w:rsid w:val="00B3590A"/>
    <w:rsid w:val="00B36217"/>
    <w:rsid w:val="00B36A6B"/>
    <w:rsid w:val="00B37D48"/>
    <w:rsid w:val="00B435FF"/>
    <w:rsid w:val="00B45801"/>
    <w:rsid w:val="00B51A97"/>
    <w:rsid w:val="00B51B6D"/>
    <w:rsid w:val="00B5375E"/>
    <w:rsid w:val="00B552ED"/>
    <w:rsid w:val="00B57658"/>
    <w:rsid w:val="00B632FA"/>
    <w:rsid w:val="00B6351E"/>
    <w:rsid w:val="00B64896"/>
    <w:rsid w:val="00B66479"/>
    <w:rsid w:val="00B701E8"/>
    <w:rsid w:val="00B7294A"/>
    <w:rsid w:val="00B736A2"/>
    <w:rsid w:val="00B74DC3"/>
    <w:rsid w:val="00B77900"/>
    <w:rsid w:val="00B80DA3"/>
    <w:rsid w:val="00B81AAB"/>
    <w:rsid w:val="00B84E56"/>
    <w:rsid w:val="00B86083"/>
    <w:rsid w:val="00B9237D"/>
    <w:rsid w:val="00B93A51"/>
    <w:rsid w:val="00B95B4A"/>
    <w:rsid w:val="00B963C1"/>
    <w:rsid w:val="00BB2222"/>
    <w:rsid w:val="00BB2A76"/>
    <w:rsid w:val="00BB2ABB"/>
    <w:rsid w:val="00BB31F8"/>
    <w:rsid w:val="00BB51B8"/>
    <w:rsid w:val="00BB556C"/>
    <w:rsid w:val="00BC123F"/>
    <w:rsid w:val="00BC5757"/>
    <w:rsid w:val="00BC65FB"/>
    <w:rsid w:val="00BC6632"/>
    <w:rsid w:val="00BC7D64"/>
    <w:rsid w:val="00BD046D"/>
    <w:rsid w:val="00BD0525"/>
    <w:rsid w:val="00BD4412"/>
    <w:rsid w:val="00BD4971"/>
    <w:rsid w:val="00BD684C"/>
    <w:rsid w:val="00BE0032"/>
    <w:rsid w:val="00BE0BC6"/>
    <w:rsid w:val="00BE2DE1"/>
    <w:rsid w:val="00BE4335"/>
    <w:rsid w:val="00BE5DE7"/>
    <w:rsid w:val="00BE6757"/>
    <w:rsid w:val="00BF1483"/>
    <w:rsid w:val="00BF6EA3"/>
    <w:rsid w:val="00BF75A7"/>
    <w:rsid w:val="00C01CA9"/>
    <w:rsid w:val="00C02FE8"/>
    <w:rsid w:val="00C04544"/>
    <w:rsid w:val="00C154CA"/>
    <w:rsid w:val="00C15BD3"/>
    <w:rsid w:val="00C15D31"/>
    <w:rsid w:val="00C221F3"/>
    <w:rsid w:val="00C24CF3"/>
    <w:rsid w:val="00C30408"/>
    <w:rsid w:val="00C32FEF"/>
    <w:rsid w:val="00C336C1"/>
    <w:rsid w:val="00C336EC"/>
    <w:rsid w:val="00C3667D"/>
    <w:rsid w:val="00C36802"/>
    <w:rsid w:val="00C36F21"/>
    <w:rsid w:val="00C40D12"/>
    <w:rsid w:val="00C42C34"/>
    <w:rsid w:val="00C43163"/>
    <w:rsid w:val="00C4395B"/>
    <w:rsid w:val="00C4453F"/>
    <w:rsid w:val="00C4477F"/>
    <w:rsid w:val="00C44BAF"/>
    <w:rsid w:val="00C44F55"/>
    <w:rsid w:val="00C471B3"/>
    <w:rsid w:val="00C5116B"/>
    <w:rsid w:val="00C51BA1"/>
    <w:rsid w:val="00C53B0B"/>
    <w:rsid w:val="00C54282"/>
    <w:rsid w:val="00C54560"/>
    <w:rsid w:val="00C6381E"/>
    <w:rsid w:val="00C6383B"/>
    <w:rsid w:val="00C63D09"/>
    <w:rsid w:val="00C667AD"/>
    <w:rsid w:val="00C66853"/>
    <w:rsid w:val="00C66AEA"/>
    <w:rsid w:val="00C67D1B"/>
    <w:rsid w:val="00C73684"/>
    <w:rsid w:val="00C73E5A"/>
    <w:rsid w:val="00C73FF6"/>
    <w:rsid w:val="00C74C75"/>
    <w:rsid w:val="00C74D8C"/>
    <w:rsid w:val="00C77724"/>
    <w:rsid w:val="00C82067"/>
    <w:rsid w:val="00C868D1"/>
    <w:rsid w:val="00C87D24"/>
    <w:rsid w:val="00C92EB2"/>
    <w:rsid w:val="00CA064D"/>
    <w:rsid w:val="00CA21AB"/>
    <w:rsid w:val="00CA26DA"/>
    <w:rsid w:val="00CA2D52"/>
    <w:rsid w:val="00CA36C8"/>
    <w:rsid w:val="00CA6DDE"/>
    <w:rsid w:val="00CA72C0"/>
    <w:rsid w:val="00CB312B"/>
    <w:rsid w:val="00CB3CF3"/>
    <w:rsid w:val="00CB4DD8"/>
    <w:rsid w:val="00CB6348"/>
    <w:rsid w:val="00CC079B"/>
    <w:rsid w:val="00CC21D6"/>
    <w:rsid w:val="00CC2BD8"/>
    <w:rsid w:val="00CC3DBA"/>
    <w:rsid w:val="00CC7F12"/>
    <w:rsid w:val="00CD1FD8"/>
    <w:rsid w:val="00CD399E"/>
    <w:rsid w:val="00CD523A"/>
    <w:rsid w:val="00CD5F12"/>
    <w:rsid w:val="00CE04A7"/>
    <w:rsid w:val="00CE102D"/>
    <w:rsid w:val="00CE5709"/>
    <w:rsid w:val="00CF1636"/>
    <w:rsid w:val="00CF2563"/>
    <w:rsid w:val="00CF4A16"/>
    <w:rsid w:val="00CF6C40"/>
    <w:rsid w:val="00CF6C5C"/>
    <w:rsid w:val="00CF7D9E"/>
    <w:rsid w:val="00D00174"/>
    <w:rsid w:val="00D00D00"/>
    <w:rsid w:val="00D016FC"/>
    <w:rsid w:val="00D023E5"/>
    <w:rsid w:val="00D03785"/>
    <w:rsid w:val="00D03B16"/>
    <w:rsid w:val="00D05291"/>
    <w:rsid w:val="00D07AB9"/>
    <w:rsid w:val="00D128CF"/>
    <w:rsid w:val="00D15444"/>
    <w:rsid w:val="00D161E3"/>
    <w:rsid w:val="00D164AB"/>
    <w:rsid w:val="00D20C07"/>
    <w:rsid w:val="00D20CBB"/>
    <w:rsid w:val="00D21185"/>
    <w:rsid w:val="00D213CC"/>
    <w:rsid w:val="00D2252C"/>
    <w:rsid w:val="00D246DE"/>
    <w:rsid w:val="00D254D9"/>
    <w:rsid w:val="00D25917"/>
    <w:rsid w:val="00D26884"/>
    <w:rsid w:val="00D26CDB"/>
    <w:rsid w:val="00D270F4"/>
    <w:rsid w:val="00D3395B"/>
    <w:rsid w:val="00D340CD"/>
    <w:rsid w:val="00D34A65"/>
    <w:rsid w:val="00D34E91"/>
    <w:rsid w:val="00D35309"/>
    <w:rsid w:val="00D3545D"/>
    <w:rsid w:val="00D3601E"/>
    <w:rsid w:val="00D362EE"/>
    <w:rsid w:val="00D37E71"/>
    <w:rsid w:val="00D40957"/>
    <w:rsid w:val="00D41755"/>
    <w:rsid w:val="00D42F71"/>
    <w:rsid w:val="00D4507C"/>
    <w:rsid w:val="00D46142"/>
    <w:rsid w:val="00D4673D"/>
    <w:rsid w:val="00D47DBE"/>
    <w:rsid w:val="00D51619"/>
    <w:rsid w:val="00D55415"/>
    <w:rsid w:val="00D55B90"/>
    <w:rsid w:val="00D55DC1"/>
    <w:rsid w:val="00D56279"/>
    <w:rsid w:val="00D56300"/>
    <w:rsid w:val="00D62BF6"/>
    <w:rsid w:val="00D632F9"/>
    <w:rsid w:val="00D63D7E"/>
    <w:rsid w:val="00D64063"/>
    <w:rsid w:val="00D64DD6"/>
    <w:rsid w:val="00D655B4"/>
    <w:rsid w:val="00D67BA3"/>
    <w:rsid w:val="00D70D07"/>
    <w:rsid w:val="00D70F51"/>
    <w:rsid w:val="00D7179B"/>
    <w:rsid w:val="00D746C3"/>
    <w:rsid w:val="00D749B0"/>
    <w:rsid w:val="00D76C6E"/>
    <w:rsid w:val="00D770A4"/>
    <w:rsid w:val="00D777D5"/>
    <w:rsid w:val="00D822E1"/>
    <w:rsid w:val="00D82790"/>
    <w:rsid w:val="00D82FCE"/>
    <w:rsid w:val="00D83F3E"/>
    <w:rsid w:val="00D84355"/>
    <w:rsid w:val="00D860B4"/>
    <w:rsid w:val="00D862B5"/>
    <w:rsid w:val="00D86549"/>
    <w:rsid w:val="00D91704"/>
    <w:rsid w:val="00D92712"/>
    <w:rsid w:val="00D9566F"/>
    <w:rsid w:val="00D96205"/>
    <w:rsid w:val="00D96D55"/>
    <w:rsid w:val="00DA11E1"/>
    <w:rsid w:val="00DA233D"/>
    <w:rsid w:val="00DA487A"/>
    <w:rsid w:val="00DA48B4"/>
    <w:rsid w:val="00DA5790"/>
    <w:rsid w:val="00DB2519"/>
    <w:rsid w:val="00DB2788"/>
    <w:rsid w:val="00DB3385"/>
    <w:rsid w:val="00DB4509"/>
    <w:rsid w:val="00DB501D"/>
    <w:rsid w:val="00DB7EC9"/>
    <w:rsid w:val="00DC1B1A"/>
    <w:rsid w:val="00DC1B41"/>
    <w:rsid w:val="00DC1E64"/>
    <w:rsid w:val="00DC5220"/>
    <w:rsid w:val="00DC5ADD"/>
    <w:rsid w:val="00DC6778"/>
    <w:rsid w:val="00DC74A6"/>
    <w:rsid w:val="00DD12E7"/>
    <w:rsid w:val="00DD330A"/>
    <w:rsid w:val="00DD4676"/>
    <w:rsid w:val="00DD47EA"/>
    <w:rsid w:val="00DD6DE0"/>
    <w:rsid w:val="00DD785C"/>
    <w:rsid w:val="00DE4CDA"/>
    <w:rsid w:val="00DE58A5"/>
    <w:rsid w:val="00DF1758"/>
    <w:rsid w:val="00DF2211"/>
    <w:rsid w:val="00DF38B6"/>
    <w:rsid w:val="00DF47F9"/>
    <w:rsid w:val="00DF4CAB"/>
    <w:rsid w:val="00DF650A"/>
    <w:rsid w:val="00DF684E"/>
    <w:rsid w:val="00DF7FAE"/>
    <w:rsid w:val="00E014C9"/>
    <w:rsid w:val="00E01740"/>
    <w:rsid w:val="00E01817"/>
    <w:rsid w:val="00E05338"/>
    <w:rsid w:val="00E0782D"/>
    <w:rsid w:val="00E1168B"/>
    <w:rsid w:val="00E11B37"/>
    <w:rsid w:val="00E16544"/>
    <w:rsid w:val="00E170FB"/>
    <w:rsid w:val="00E17F1B"/>
    <w:rsid w:val="00E2131F"/>
    <w:rsid w:val="00E23121"/>
    <w:rsid w:val="00E243FD"/>
    <w:rsid w:val="00E246A2"/>
    <w:rsid w:val="00E2769D"/>
    <w:rsid w:val="00E30AA1"/>
    <w:rsid w:val="00E32DC4"/>
    <w:rsid w:val="00E36BDA"/>
    <w:rsid w:val="00E37F7F"/>
    <w:rsid w:val="00E40533"/>
    <w:rsid w:val="00E406EF"/>
    <w:rsid w:val="00E41568"/>
    <w:rsid w:val="00E419CE"/>
    <w:rsid w:val="00E42E95"/>
    <w:rsid w:val="00E4455B"/>
    <w:rsid w:val="00E45992"/>
    <w:rsid w:val="00E45DFC"/>
    <w:rsid w:val="00E50BEC"/>
    <w:rsid w:val="00E50D6F"/>
    <w:rsid w:val="00E54870"/>
    <w:rsid w:val="00E558AD"/>
    <w:rsid w:val="00E55CA4"/>
    <w:rsid w:val="00E60A5C"/>
    <w:rsid w:val="00E62058"/>
    <w:rsid w:val="00E64638"/>
    <w:rsid w:val="00E6665D"/>
    <w:rsid w:val="00E66A4D"/>
    <w:rsid w:val="00E70BE6"/>
    <w:rsid w:val="00E71970"/>
    <w:rsid w:val="00E72F55"/>
    <w:rsid w:val="00E73D80"/>
    <w:rsid w:val="00E74EEA"/>
    <w:rsid w:val="00E7661B"/>
    <w:rsid w:val="00E76B2B"/>
    <w:rsid w:val="00E8156B"/>
    <w:rsid w:val="00E81BA4"/>
    <w:rsid w:val="00E820AB"/>
    <w:rsid w:val="00E824C8"/>
    <w:rsid w:val="00E84082"/>
    <w:rsid w:val="00E8426C"/>
    <w:rsid w:val="00E84503"/>
    <w:rsid w:val="00E877AF"/>
    <w:rsid w:val="00E95D75"/>
    <w:rsid w:val="00EA1C8D"/>
    <w:rsid w:val="00EA3244"/>
    <w:rsid w:val="00EA33D2"/>
    <w:rsid w:val="00EA39A2"/>
    <w:rsid w:val="00EA7572"/>
    <w:rsid w:val="00EB11AC"/>
    <w:rsid w:val="00EB3339"/>
    <w:rsid w:val="00EB5D44"/>
    <w:rsid w:val="00EB7154"/>
    <w:rsid w:val="00EC012B"/>
    <w:rsid w:val="00EC0E84"/>
    <w:rsid w:val="00EC3147"/>
    <w:rsid w:val="00EC3161"/>
    <w:rsid w:val="00EC472D"/>
    <w:rsid w:val="00EC483A"/>
    <w:rsid w:val="00EC4E3D"/>
    <w:rsid w:val="00ED2122"/>
    <w:rsid w:val="00ED6FC7"/>
    <w:rsid w:val="00ED768A"/>
    <w:rsid w:val="00ED7AE1"/>
    <w:rsid w:val="00EF2CA8"/>
    <w:rsid w:val="00EF2F89"/>
    <w:rsid w:val="00EF4422"/>
    <w:rsid w:val="00EF51C5"/>
    <w:rsid w:val="00EF5DC9"/>
    <w:rsid w:val="00EF75F0"/>
    <w:rsid w:val="00EF7647"/>
    <w:rsid w:val="00F001DB"/>
    <w:rsid w:val="00F01E4A"/>
    <w:rsid w:val="00F02D25"/>
    <w:rsid w:val="00F0418E"/>
    <w:rsid w:val="00F0647C"/>
    <w:rsid w:val="00F1092E"/>
    <w:rsid w:val="00F10A2A"/>
    <w:rsid w:val="00F13709"/>
    <w:rsid w:val="00F1587A"/>
    <w:rsid w:val="00F1619F"/>
    <w:rsid w:val="00F1665D"/>
    <w:rsid w:val="00F16E29"/>
    <w:rsid w:val="00F16EA0"/>
    <w:rsid w:val="00F17732"/>
    <w:rsid w:val="00F20F6A"/>
    <w:rsid w:val="00F211E9"/>
    <w:rsid w:val="00F226D7"/>
    <w:rsid w:val="00F23B09"/>
    <w:rsid w:val="00F33788"/>
    <w:rsid w:val="00F34EDC"/>
    <w:rsid w:val="00F35B4B"/>
    <w:rsid w:val="00F35BCC"/>
    <w:rsid w:val="00F55403"/>
    <w:rsid w:val="00F555C2"/>
    <w:rsid w:val="00F56C94"/>
    <w:rsid w:val="00F57441"/>
    <w:rsid w:val="00F61D3B"/>
    <w:rsid w:val="00F64188"/>
    <w:rsid w:val="00F66AE5"/>
    <w:rsid w:val="00F70D0F"/>
    <w:rsid w:val="00F71531"/>
    <w:rsid w:val="00F757F6"/>
    <w:rsid w:val="00F76351"/>
    <w:rsid w:val="00F76760"/>
    <w:rsid w:val="00F774C3"/>
    <w:rsid w:val="00F77A79"/>
    <w:rsid w:val="00F77F73"/>
    <w:rsid w:val="00F80078"/>
    <w:rsid w:val="00F83359"/>
    <w:rsid w:val="00F86A06"/>
    <w:rsid w:val="00F92162"/>
    <w:rsid w:val="00F9485A"/>
    <w:rsid w:val="00F95B28"/>
    <w:rsid w:val="00F97864"/>
    <w:rsid w:val="00FA0AEC"/>
    <w:rsid w:val="00FA3F58"/>
    <w:rsid w:val="00FA3F6B"/>
    <w:rsid w:val="00FA7ED7"/>
    <w:rsid w:val="00FB000F"/>
    <w:rsid w:val="00FB16E0"/>
    <w:rsid w:val="00FB4496"/>
    <w:rsid w:val="00FB5480"/>
    <w:rsid w:val="00FB68CB"/>
    <w:rsid w:val="00FC1C58"/>
    <w:rsid w:val="00FC258E"/>
    <w:rsid w:val="00FC60F7"/>
    <w:rsid w:val="00FC6260"/>
    <w:rsid w:val="00FC64E0"/>
    <w:rsid w:val="00FC78D0"/>
    <w:rsid w:val="00FD16F4"/>
    <w:rsid w:val="00FD1D7C"/>
    <w:rsid w:val="00FD2695"/>
    <w:rsid w:val="00FD39F0"/>
    <w:rsid w:val="00FD624C"/>
    <w:rsid w:val="00FD7EC8"/>
    <w:rsid w:val="00FE0068"/>
    <w:rsid w:val="00FE00E8"/>
    <w:rsid w:val="00FE10AC"/>
    <w:rsid w:val="00FE2BF8"/>
    <w:rsid w:val="00FE525A"/>
    <w:rsid w:val="00FE588E"/>
    <w:rsid w:val="00FE64B2"/>
    <w:rsid w:val="00FE7F01"/>
    <w:rsid w:val="00FF04EA"/>
    <w:rsid w:val="00FF1454"/>
    <w:rsid w:val="00FF30B6"/>
    <w:rsid w:val="00FF363A"/>
    <w:rsid w:val="00FF474D"/>
    <w:rsid w:val="00FF4A22"/>
    <w:rsid w:val="00FF6450"/>
    <w:rsid w:val="00FF688A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59C50B7-5437-4978-B88F-2797E4A01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36D"/>
    <w:rPr>
      <w:rFonts w:ascii="AngsanaUPC" w:hAnsi="AngsanaUPC" w:cs="AngsanaUPC"/>
      <w:sz w:val="32"/>
      <w:szCs w:val="32"/>
    </w:rPr>
  </w:style>
  <w:style w:type="paragraph" w:styleId="Heading1">
    <w:name w:val="heading 1"/>
    <w:basedOn w:val="Normal"/>
    <w:next w:val="Normal"/>
    <w:qFormat/>
    <w:rsid w:val="00093EE5"/>
    <w:pPr>
      <w:keepNext/>
      <w:outlineLvl w:val="0"/>
    </w:pPr>
    <w:rPr>
      <w:rFonts w:ascii="Angsana New" w:hAnsi="Angsana New" w:cs="Angsana New"/>
      <w:u w:val="single"/>
    </w:rPr>
  </w:style>
  <w:style w:type="paragraph" w:styleId="Heading2">
    <w:name w:val="heading 2"/>
    <w:basedOn w:val="Normal"/>
    <w:next w:val="Normal"/>
    <w:qFormat/>
    <w:rsid w:val="00093EE5"/>
    <w:pPr>
      <w:keepNext/>
      <w:outlineLvl w:val="1"/>
    </w:pPr>
    <w:rPr>
      <w:rFonts w:ascii="Angsana New" w:hAnsi="Angsana New" w:cs="Angsana New"/>
    </w:rPr>
  </w:style>
  <w:style w:type="paragraph" w:styleId="Heading3">
    <w:name w:val="heading 3"/>
    <w:basedOn w:val="Normal"/>
    <w:next w:val="Normal"/>
    <w:qFormat/>
    <w:rsid w:val="00093EE5"/>
    <w:pPr>
      <w:keepNext/>
      <w:jc w:val="center"/>
      <w:outlineLvl w:val="2"/>
    </w:pPr>
    <w:rPr>
      <w:rFonts w:ascii="Angsana New" w:hAnsi="Angsana New"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093EE5"/>
    <w:rPr>
      <w:rFonts w:ascii="Cordia New" w:hAnsi="Cordia New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rsid w:val="00093EE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93EE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93EE5"/>
  </w:style>
  <w:style w:type="character" w:customStyle="1" w:styleId="HeaderChar">
    <w:name w:val="Header Char"/>
    <w:basedOn w:val="DefaultParagraphFont"/>
    <w:link w:val="Header"/>
    <w:uiPriority w:val="99"/>
    <w:rsid w:val="00277792"/>
    <w:rPr>
      <w:rFonts w:ascii="AngsanaUPC" w:hAnsi="AngsanaUPC" w:cs="AngsanaUPC"/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rsid w:val="00866D5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866D5A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9D68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6597"/>
    <w:pPr>
      <w:ind w:left="720"/>
      <w:contextualSpacing/>
    </w:pPr>
    <w:rPr>
      <w:rFonts w:cs="Angsana New"/>
      <w:szCs w:val="40"/>
    </w:rPr>
  </w:style>
  <w:style w:type="paragraph" w:styleId="NoSpacing">
    <w:name w:val="No Spacing"/>
    <w:uiPriority w:val="1"/>
    <w:qFormat/>
    <w:rsid w:val="00A96068"/>
    <w:pPr>
      <w:jc w:val="center"/>
    </w:pPr>
    <w:rPr>
      <w:rFonts w:ascii="Calibri" w:eastAsia="Calibri" w:hAnsi="Calibri" w:cs="Cordia New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30AA1"/>
    <w:rPr>
      <w:rFonts w:ascii="AngsanaUPC" w:hAnsi="AngsanaUPC" w:cs="AngsanaUPC"/>
      <w:sz w:val="32"/>
      <w:szCs w:val="32"/>
    </w:rPr>
  </w:style>
  <w:style w:type="character" w:styleId="LineNumber">
    <w:name w:val="line number"/>
    <w:basedOn w:val="DefaultParagraphFont"/>
    <w:semiHidden/>
    <w:unhideWhenUsed/>
    <w:rsid w:val="00CA6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3611;&#3637;&#3591;&#3610;&#3611;&#3619;&#3632;&#3617;&#3634;&#3603;%202554\&#3607;&#3635;&#3650;&#3588;&#3619;&#3591;&#3585;&#3634;&#3619;&#3611;&#3637;%20&#3591;&#3611;&#3617;%2054\&#3650;&#3588;&#3619;&#3591;&#3585;&#3634;&#3619;&#3605;&#3637;&#3614;&#3636;&#3617;&#3614;&#3660;&#3648;&#3612;&#3618;&#3649;&#3614;&#3619;&#3656;&#3588;&#3641;&#3656;&#3617;&#3639;&#3629;&#3610;&#3607;&#3609;&#3636;&#3614;&#3609;&#3608;&#3660;54\Template_&#3619;&#3641;&#3611;&#3649;&#3610;&#3610;&#3648;&#3585;&#3656;&#3634;45\temp_IS_font_THSarabunPSK\8_chapter4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D69D1-D892-4EA7-845A-90386A318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8_chapter4</Template>
  <TotalTime>789</TotalTime>
  <Pages>16</Pages>
  <Words>1223</Words>
  <Characters>6974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ประวัติย่อของผู้วิจัย/ผู้ศึกษาค้นคว้า/ผู้ศึกษา</vt:lpstr>
      <vt:lpstr>ประวัติย่อของผู้วิจัย/ผู้ศึกษาค้นคว้า/ผู้ศึกษา</vt:lpstr>
    </vt:vector>
  </TitlesOfParts>
  <Company>RATANAKIJ</Company>
  <LinksUpToDate>false</LinksUpToDate>
  <CharactersWithSpaces>8181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ประวัติย่อของผู้วิจัย/ผู้ศึกษาค้นคว้า/ผู้ศึกษา</dc:title>
  <dc:creator>jew</dc:creator>
  <cp:lastModifiedBy>Trung Duc</cp:lastModifiedBy>
  <cp:revision>68</cp:revision>
  <cp:lastPrinted>2014-02-24T04:56:00Z</cp:lastPrinted>
  <dcterms:created xsi:type="dcterms:W3CDTF">2016-03-28T19:29:00Z</dcterms:created>
  <dcterms:modified xsi:type="dcterms:W3CDTF">2016-05-10T07:39:00Z</dcterms:modified>
</cp:coreProperties>
</file>