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939" w:rsidRPr="00D016FC" w:rsidRDefault="00477939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D016FC">
        <w:rPr>
          <w:rFonts w:ascii="TH SarabunPSK" w:hAnsi="TH SarabunPSK" w:cs="TH SarabunPSK"/>
          <w:b/>
          <w:bCs/>
          <w:sz w:val="40"/>
          <w:szCs w:val="40"/>
          <w:cs/>
        </w:rPr>
        <w:t>บทที่</w:t>
      </w:r>
      <w:r w:rsidR="00336273" w:rsidRPr="00D016FC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Pr="00D016FC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Pr="00D016FC">
        <w:rPr>
          <w:rFonts w:ascii="TH SarabunPSK" w:hAnsi="TH SarabunPSK" w:cs="TH SarabunPSK"/>
          <w:b/>
          <w:bCs/>
          <w:sz w:val="40"/>
          <w:szCs w:val="40"/>
        </w:rPr>
        <w:t>4</w:t>
      </w:r>
    </w:p>
    <w:p w:rsidR="00477939" w:rsidRPr="00BD046D" w:rsidRDefault="00477939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477939" w:rsidRPr="00D016FC" w:rsidRDefault="00477939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D016FC">
        <w:rPr>
          <w:rFonts w:ascii="TH SarabunPSK" w:hAnsi="TH SarabunPSK" w:cs="TH SarabunPSK"/>
          <w:b/>
          <w:bCs/>
          <w:sz w:val="40"/>
          <w:szCs w:val="40"/>
          <w:cs/>
        </w:rPr>
        <w:t>ผลการวิเคราะห์ข้อมูล</w:t>
      </w:r>
    </w:p>
    <w:p w:rsidR="00477939" w:rsidRPr="00D016FC" w:rsidRDefault="00477939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864713" w:rsidRPr="00D016FC" w:rsidRDefault="00864713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D016FC">
        <w:rPr>
          <w:rFonts w:ascii="TH SarabunPSK" w:hAnsi="TH SarabunPSK" w:cs="TH SarabunPSK"/>
        </w:rPr>
        <w:tab/>
      </w:r>
      <w:r w:rsidR="00E62058" w:rsidRPr="00D016FC">
        <w:rPr>
          <w:rFonts w:ascii="TH SarabunPSK" w:hAnsi="TH SarabunPSK" w:cs="TH SarabunPSK"/>
          <w:cs/>
        </w:rPr>
        <w:t>ผลการศึกษาและการทดลอง</w:t>
      </w:r>
      <w:r w:rsidR="0095435E" w:rsidRPr="00D016FC">
        <w:rPr>
          <w:rFonts w:ascii="TH SarabunPSK" w:hAnsi="TH SarabunPSK" w:cs="TH SarabunPSK"/>
          <w:cs/>
        </w:rPr>
        <w:t>การ</w:t>
      </w:r>
      <w:r w:rsidR="00125549" w:rsidRPr="00D016FC">
        <w:rPr>
          <w:rFonts w:ascii="TH SarabunPSK" w:hAnsi="TH SarabunPSK" w:cs="TH SarabunPSK"/>
          <w:cs/>
        </w:rPr>
        <w:t>พัฒนา</w:t>
      </w:r>
      <w:r w:rsidR="00B30E22">
        <w:rPr>
          <w:rFonts w:ascii="TH SarabunPSK" w:hAnsi="TH SarabunPSK" w:cs="TH SarabunPSK"/>
          <w:cs/>
        </w:rPr>
        <w:t xml:space="preserve">ระบบชำระเงินค่าเช่าโรงแรมออนไลน์ผ่านเทคโนโลยี เพย์แพล </w:t>
      </w:r>
      <w:r w:rsidRPr="00D016FC">
        <w:rPr>
          <w:rFonts w:ascii="TH SarabunPSK" w:hAnsi="TH SarabunPSK" w:cs="TH SarabunPSK"/>
          <w:cs/>
        </w:rPr>
        <w:t>เพื่อนำเสนอข้อมูลจากระบบที่พัฒนาขึ้น มีผลการดำเนินงาน และการวิเคราะห์ข้อมูล เพื่อ</w:t>
      </w:r>
      <w:r w:rsidR="00D26884" w:rsidRPr="00D016FC">
        <w:rPr>
          <w:rFonts w:ascii="TH SarabunPSK" w:hAnsi="TH SarabunPSK" w:cs="TH SarabunPSK"/>
          <w:cs/>
        </w:rPr>
        <w:t>ประเมิน</w:t>
      </w:r>
      <w:r w:rsidR="00FC1C58" w:rsidRPr="00D016FC">
        <w:rPr>
          <w:rFonts w:ascii="TH SarabunPSK" w:hAnsi="TH SarabunPSK" w:cs="TH SarabunPSK"/>
          <w:cs/>
        </w:rPr>
        <w:t>คุณภาพและความ</w:t>
      </w:r>
      <w:r w:rsidRPr="00D016FC">
        <w:rPr>
          <w:rFonts w:ascii="TH SarabunPSK" w:hAnsi="TH SarabunPSK" w:cs="TH SarabunPSK"/>
          <w:cs/>
        </w:rPr>
        <w:t>พอใจของ</w:t>
      </w:r>
      <w:r w:rsidR="00D26884" w:rsidRPr="00D016FC">
        <w:rPr>
          <w:rFonts w:ascii="TH SarabunPSK" w:hAnsi="TH SarabunPSK" w:cs="TH SarabunPSK"/>
          <w:cs/>
        </w:rPr>
        <w:t>ผู้ใช้ที่มีต่อ</w:t>
      </w:r>
      <w:r w:rsidRPr="00D016FC">
        <w:rPr>
          <w:rFonts w:ascii="TH SarabunPSK" w:hAnsi="TH SarabunPSK" w:cs="TH SarabunPSK"/>
          <w:cs/>
        </w:rPr>
        <w:t>ระบบ ซึ่งได้แสดงเป็นลำดับ ดังนี้</w:t>
      </w:r>
    </w:p>
    <w:p w:rsidR="00662E6C" w:rsidRDefault="00934D4B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D016FC">
        <w:rPr>
          <w:rFonts w:ascii="TH SarabunPSK" w:hAnsi="TH SarabunPSK" w:cs="TH SarabunPSK"/>
          <w:cs/>
        </w:rPr>
        <w:tab/>
      </w:r>
      <w:r w:rsidR="00D35309">
        <w:rPr>
          <w:rFonts w:ascii="TH SarabunPSK" w:hAnsi="TH SarabunPSK" w:cs="TH SarabunPSK" w:hint="cs"/>
          <w:cs/>
        </w:rPr>
        <w:tab/>
      </w:r>
      <w:r w:rsidR="00E62058" w:rsidRPr="00D016FC">
        <w:rPr>
          <w:rFonts w:ascii="TH SarabunPSK" w:hAnsi="TH SarabunPSK" w:cs="TH SarabunPSK"/>
          <w:cs/>
        </w:rPr>
        <w:t xml:space="preserve">1.  </w:t>
      </w:r>
      <w:r w:rsidR="00864713" w:rsidRPr="00D016FC">
        <w:rPr>
          <w:rFonts w:ascii="TH SarabunPSK" w:hAnsi="TH SarabunPSK" w:cs="TH SarabunPSK"/>
          <w:cs/>
        </w:rPr>
        <w:t>ผลการ</w:t>
      </w:r>
      <w:r w:rsidR="00125549" w:rsidRPr="00D016FC">
        <w:rPr>
          <w:rFonts w:ascii="TH SarabunPSK" w:hAnsi="TH SarabunPSK" w:cs="TH SarabunPSK"/>
          <w:cs/>
        </w:rPr>
        <w:t>พัฒนา</w:t>
      </w:r>
      <w:r w:rsidR="00B30E22">
        <w:rPr>
          <w:rFonts w:ascii="TH SarabunPSK" w:hAnsi="TH SarabunPSK" w:cs="TH SarabunPSK"/>
          <w:cs/>
        </w:rPr>
        <w:t>ระบบชำระเงินค่าเช่าโรงแรมออนไลน์ผ่านเทคโนโลยี เพย์แพล</w:t>
      </w:r>
      <w:r w:rsidR="00F01E4A">
        <w:rPr>
          <w:rFonts w:ascii="TH SarabunPSK" w:hAnsi="TH SarabunPSK" w:cs="TH SarabunPSK"/>
          <w:cs/>
        </w:rPr>
        <w:tab/>
      </w:r>
      <w:r w:rsidR="00B30E22">
        <w:rPr>
          <w:rFonts w:ascii="TH SarabunPSK" w:hAnsi="TH SarabunPSK" w:cs="TH SarabunPSK"/>
          <w:cs/>
        </w:rPr>
        <w:tab/>
      </w:r>
      <w:r w:rsidR="00E62058" w:rsidRPr="00D016FC">
        <w:rPr>
          <w:rFonts w:ascii="TH SarabunPSK" w:hAnsi="TH SarabunPSK" w:cs="TH SarabunPSK"/>
          <w:cs/>
        </w:rPr>
        <w:t>2.  ผลการวิเคราะห์</w:t>
      </w:r>
      <w:r w:rsidR="00864713" w:rsidRPr="00D016FC">
        <w:rPr>
          <w:rFonts w:ascii="TH SarabunPSK" w:hAnsi="TH SarabunPSK" w:cs="TH SarabunPSK"/>
          <w:cs/>
        </w:rPr>
        <w:t>คุณภาพของ</w:t>
      </w:r>
      <w:r w:rsidR="00B30E22">
        <w:rPr>
          <w:rFonts w:ascii="TH SarabunPSK" w:hAnsi="TH SarabunPSK" w:cs="TH SarabunPSK"/>
          <w:cs/>
        </w:rPr>
        <w:t>ระบบชำระเงินค่าเช่าโรงแรมออนไลน์ผ่านเทคโนโลยี เพย์แพล</w:t>
      </w:r>
    </w:p>
    <w:p w:rsidR="00805FD6" w:rsidRDefault="00662E6C" w:rsidP="008B635D">
      <w:pPr>
        <w:tabs>
          <w:tab w:val="left" w:pos="907"/>
          <w:tab w:val="left" w:pos="1264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3.  เพื่อศึกษาความพึงพอใจของผู้ใช้ระบบชำระเงินค่าเช่าโรงแรมผ่านเทคโนโลยี เพย์แพล</w:t>
      </w:r>
      <w:r w:rsidR="00805FD6">
        <w:rPr>
          <w:rFonts w:ascii="TH SarabunPSK" w:hAnsi="TH SarabunPSK" w:cs="TH SarabunPSK"/>
          <w:cs/>
        </w:rPr>
        <w:tab/>
      </w:r>
      <w:r w:rsidR="00805FD6">
        <w:rPr>
          <w:rFonts w:ascii="TH SarabunPSK" w:hAnsi="TH SarabunPSK" w:cs="TH SarabunPSK"/>
          <w:cs/>
        </w:rPr>
        <w:tab/>
      </w:r>
      <w:r w:rsidR="00805FD6">
        <w:rPr>
          <w:rFonts w:ascii="TH SarabunPSK" w:hAnsi="TH SarabunPSK" w:cs="TH SarabunPSK"/>
          <w:cs/>
        </w:rPr>
        <w:tab/>
      </w:r>
    </w:p>
    <w:p w:rsidR="00477939" w:rsidRPr="00D016FC" w:rsidRDefault="00805FD6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125549" w:rsidRPr="00D016FC">
        <w:rPr>
          <w:rFonts w:ascii="TH SarabunPSK" w:hAnsi="TH SarabunPSK" w:cs="TH SarabunPSK"/>
          <w:cs/>
        </w:rPr>
        <w:tab/>
      </w:r>
      <w:r w:rsidR="00125549" w:rsidRPr="00D016FC">
        <w:rPr>
          <w:rFonts w:ascii="TH SarabunPSK" w:hAnsi="TH SarabunPSK" w:cs="TH SarabunPSK"/>
          <w:cs/>
        </w:rPr>
        <w:tab/>
      </w:r>
      <w:r w:rsidR="00125549" w:rsidRPr="00D016FC">
        <w:rPr>
          <w:rFonts w:ascii="TH SarabunPSK" w:hAnsi="TH SarabunPSK" w:cs="TH SarabunPSK"/>
          <w:cs/>
        </w:rPr>
        <w:tab/>
      </w:r>
      <w:r w:rsidR="00125549" w:rsidRPr="00D016FC">
        <w:rPr>
          <w:rFonts w:ascii="TH SarabunPSK" w:hAnsi="TH SarabunPSK" w:cs="TH SarabunPSK"/>
          <w:cs/>
        </w:rPr>
        <w:tab/>
      </w:r>
      <w:r w:rsidR="00EF7647" w:rsidRPr="00D016FC">
        <w:rPr>
          <w:rFonts w:ascii="TH SarabunPSK" w:hAnsi="TH SarabunPSK" w:cs="TH SarabunPSK"/>
          <w:cs/>
        </w:rPr>
        <w:tab/>
      </w:r>
      <w:r w:rsidR="00EF7647" w:rsidRPr="00D016FC">
        <w:rPr>
          <w:rFonts w:ascii="TH SarabunPSK" w:hAnsi="TH SarabunPSK" w:cs="TH SarabunPSK"/>
          <w:cs/>
        </w:rPr>
        <w:tab/>
      </w:r>
    </w:p>
    <w:p w:rsidR="00125549" w:rsidRDefault="00864713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D016FC">
        <w:rPr>
          <w:rFonts w:ascii="TH SarabunPSK" w:hAnsi="TH SarabunPSK" w:cs="TH SarabunPSK"/>
          <w:b/>
          <w:bCs/>
          <w:sz w:val="36"/>
          <w:szCs w:val="36"/>
          <w:cs/>
        </w:rPr>
        <w:t>ผลการพัฒนา</w:t>
      </w:r>
      <w:r w:rsidR="008D5BD4" w:rsidRPr="008D5BD4">
        <w:rPr>
          <w:rFonts w:ascii="TH SarabunPSK" w:hAnsi="TH SarabunPSK" w:cs="TH SarabunPSK"/>
          <w:b/>
          <w:bCs/>
          <w:sz w:val="36"/>
          <w:szCs w:val="36"/>
          <w:cs/>
        </w:rPr>
        <w:t>ระบบชำระเงินค่าเช่าโรงแรมออนไลน์ผ่านเทคโนโลยี เพย์แพล</w:t>
      </w:r>
      <w:r w:rsidR="00125549" w:rsidRPr="008D5BD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125549" w:rsidRPr="00D016FC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:rsidR="008D5BD4" w:rsidRPr="008B635D" w:rsidRDefault="008D5BD4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2F786D" w:rsidRDefault="003340AC" w:rsidP="00580D3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D016FC">
        <w:rPr>
          <w:rFonts w:ascii="TH SarabunPSK" w:hAnsi="TH SarabunPSK" w:cs="TH SarabunPSK"/>
          <w:cs/>
        </w:rPr>
        <w:tab/>
      </w:r>
      <w:r w:rsidR="00580D3E" w:rsidRPr="00D016FC">
        <w:rPr>
          <w:rFonts w:ascii="TH SarabunPSK" w:hAnsi="TH SarabunPSK" w:cs="TH SarabunPSK"/>
          <w:cs/>
        </w:rPr>
        <w:t>การพัฒนา</w:t>
      </w:r>
      <w:r w:rsidR="008D5BD4">
        <w:rPr>
          <w:rFonts w:ascii="TH SarabunPSK" w:hAnsi="TH SarabunPSK" w:cs="TH SarabunPSK"/>
          <w:cs/>
        </w:rPr>
        <w:t xml:space="preserve">ระบบชำระเงินค่าเช่าโรงแรมออนไลน์ผ่านเทคโนโลยี เพย์แพล </w:t>
      </w:r>
      <w:r w:rsidR="00580D3E" w:rsidRPr="00D016FC">
        <w:rPr>
          <w:rFonts w:ascii="TH SarabunPSK" w:hAnsi="TH SarabunPSK" w:cs="TH SarabunPSK"/>
          <w:cs/>
        </w:rPr>
        <w:t>ในส่วนข</w:t>
      </w:r>
      <w:r w:rsidR="00805FD6">
        <w:rPr>
          <w:rFonts w:ascii="TH SarabunPSK" w:hAnsi="TH SarabunPSK" w:cs="TH SarabunPSK"/>
          <w:cs/>
        </w:rPr>
        <w:t>อง</w:t>
      </w:r>
      <w:r w:rsidR="00720078">
        <w:rPr>
          <w:rFonts w:ascii="TH SarabunPSK" w:hAnsi="TH SarabunPSK" w:cs="TH SarabunPSK" w:hint="cs"/>
          <w:cs/>
        </w:rPr>
        <w:t>ระบบงานจะแบ่งตาม</w:t>
      </w:r>
      <w:r w:rsidR="00805FD6">
        <w:rPr>
          <w:rFonts w:ascii="TH SarabunPSK" w:hAnsi="TH SarabunPSK" w:cs="TH SarabunPSK"/>
          <w:cs/>
        </w:rPr>
        <w:t xml:space="preserve">การใช้งานออกเป็น </w:t>
      </w:r>
      <w:r w:rsidR="008D5BD4">
        <w:rPr>
          <w:rFonts w:ascii="TH SarabunPSK" w:hAnsi="TH SarabunPSK" w:cs="TH SarabunPSK"/>
        </w:rPr>
        <w:t>2</w:t>
      </w:r>
      <w:r w:rsidR="00720078">
        <w:rPr>
          <w:rFonts w:ascii="TH SarabunPSK" w:hAnsi="TH SarabunPSK" w:cs="TH SarabunPSK"/>
          <w:cs/>
        </w:rPr>
        <w:t xml:space="preserve"> </w:t>
      </w:r>
      <w:r w:rsidR="00720078">
        <w:rPr>
          <w:rFonts w:ascii="TH SarabunPSK" w:hAnsi="TH SarabunPSK" w:cs="TH SarabunPSK" w:hint="cs"/>
          <w:cs/>
        </w:rPr>
        <w:t>กลุ่ม</w:t>
      </w:r>
      <w:r w:rsidR="00580D3E" w:rsidRPr="00D016FC">
        <w:rPr>
          <w:rFonts w:ascii="TH SarabunPSK" w:hAnsi="TH SarabunPSK" w:cs="TH SarabunPSK"/>
          <w:cs/>
        </w:rPr>
        <w:t xml:space="preserve"> คือ</w:t>
      </w:r>
    </w:p>
    <w:p w:rsidR="00D35309" w:rsidRPr="00D35309" w:rsidRDefault="00D35309" w:rsidP="00580D3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343294" w:rsidRDefault="002F786D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720078" w:rsidRPr="008B1B1B">
        <w:rPr>
          <w:rFonts w:ascii="TH SarabunPSK" w:hAnsi="TH SarabunPSK" w:cs="TH SarabunPSK"/>
          <w:cs/>
        </w:rPr>
        <w:t xml:space="preserve">1.  </w:t>
      </w:r>
      <w:r w:rsidR="00D20441">
        <w:rPr>
          <w:rFonts w:ascii="TH SarabunPSK" w:hAnsi="TH SarabunPSK" w:cs="TH SarabunPSK"/>
          <w:cs/>
        </w:rPr>
        <w:t>ผู</w:t>
      </w:r>
      <w:r w:rsidR="00D20441">
        <w:rPr>
          <w:rFonts w:ascii="TH SarabunPSK" w:hAnsi="TH SarabunPSK" w:cs="TH SarabunPSK" w:hint="cs"/>
          <w:cs/>
        </w:rPr>
        <w:t>้แลระบบ</w:t>
      </w:r>
      <w:r w:rsidR="00D20441" w:rsidRPr="008B1B1B">
        <w:rPr>
          <w:rFonts w:ascii="TH SarabunPSK" w:hAnsi="TH SarabunPSK" w:cs="TH SarabunPSK"/>
          <w:cs/>
        </w:rPr>
        <w:t xml:space="preserve"> (</w:t>
      </w:r>
      <w:r w:rsidR="00D20441">
        <w:rPr>
          <w:rFonts w:ascii="TH SarabunPSK" w:hAnsi="TH SarabunPSK" w:cs="TH SarabunPSK"/>
        </w:rPr>
        <w:t>Admin</w:t>
      </w:r>
      <w:r w:rsidR="00D20441" w:rsidRPr="008B1B1B">
        <w:rPr>
          <w:rFonts w:ascii="TH SarabunPSK" w:hAnsi="TH SarabunPSK" w:cs="TH SarabunPSK"/>
          <w:cs/>
        </w:rPr>
        <w:t>)</w:t>
      </w:r>
    </w:p>
    <w:p w:rsidR="00343294" w:rsidRPr="008B1B1B" w:rsidRDefault="00720078" w:rsidP="0034329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8D5BD4">
        <w:rPr>
          <w:rFonts w:ascii="TH SarabunPSK" w:hAnsi="TH SarabunPSK" w:cs="TH SarabunPSK"/>
        </w:rPr>
        <w:t>2</w:t>
      </w:r>
      <w:r>
        <w:rPr>
          <w:rFonts w:ascii="TH SarabunPSK" w:hAnsi="TH SarabunPSK" w:cs="TH SarabunPSK"/>
          <w:cs/>
        </w:rPr>
        <w:t xml:space="preserve">.  </w:t>
      </w:r>
      <w:r w:rsidR="00343294" w:rsidRPr="008B1B1B">
        <w:rPr>
          <w:rFonts w:ascii="TH SarabunPSK" w:hAnsi="TH SarabunPSK" w:cs="TH SarabunPSK"/>
        </w:rPr>
        <w:tab/>
      </w:r>
      <w:r w:rsidR="00D20441">
        <w:rPr>
          <w:rFonts w:ascii="TH SarabunPSK" w:hAnsi="TH SarabunPSK" w:cs="TH SarabunPSK" w:hint="cs"/>
          <w:cs/>
        </w:rPr>
        <w:t>สมาชิก</w:t>
      </w:r>
      <w:r w:rsidR="00D20441">
        <w:rPr>
          <w:rFonts w:ascii="TH SarabunPSK" w:hAnsi="TH SarabunPSK" w:cs="TH SarabunPSK"/>
          <w:cs/>
        </w:rPr>
        <w:t xml:space="preserve"> (</w:t>
      </w:r>
      <w:r w:rsidR="00D20441">
        <w:rPr>
          <w:rFonts w:ascii="TH SarabunPSK" w:hAnsi="TH SarabunPSK" w:cs="TH SarabunPSK"/>
        </w:rPr>
        <w:t>User</w:t>
      </w:r>
      <w:r w:rsidR="00D20441">
        <w:rPr>
          <w:rFonts w:ascii="TH SarabunPSK" w:hAnsi="TH SarabunPSK" w:cs="TH SarabunPSK"/>
          <w:cs/>
        </w:rPr>
        <w:t>)</w:t>
      </w:r>
    </w:p>
    <w:p w:rsidR="00720078" w:rsidRPr="008B1B1B" w:rsidRDefault="00720078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720078" w:rsidRDefault="00720078" w:rsidP="0051249B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noProof/>
        </w:rPr>
      </w:pPr>
    </w:p>
    <w:p w:rsidR="0052044F" w:rsidRDefault="0052044F" w:rsidP="0051249B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noProof/>
        </w:rPr>
      </w:pPr>
    </w:p>
    <w:p w:rsidR="0052044F" w:rsidRDefault="0052044F" w:rsidP="0051249B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noProof/>
        </w:rPr>
      </w:pPr>
    </w:p>
    <w:p w:rsidR="000C0B2F" w:rsidRDefault="000C0B2F" w:rsidP="0051249B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noProof/>
        </w:rPr>
      </w:pPr>
    </w:p>
    <w:p w:rsidR="000C0B2F" w:rsidRDefault="000C0B2F" w:rsidP="0051249B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noProof/>
        </w:rPr>
      </w:pPr>
    </w:p>
    <w:p w:rsidR="000C0B2F" w:rsidRDefault="000C0B2F" w:rsidP="0051249B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noProof/>
        </w:rPr>
      </w:pPr>
    </w:p>
    <w:p w:rsidR="000C0B2F" w:rsidRDefault="000C0B2F" w:rsidP="002E198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noProof/>
        </w:rPr>
      </w:pPr>
    </w:p>
    <w:p w:rsidR="00BF6C6E" w:rsidRPr="002E1982" w:rsidRDefault="00BF6C6E" w:rsidP="002E198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noProof/>
        </w:rPr>
      </w:pPr>
    </w:p>
    <w:p w:rsidR="00890325" w:rsidRPr="00AD70EF" w:rsidRDefault="00010D9F" w:rsidP="00133740">
      <w:pPr>
        <w:pStyle w:val="ListParagraph"/>
        <w:numPr>
          <w:ilvl w:val="0"/>
          <w:numId w:val="20"/>
        </w:num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b/>
          <w:bCs/>
          <w:noProof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lastRenderedPageBreak/>
        <w:t>ผู้ดูแล</w:t>
      </w:r>
      <w:bookmarkStart w:id="0" w:name="_GoBack"/>
      <w:bookmarkEnd w:id="0"/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ระบบ</w:t>
      </w:r>
      <w:r w:rsidR="00AD70EF" w:rsidRPr="00AD70E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 xml:space="preserve"> </w:t>
      </w:r>
      <w:r w:rsidR="00AD70EF" w:rsidRPr="00AD70EF">
        <w:rPr>
          <w:rFonts w:ascii="TH SarabunPSK" w:hAnsi="TH SarabunPSK" w:cs="TH SarabunPSK"/>
          <w:b/>
          <w:bCs/>
          <w:noProof/>
          <w:sz w:val="36"/>
          <w:szCs w:val="36"/>
          <w:cs/>
        </w:rPr>
        <w:t>(</w: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t>A</w:t>
      </w:r>
      <w:r w:rsidR="00242D97">
        <w:rPr>
          <w:rFonts w:ascii="TH SarabunPSK" w:hAnsi="TH SarabunPSK" w:cs="TH SarabunPSK"/>
          <w:b/>
          <w:bCs/>
          <w:noProof/>
          <w:sz w:val="36"/>
          <w:szCs w:val="36"/>
        </w:rPr>
        <w:t>dministrator</w:t>
      </w:r>
      <w:r w:rsidR="00AD70EF" w:rsidRPr="00AD70EF">
        <w:rPr>
          <w:rFonts w:ascii="TH SarabunPSK" w:hAnsi="TH SarabunPSK" w:cs="TH SarabunPSK"/>
          <w:b/>
          <w:bCs/>
          <w:noProof/>
          <w:sz w:val="36"/>
          <w:szCs w:val="36"/>
          <w:cs/>
        </w:rPr>
        <w:t>)</w:t>
      </w:r>
    </w:p>
    <w:p w:rsidR="00F71A6A" w:rsidRPr="008B635D" w:rsidRDefault="00F71A6A" w:rsidP="00F71A6A">
      <w:pPr>
        <w:pStyle w:val="ListParagraph"/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noProof/>
          <w:sz w:val="12"/>
          <w:szCs w:val="12"/>
        </w:rPr>
      </w:pPr>
    </w:p>
    <w:p w:rsidR="00890325" w:rsidRDefault="00890325" w:rsidP="00890325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cs/>
        </w:rPr>
      </w:pPr>
      <w:r>
        <w:rPr>
          <w:noProof/>
        </w:rPr>
        <w:drawing>
          <wp:inline distT="0" distB="0" distL="0" distR="0" wp14:anchorId="38639D0B" wp14:editId="608C89A8">
            <wp:extent cx="4941865" cy="2321626"/>
            <wp:effectExtent l="0" t="0" r="0" b="2540"/>
            <wp:docPr id="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1111" b="5323"/>
                    <a:stretch/>
                  </pic:blipFill>
                  <pic:spPr bwMode="auto">
                    <a:xfrm>
                      <a:off x="0" y="0"/>
                      <a:ext cx="4942840" cy="2322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35D" w:rsidRPr="008B635D" w:rsidRDefault="008B635D" w:rsidP="00890325">
      <w:pPr>
        <w:jc w:val="center"/>
        <w:rPr>
          <w:b/>
          <w:bCs/>
          <w:sz w:val="12"/>
          <w:szCs w:val="12"/>
        </w:rPr>
      </w:pPr>
    </w:p>
    <w:p w:rsidR="00890325" w:rsidRDefault="00890325" w:rsidP="008B635D">
      <w:pPr>
        <w:pStyle w:val="NoSpacing"/>
        <w:jc w:val="left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Pr="00A9000E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58288E"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1107B">
        <w:rPr>
          <w:rFonts w:ascii="TH Sarabun New" w:hAnsi="TH Sarabun New" w:cs="TH Sarabun New" w:hint="cs"/>
          <w:sz w:val="32"/>
          <w:szCs w:val="32"/>
          <w:cs/>
        </w:rPr>
        <w:t xml:space="preserve">แสดงหน้า </w:t>
      </w:r>
      <w:r w:rsidR="0081107B">
        <w:rPr>
          <w:rFonts w:ascii="TH Sarabun New" w:hAnsi="TH Sarabun New" w:cs="TH Sarabun New"/>
          <w:sz w:val="32"/>
          <w:szCs w:val="32"/>
        </w:rPr>
        <w:t xml:space="preserve">Login </w:t>
      </w:r>
      <w:r w:rsidR="0081107B">
        <w:rPr>
          <w:rFonts w:ascii="TH Sarabun New" w:hAnsi="TH Sarabun New" w:cs="TH Sarabun New" w:hint="cs"/>
          <w:sz w:val="32"/>
          <w:szCs w:val="32"/>
          <w:cs/>
        </w:rPr>
        <w:t>เข้าสู่ระบบ</w:t>
      </w:r>
    </w:p>
    <w:p w:rsidR="00CD00E0" w:rsidRPr="00CD00E0" w:rsidRDefault="00CD00E0" w:rsidP="0058288E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BF109A" w:rsidRPr="00BF109A" w:rsidRDefault="00BF109A" w:rsidP="00B4511F">
      <w:pPr>
        <w:pStyle w:val="NoSpacing"/>
        <w:ind w:firstLine="284"/>
        <w:jc w:val="left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จากภาพที่ 15 เป็นหน้า </w:t>
      </w:r>
      <w:r>
        <w:rPr>
          <w:rFonts w:ascii="TH Sarabun New" w:hAnsi="TH Sarabun New" w:cs="TH Sarabun New"/>
          <w:sz w:val="32"/>
          <w:szCs w:val="32"/>
        </w:rPr>
        <w:t xml:space="preserve">Login </w:t>
      </w:r>
      <w:r>
        <w:rPr>
          <w:rFonts w:ascii="TH Sarabun New" w:hAnsi="TH Sarabun New" w:cs="TH Sarabun New" w:hint="cs"/>
          <w:sz w:val="32"/>
          <w:szCs w:val="32"/>
          <w:cs/>
        </w:rPr>
        <w:t>เมื่อเข้าสู่ระบบของผู้ใช้งานซึ่งหน้าจะในการเข้าใช้งานระบบของผู้ใช้ กับ ผู้ดูแลระบบ จะแตกต่างกันออกไป</w:t>
      </w:r>
    </w:p>
    <w:p w:rsidR="00890325" w:rsidRPr="00857689" w:rsidRDefault="00890325" w:rsidP="00890325">
      <w:pPr>
        <w:rPr>
          <w:rFonts w:ascii="TH Sarabun New" w:hAnsi="TH Sarabun New" w:cs="TH Sarabun New"/>
          <w:sz w:val="12"/>
          <w:szCs w:val="12"/>
        </w:rPr>
      </w:pPr>
    </w:p>
    <w:p w:rsidR="00890325" w:rsidRDefault="00890325" w:rsidP="00890325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526915" cy="2288540"/>
            <wp:effectExtent l="0" t="0" r="6985" b="0"/>
            <wp:docPr id="5" name="Picture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325" w:rsidRPr="00857689" w:rsidRDefault="00890325" w:rsidP="00890325">
      <w:pPr>
        <w:pStyle w:val="NoSpacing"/>
        <w:rPr>
          <w:rFonts w:ascii="TH Sarabun New" w:hAnsi="TH Sarabun New" w:cs="TH Sarabun New"/>
          <w:b/>
          <w:bCs/>
          <w:sz w:val="12"/>
          <w:szCs w:val="12"/>
        </w:rPr>
      </w:pPr>
    </w:p>
    <w:p w:rsidR="000742A4" w:rsidRPr="000742A4" w:rsidRDefault="00FE03B0" w:rsidP="00FE03B0">
      <w:pPr>
        <w:pStyle w:val="NoSpacing"/>
        <w:ind w:firstLine="284"/>
        <w:jc w:val="left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0742A4"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0742A4" w:rsidRPr="00A9000E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B31EB2">
        <w:rPr>
          <w:rFonts w:ascii="TH Sarabun New" w:hAnsi="TH Sarabun New" w:cs="TH Sarabun New" w:hint="cs"/>
          <w:b/>
          <w:bCs/>
          <w:sz w:val="32"/>
          <w:szCs w:val="32"/>
          <w:cs/>
        </w:rPr>
        <w:t>6</w:t>
      </w:r>
      <w:r w:rsidR="000742A4" w:rsidRPr="00A9000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742A4">
        <w:rPr>
          <w:rFonts w:ascii="TH Sarabun New" w:hAnsi="TH Sarabun New" w:cs="TH Sarabun New" w:hint="cs"/>
          <w:sz w:val="32"/>
          <w:szCs w:val="32"/>
          <w:cs/>
        </w:rPr>
        <w:t xml:space="preserve">แสดง </w:t>
      </w:r>
      <w:r w:rsidR="000742A4">
        <w:rPr>
          <w:rFonts w:ascii="TH Sarabun New" w:hAnsi="TH Sarabun New" w:cs="TH Sarabun New"/>
          <w:sz w:val="32"/>
          <w:szCs w:val="32"/>
        </w:rPr>
        <w:t xml:space="preserve">Username </w:t>
      </w:r>
      <w:r w:rsidR="000742A4">
        <w:rPr>
          <w:rFonts w:ascii="TH Sarabun New" w:hAnsi="TH Sarabun New" w:cs="TH Sarabun New" w:hint="cs"/>
          <w:sz w:val="32"/>
          <w:szCs w:val="32"/>
          <w:cs/>
        </w:rPr>
        <w:t xml:space="preserve">หรือ </w:t>
      </w:r>
      <w:r w:rsidR="000742A4">
        <w:rPr>
          <w:rFonts w:ascii="TH Sarabun New" w:hAnsi="TH Sarabun New" w:cs="TH Sarabun New"/>
          <w:sz w:val="32"/>
          <w:szCs w:val="32"/>
        </w:rPr>
        <w:t xml:space="preserve">Password </w:t>
      </w:r>
      <w:r w:rsidR="000742A4">
        <w:rPr>
          <w:rFonts w:ascii="TH Sarabun New" w:hAnsi="TH Sarabun New" w:cs="TH Sarabun New" w:hint="cs"/>
          <w:sz w:val="32"/>
          <w:szCs w:val="32"/>
          <w:cs/>
        </w:rPr>
        <w:t>ผิด</w:t>
      </w:r>
    </w:p>
    <w:p w:rsidR="000742A4" w:rsidRPr="00CD00E0" w:rsidRDefault="000742A4" w:rsidP="000742A4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890325" w:rsidRPr="002E4199" w:rsidRDefault="00FE793C" w:rsidP="00FE793C">
      <w:pPr>
        <w:pStyle w:val="NoSpacing"/>
        <w:ind w:firstLine="284"/>
        <w:jc w:val="lef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31EB2">
        <w:rPr>
          <w:rFonts w:ascii="TH Sarabun New" w:hAnsi="TH Sarabun New" w:cs="TH Sarabun New" w:hint="cs"/>
          <w:sz w:val="32"/>
          <w:szCs w:val="32"/>
          <w:cs/>
        </w:rPr>
        <w:t>จากภาพที่ 16</w:t>
      </w:r>
      <w:r w:rsidR="000742A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31EB2">
        <w:rPr>
          <w:rFonts w:ascii="TH Sarabun New" w:hAnsi="TH Sarabun New" w:cs="TH Sarabun New" w:hint="cs"/>
          <w:sz w:val="32"/>
          <w:szCs w:val="32"/>
          <w:cs/>
        </w:rPr>
        <w:t>เป็นการแสดงผลแจ้งเตือนเมื่อผู้ใช้งานระบบ กรอกข้อมูลผิดพลาด</w:t>
      </w:r>
    </w:p>
    <w:p w:rsidR="00890325" w:rsidRDefault="00890325" w:rsidP="00890325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2EC66A6" wp14:editId="422A927F">
            <wp:extent cx="4942840" cy="2343150"/>
            <wp:effectExtent l="0" t="0" r="0" b="0"/>
            <wp:docPr id="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969" b="4707"/>
                    <a:stretch/>
                  </pic:blipFill>
                  <pic:spPr bwMode="auto">
                    <a:xfrm>
                      <a:off x="0" y="0"/>
                      <a:ext cx="494284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325" w:rsidRPr="003E6334" w:rsidRDefault="00890325" w:rsidP="00890325">
      <w:pPr>
        <w:pStyle w:val="NoSpacing"/>
        <w:rPr>
          <w:rFonts w:ascii="TH Sarabun New" w:hAnsi="TH Sarabun New" w:cs="TH Sarabun New"/>
          <w:sz w:val="12"/>
          <w:szCs w:val="12"/>
          <w:cs/>
        </w:rPr>
      </w:pPr>
    </w:p>
    <w:p w:rsidR="00890325" w:rsidRDefault="00890325" w:rsidP="003E6334">
      <w:pPr>
        <w:pStyle w:val="NoSpacing"/>
        <w:jc w:val="left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350D06">
        <w:rPr>
          <w:rFonts w:ascii="TH Sarabun New" w:hAnsi="TH Sarabun New" w:cs="TH Sarabun New" w:hint="cs"/>
          <w:b/>
          <w:bCs/>
          <w:sz w:val="32"/>
          <w:szCs w:val="32"/>
          <w:cs/>
        </w:rPr>
        <w:t>17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แสดงการล็อกอินเข้าสู่ระบบ</w:t>
      </w:r>
      <w:r>
        <w:rPr>
          <w:rFonts w:ascii="TH Sarabun New" w:hAnsi="TH Sarabun New" w:cs="TH Sarabun New" w:hint="cs"/>
          <w:sz w:val="32"/>
          <w:szCs w:val="32"/>
          <w:cs/>
        </w:rPr>
        <w:t>สำเร็จ</w:t>
      </w:r>
    </w:p>
    <w:p w:rsidR="00FF17A3" w:rsidRPr="00FF17A3" w:rsidRDefault="00FF17A3" w:rsidP="004B6279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42603D" w:rsidRDefault="0042603D" w:rsidP="00B92F4C">
      <w:pPr>
        <w:pStyle w:val="NoSpacing"/>
        <w:tabs>
          <w:tab w:val="left" w:pos="709"/>
        </w:tabs>
        <w:ind w:firstLine="567"/>
        <w:jc w:val="lef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จากภาพที่ 17 เป็นการแสดงเมนู</w:t>
      </w:r>
      <w:r w:rsidR="002E4199" w:rsidRPr="002E4199">
        <w:rPr>
          <w:rFonts w:ascii="TH SarabunPSK" w:hAnsi="TH SarabunPSK" w:cs="TH SarabunPSK"/>
          <w:noProof/>
          <w:szCs w:val="22"/>
          <w:cs/>
        </w:rPr>
        <w:t xml:space="preserve"> </w:t>
      </w:r>
      <w:r w:rsidR="00FD3FA5">
        <w:rPr>
          <w:rFonts w:ascii="TH SarabunPSK" w:hAnsi="TH SarabunPSK" w:cs="TH SarabunPSK" w:hint="cs"/>
          <w:noProof/>
          <w:cs/>
        </w:rPr>
        <w:t xml:space="preserve">ในส่วนของผู้ดูแลระบบ </w:t>
      </w:r>
      <w:r w:rsidR="002E4199">
        <w:rPr>
          <w:rFonts w:ascii="TH SarabunPSK" w:hAnsi="TH SarabunPSK" w:cs="TH SarabunPSK" w:hint="cs"/>
          <w:noProof/>
          <w:sz w:val="32"/>
          <w:szCs w:val="32"/>
          <w:cs/>
        </w:rPr>
        <w:t>เมื่อ</w:t>
      </w:r>
      <w:r w:rsidR="00FD3FA5">
        <w:rPr>
          <w:rFonts w:ascii="TH SarabunPSK" w:hAnsi="TH SarabunPSK" w:cs="TH SarabunPSK" w:hint="cs"/>
          <w:noProof/>
          <w:sz w:val="32"/>
          <w:szCs w:val="32"/>
          <w:cs/>
        </w:rPr>
        <w:t>ผู้ดูแลระบบ</w:t>
      </w:r>
      <w:r w:rsidR="002E4199">
        <w:rPr>
          <w:rFonts w:ascii="TH SarabunPSK" w:hAnsi="TH SarabunPSK" w:cs="TH SarabunPSK" w:hint="cs"/>
          <w:noProof/>
          <w:sz w:val="32"/>
          <w:szCs w:val="32"/>
          <w:cs/>
        </w:rPr>
        <w:t>ล๊อกอินสำเร็จจะเจอ 4 เมนู ประกอบไปด้วย หน้าหลัก</w:t>
      </w:r>
      <w:r w:rsidR="002E4199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="002E4199">
        <w:rPr>
          <w:rFonts w:ascii="TH SarabunPSK" w:hAnsi="TH SarabunPSK" w:cs="TH SarabunPSK" w:hint="cs"/>
          <w:noProof/>
          <w:sz w:val="32"/>
          <w:szCs w:val="32"/>
          <w:cs/>
        </w:rPr>
        <w:t>จัดการผู้ใช้</w:t>
      </w:r>
      <w:r w:rsidR="002E4199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="002E4199">
        <w:rPr>
          <w:rFonts w:ascii="TH SarabunPSK" w:hAnsi="TH SarabunPSK" w:cs="TH SarabunPSK" w:hint="cs"/>
          <w:noProof/>
          <w:sz w:val="32"/>
          <w:szCs w:val="32"/>
          <w:cs/>
        </w:rPr>
        <w:t>จัดการห้องพัก</w:t>
      </w:r>
      <w:r w:rsidR="002E4199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="002E4199">
        <w:rPr>
          <w:rFonts w:ascii="TH SarabunPSK" w:hAnsi="TH SarabunPSK" w:cs="TH SarabunPSK" w:hint="cs"/>
          <w:noProof/>
          <w:sz w:val="32"/>
          <w:szCs w:val="32"/>
          <w:cs/>
        </w:rPr>
        <w:t>การจอง</w:t>
      </w:r>
      <w:r w:rsidR="002E4199">
        <w:rPr>
          <w:rFonts w:ascii="TH SarabunPSK" w:hAnsi="TH SarabunPSK" w:cs="TH SarabunPSK"/>
          <w:noProof/>
          <w:sz w:val="32"/>
          <w:szCs w:val="32"/>
        </w:rPr>
        <w:t>,</w:t>
      </w:r>
      <w:r w:rsidR="002E4199">
        <w:rPr>
          <w:rFonts w:ascii="TH SarabunPSK" w:hAnsi="TH SarabunPSK" w:cs="TH SarabunPSK" w:hint="cs"/>
          <w:noProof/>
          <w:sz w:val="32"/>
          <w:szCs w:val="32"/>
          <w:cs/>
        </w:rPr>
        <w:t xml:space="preserve"> และเมนูการ ตั้งค่า จะซ่อนเมนูย่อยไว้ 3 เมนู ประกอบด้วย โปรไฟล์</w:t>
      </w:r>
      <w:r w:rsidR="002E4199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="002E4199">
        <w:rPr>
          <w:rFonts w:ascii="TH SarabunPSK" w:hAnsi="TH SarabunPSK" w:cs="TH SarabunPSK" w:hint="cs"/>
          <w:noProof/>
          <w:sz w:val="32"/>
          <w:szCs w:val="32"/>
          <w:cs/>
        </w:rPr>
        <w:t>เปลี่ยนรหัสผ่าน</w:t>
      </w:r>
      <w:r w:rsidR="002E4199">
        <w:rPr>
          <w:rFonts w:ascii="TH SarabunPSK" w:hAnsi="TH SarabunPSK" w:cs="TH SarabunPSK"/>
          <w:noProof/>
          <w:sz w:val="32"/>
          <w:szCs w:val="32"/>
        </w:rPr>
        <w:t>,</w:t>
      </w:r>
      <w:r w:rsidR="002E4199">
        <w:rPr>
          <w:rFonts w:ascii="TH SarabunPSK" w:hAnsi="TH SarabunPSK" w:cs="TH SarabunPSK" w:hint="cs"/>
          <w:noProof/>
          <w:sz w:val="32"/>
          <w:szCs w:val="32"/>
          <w:cs/>
        </w:rPr>
        <w:t xml:space="preserve"> ออกจากระบบ</w:t>
      </w:r>
    </w:p>
    <w:p w:rsidR="00890325" w:rsidRPr="0026325F" w:rsidRDefault="00890325" w:rsidP="00F564EE">
      <w:pPr>
        <w:pStyle w:val="NoSpacing"/>
        <w:jc w:val="left"/>
        <w:rPr>
          <w:rFonts w:ascii="TH SarabunPSK" w:hAnsi="TH SarabunPSK" w:cs="TH SarabunPSK"/>
          <w:noProof/>
          <w:sz w:val="12"/>
          <w:szCs w:val="12"/>
        </w:rPr>
      </w:pPr>
    </w:p>
    <w:p w:rsidR="00890325" w:rsidRDefault="00890325" w:rsidP="00890325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E9C585D" wp14:editId="7EF6E570">
            <wp:extent cx="4941764" cy="2105025"/>
            <wp:effectExtent l="0" t="0" r="0" b="0"/>
            <wp:docPr id="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325" b="5544"/>
                    <a:stretch/>
                  </pic:blipFill>
                  <pic:spPr bwMode="auto">
                    <a:xfrm>
                      <a:off x="0" y="0"/>
                      <a:ext cx="4945168" cy="210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325" w:rsidRPr="0026325F" w:rsidRDefault="00890325" w:rsidP="0026325F">
      <w:pPr>
        <w:pStyle w:val="NoSpacing"/>
        <w:jc w:val="left"/>
        <w:rPr>
          <w:rFonts w:ascii="TH Sarabun New" w:hAnsi="TH Sarabun New" w:cs="TH Sarabun New"/>
          <w:b/>
          <w:bCs/>
          <w:sz w:val="12"/>
          <w:szCs w:val="12"/>
        </w:rPr>
      </w:pPr>
    </w:p>
    <w:p w:rsidR="00D06740" w:rsidRDefault="00890325" w:rsidP="0026325F">
      <w:pPr>
        <w:pStyle w:val="NoSpacing"/>
        <w:jc w:val="left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AF5A75">
        <w:rPr>
          <w:rFonts w:ascii="TH Sarabun New" w:hAnsi="TH Sarabun New" w:cs="TH Sarabun New" w:hint="cs"/>
          <w:b/>
          <w:bCs/>
          <w:sz w:val="32"/>
          <w:szCs w:val="32"/>
          <w:cs/>
        </w:rPr>
        <w:t>18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แสดง</w:t>
      </w:r>
      <w:r>
        <w:rPr>
          <w:rFonts w:ascii="TH Sarabun New" w:hAnsi="TH Sarabun New" w:cs="TH Sarabun New" w:hint="cs"/>
          <w:sz w:val="32"/>
          <w:szCs w:val="32"/>
          <w:cs/>
        </w:rPr>
        <w:t>หน้าจัดการผู้ใช้</w:t>
      </w:r>
      <w:r w:rsidR="000B394F">
        <w:rPr>
          <w:rFonts w:ascii="TH Sarabun New" w:hAnsi="TH Sarabun New" w:cs="TH Sarabun New"/>
          <w:sz w:val="32"/>
          <w:szCs w:val="32"/>
          <w:cs/>
        </w:rPr>
        <w:tab/>
      </w:r>
    </w:p>
    <w:p w:rsidR="006F54A8" w:rsidRPr="006F54A8" w:rsidRDefault="006F54A8" w:rsidP="00D06740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B12D00" w:rsidRDefault="002A664D" w:rsidP="0026325F">
      <w:pPr>
        <w:pStyle w:val="NoSpacing"/>
        <w:ind w:left="284" w:firstLine="284"/>
        <w:jc w:val="left"/>
        <w:rPr>
          <w:rFonts w:ascii="TH Sarabun New" w:hAnsi="TH Sarabun New" w:cs="TH Sarabun New"/>
          <w:cs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679744" behindDoc="1" locked="0" layoutInCell="1" allowOverlap="1" wp14:anchorId="683147AF" wp14:editId="4597E3BC">
            <wp:simplePos x="0" y="0"/>
            <wp:positionH relativeFrom="column">
              <wp:posOffset>3622040</wp:posOffset>
            </wp:positionH>
            <wp:positionV relativeFrom="paragraph">
              <wp:posOffset>11430</wp:posOffset>
            </wp:positionV>
            <wp:extent cx="685800" cy="292446"/>
            <wp:effectExtent l="0" t="0" r="0" b="0"/>
            <wp:wrapNone/>
            <wp:docPr id="8" name="Picture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92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7D2" w:rsidRPr="006F54A8">
        <w:rPr>
          <w:rFonts w:ascii="TH SarabunPSK" w:hAnsi="TH SarabunPSK" w:cs="TH SarabunPSK" w:hint="cs"/>
          <w:sz w:val="32"/>
          <w:szCs w:val="32"/>
          <w:cs/>
        </w:rPr>
        <w:t xml:space="preserve">จากภาพที่ 18 </w:t>
      </w:r>
      <w:r w:rsidR="00890325" w:rsidRPr="006F54A8">
        <w:rPr>
          <w:rFonts w:ascii="TH SarabunPSK" w:hAnsi="TH SarabunPSK" w:cs="TH SarabunPSK" w:hint="cs"/>
          <w:sz w:val="32"/>
          <w:szCs w:val="32"/>
          <w:cs/>
        </w:rPr>
        <w:t>เมื่อมีการอัพเดทข้อมูลผู้ใช้งานสามาร</w:t>
      </w:r>
      <w:r w:rsidR="00255DF0">
        <w:rPr>
          <w:rFonts w:ascii="TH SarabunPSK" w:hAnsi="TH SarabunPSK" w:cs="TH SarabunPSK" w:hint="cs"/>
          <w:sz w:val="32"/>
          <w:szCs w:val="32"/>
          <w:cs/>
        </w:rPr>
        <w:t xml:space="preserve">ถกดปุ่ม                    </w:t>
      </w:r>
      <w:r w:rsidR="00890325" w:rsidRPr="006F54A8">
        <w:rPr>
          <w:rFonts w:ascii="TH SarabunPSK" w:hAnsi="TH SarabunPSK" w:cs="TH SarabunPSK" w:hint="cs"/>
          <w:sz w:val="32"/>
          <w:szCs w:val="32"/>
          <w:cs/>
        </w:rPr>
        <w:t xml:space="preserve"> รีเฟรช </w:t>
      </w:r>
      <w:r w:rsidR="00890325" w:rsidRPr="006F54A8">
        <w:rPr>
          <w:rFonts w:ascii="TH SarabunPSK" w:hAnsi="TH SarabunPSK" w:cs="TH SarabunPSK"/>
          <w:sz w:val="32"/>
          <w:szCs w:val="32"/>
          <w:cs/>
        </w:rPr>
        <w:t>(</w:t>
      </w:r>
      <w:r w:rsidR="00890325" w:rsidRPr="006F54A8">
        <w:rPr>
          <w:rFonts w:ascii="TH SarabunPSK" w:hAnsi="TH SarabunPSK" w:cs="TH SarabunPSK"/>
          <w:sz w:val="32"/>
          <w:szCs w:val="32"/>
        </w:rPr>
        <w:t>Refresh</w:t>
      </w:r>
      <w:r w:rsidR="00890325" w:rsidRPr="006F54A8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890325" w:rsidRPr="006F54A8">
        <w:rPr>
          <w:rFonts w:ascii="TH SarabunPSK" w:hAnsi="TH SarabunPSK" w:cs="TH SarabunPSK" w:hint="cs"/>
          <w:sz w:val="32"/>
          <w:szCs w:val="32"/>
          <w:cs/>
        </w:rPr>
        <w:t>เพื่อทำการ รีเฟรชหน้าเว็บ ให้เว็บแสดงข้อมู</w:t>
      </w:r>
      <w:r w:rsidR="00803B20">
        <w:rPr>
          <w:rFonts w:ascii="TH SarabunPSK" w:hAnsi="TH SarabunPSK" w:cs="TH SarabunPSK" w:hint="cs"/>
          <w:sz w:val="32"/>
          <w:szCs w:val="32"/>
          <w:cs/>
        </w:rPr>
        <w:t>ลปัจจุบัน</w:t>
      </w:r>
    </w:p>
    <w:p w:rsidR="00B12D00" w:rsidRDefault="00B12D00" w:rsidP="00B12D00">
      <w:pPr>
        <w:pStyle w:val="NoSpacing"/>
        <w:ind w:firstLine="284"/>
        <w:jc w:val="left"/>
        <w:rPr>
          <w:rFonts w:ascii="TH Sarabun New" w:hAnsi="TH Sarabun New" w:cs="TH Sarabun New"/>
        </w:rPr>
      </w:pPr>
    </w:p>
    <w:p w:rsidR="0026325F" w:rsidRDefault="0026325F" w:rsidP="00B12D00">
      <w:pPr>
        <w:pStyle w:val="NoSpacing"/>
        <w:ind w:firstLine="284"/>
        <w:jc w:val="left"/>
        <w:rPr>
          <w:rFonts w:ascii="TH Sarabun New" w:hAnsi="TH Sarabun New" w:cs="TH Sarabun New"/>
        </w:rPr>
      </w:pPr>
    </w:p>
    <w:p w:rsidR="0026325F" w:rsidRDefault="0026325F" w:rsidP="00B12D00">
      <w:pPr>
        <w:pStyle w:val="NoSpacing"/>
        <w:ind w:firstLine="284"/>
        <w:jc w:val="left"/>
        <w:rPr>
          <w:rFonts w:ascii="TH Sarabun New" w:hAnsi="TH Sarabun New" w:cs="TH Sarabun New"/>
        </w:rPr>
      </w:pPr>
    </w:p>
    <w:p w:rsidR="0026325F" w:rsidRDefault="0026325F" w:rsidP="00B12D00">
      <w:pPr>
        <w:pStyle w:val="NoSpacing"/>
        <w:ind w:firstLine="284"/>
        <w:jc w:val="left"/>
        <w:rPr>
          <w:rFonts w:ascii="TH Sarabun New" w:hAnsi="TH Sarabun New" w:cs="TH Sarabun New"/>
        </w:rPr>
      </w:pPr>
    </w:p>
    <w:p w:rsidR="0026325F" w:rsidRDefault="0026325F" w:rsidP="00B12D00">
      <w:pPr>
        <w:pStyle w:val="NoSpacing"/>
        <w:ind w:firstLine="284"/>
        <w:jc w:val="left"/>
        <w:rPr>
          <w:rFonts w:ascii="TH Sarabun New" w:hAnsi="TH Sarabun New" w:cs="TH Sarabun New"/>
        </w:rPr>
      </w:pPr>
    </w:p>
    <w:p w:rsidR="00890325" w:rsidRDefault="00B12D00" w:rsidP="00B12D00">
      <w:pPr>
        <w:pStyle w:val="NoSpacing"/>
        <w:ind w:firstLine="284"/>
        <w:jc w:val="left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szCs w:val="22"/>
          <w:cs/>
        </w:rPr>
        <w:t xml:space="preserve"> </w:t>
      </w:r>
    </w:p>
    <w:p w:rsidR="00890325" w:rsidRDefault="00890325" w:rsidP="00890325">
      <w:pPr>
        <w:rPr>
          <w:rFonts w:ascii="TH Sarabun New" w:hAnsi="TH Sarabun New" w:cs="TH Sarabun New"/>
        </w:rPr>
      </w:pPr>
      <w:r>
        <w:rPr>
          <w:rFonts w:asciiTheme="minorHAnsi" w:hAnsiTheme="minorHAnsi" w:cstheme="minorBidi"/>
          <w:noProof/>
          <w:sz w:val="22"/>
          <w:szCs w:val="28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-8255</wp:posOffset>
            </wp:positionV>
            <wp:extent cx="4933950" cy="2409825"/>
            <wp:effectExtent l="0" t="0" r="0" b="9525"/>
            <wp:wrapNone/>
            <wp:docPr id="9" name="Picture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325" w:rsidRDefault="00890325" w:rsidP="00890325">
      <w:pPr>
        <w:rPr>
          <w:rFonts w:ascii="TH SarabunPSK" w:hAnsi="TH SarabunPSK" w:cs="TH SarabunPSK"/>
        </w:rPr>
      </w:pPr>
      <w:r w:rsidRPr="000543F4">
        <w:rPr>
          <w:rFonts w:ascii="TH Sarabun New" w:hAnsi="TH Sarabun New" w:cs="TH Sarabun New"/>
          <w:cs/>
        </w:rPr>
        <w:t xml:space="preserve">  </w:t>
      </w:r>
    </w:p>
    <w:p w:rsidR="00890325" w:rsidRDefault="00890325" w:rsidP="00890325">
      <w:pPr>
        <w:rPr>
          <w:rFonts w:ascii="TH SarabunPSK" w:hAnsi="TH SarabunPSK" w:cs="TH SarabunPSK"/>
          <w:cs/>
        </w:rPr>
      </w:pPr>
    </w:p>
    <w:p w:rsidR="00890325" w:rsidRPr="00773015" w:rsidRDefault="00890325" w:rsidP="00890325">
      <w:pPr>
        <w:rPr>
          <w:rFonts w:ascii="TH SarabunPSK" w:hAnsi="TH SarabunPSK" w:cs="TH SarabunPSK"/>
          <w:cs/>
        </w:rPr>
      </w:pPr>
    </w:p>
    <w:p w:rsidR="00890325" w:rsidRPr="00773015" w:rsidRDefault="00890325" w:rsidP="00890325">
      <w:pPr>
        <w:rPr>
          <w:rFonts w:ascii="TH SarabunPSK" w:hAnsi="TH SarabunPSK" w:cs="TH SarabunPSK"/>
          <w:cs/>
        </w:rPr>
      </w:pPr>
    </w:p>
    <w:p w:rsidR="00890325" w:rsidRPr="00773015" w:rsidRDefault="00890325" w:rsidP="00890325">
      <w:pPr>
        <w:rPr>
          <w:rFonts w:ascii="TH SarabunPSK" w:hAnsi="TH SarabunPSK" w:cs="TH SarabunPSK"/>
          <w:cs/>
        </w:rPr>
      </w:pPr>
    </w:p>
    <w:p w:rsidR="0049212B" w:rsidRDefault="0049212B" w:rsidP="00890325">
      <w:pPr>
        <w:rPr>
          <w:rFonts w:ascii="TH SarabunPSK" w:hAnsi="TH SarabunPSK" w:cs="TH SarabunPSK"/>
        </w:rPr>
      </w:pPr>
    </w:p>
    <w:p w:rsidR="0049212B" w:rsidRDefault="00EC08D3" w:rsidP="00890325">
      <w:pPr>
        <w:rPr>
          <w:rFonts w:ascii="TH SarabunPSK" w:hAnsi="TH SarabunPSK" w:cs="TH SarabunPSK"/>
        </w:rPr>
      </w:pPr>
      <w:r>
        <w:rPr>
          <w:rFonts w:asciiTheme="minorHAnsi" w:hAnsiTheme="minorHAnsi" w:cstheme="minorBidi"/>
          <w:noProof/>
          <w:sz w:val="22"/>
          <w:szCs w:val="28"/>
        </w:rPr>
        <w:drawing>
          <wp:anchor distT="0" distB="0" distL="114300" distR="114300" simplePos="0" relativeHeight="251681792" behindDoc="1" locked="0" layoutInCell="1" allowOverlap="1" wp14:anchorId="1931F212" wp14:editId="2C204C1F">
            <wp:simplePos x="0" y="0"/>
            <wp:positionH relativeFrom="margin">
              <wp:align>left</wp:align>
            </wp:positionH>
            <wp:positionV relativeFrom="paragraph">
              <wp:posOffset>198120</wp:posOffset>
            </wp:positionV>
            <wp:extent cx="4933950" cy="1066800"/>
            <wp:effectExtent l="0" t="0" r="0" b="0"/>
            <wp:wrapNone/>
            <wp:docPr id="10" name="Picture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325" w:rsidRDefault="00890325" w:rsidP="00890325">
      <w:pPr>
        <w:rPr>
          <w:rFonts w:ascii="TH SarabunPSK" w:hAnsi="TH SarabunPSK" w:cs="TH SarabunPSK"/>
          <w:cs/>
        </w:rPr>
      </w:pPr>
    </w:p>
    <w:p w:rsidR="00890325" w:rsidRDefault="00890325" w:rsidP="00890325">
      <w:pPr>
        <w:rPr>
          <w:rFonts w:ascii="TH SarabunPSK" w:hAnsi="TH SarabunPSK" w:cs="TH SarabunPSK"/>
        </w:rPr>
      </w:pPr>
    </w:p>
    <w:p w:rsidR="00890325" w:rsidRDefault="00890325" w:rsidP="00890325">
      <w:pPr>
        <w:rPr>
          <w:rFonts w:ascii="TH SarabunPSK" w:hAnsi="TH SarabunPSK" w:cs="TH SarabunPSK"/>
          <w:cs/>
        </w:rPr>
      </w:pPr>
    </w:p>
    <w:p w:rsidR="0049212B" w:rsidRDefault="0049212B" w:rsidP="00890325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:rsidR="0026325F" w:rsidRPr="0026325F" w:rsidRDefault="0026325F" w:rsidP="0026325F">
      <w:pPr>
        <w:pStyle w:val="NoSpacing"/>
        <w:jc w:val="left"/>
        <w:rPr>
          <w:rFonts w:ascii="TH Sarabun New" w:hAnsi="TH Sarabun New" w:cs="TH Sarabun New"/>
          <w:b/>
          <w:bCs/>
          <w:sz w:val="12"/>
          <w:szCs w:val="12"/>
        </w:rPr>
      </w:pPr>
    </w:p>
    <w:p w:rsidR="00890325" w:rsidRDefault="00890325" w:rsidP="0026325F">
      <w:pPr>
        <w:pStyle w:val="NoSpacing"/>
        <w:jc w:val="left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8D5BF4">
        <w:rPr>
          <w:rFonts w:ascii="TH Sarabun New" w:hAnsi="TH Sarabun New" w:cs="TH Sarabun New" w:hint="cs"/>
          <w:b/>
          <w:bCs/>
          <w:sz w:val="32"/>
          <w:szCs w:val="32"/>
          <w:cs/>
        </w:rPr>
        <w:t>19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แสดง</w:t>
      </w:r>
      <w:r>
        <w:rPr>
          <w:rFonts w:ascii="TH Sarabun New" w:hAnsi="TH Sarabun New" w:cs="TH Sarabun New" w:hint="cs"/>
          <w:sz w:val="32"/>
          <w:szCs w:val="32"/>
          <w:cs/>
        </w:rPr>
        <w:t>ฟอร์มเพิ่มผู้ใช้</w:t>
      </w:r>
    </w:p>
    <w:p w:rsidR="00B12D00" w:rsidRPr="00B12D00" w:rsidRDefault="00B12D00" w:rsidP="00890325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B12D00" w:rsidRPr="006F54A8" w:rsidRDefault="00B12D00" w:rsidP="00B12D00">
      <w:pPr>
        <w:pStyle w:val="NoSpacing"/>
        <w:ind w:firstLine="284"/>
        <w:jc w:val="left"/>
        <w:rPr>
          <w:rFonts w:ascii="TH Sarabun New" w:hAnsi="TH Sarabun New" w:cs="TH Sarabun New"/>
          <w:sz w:val="32"/>
          <w:szCs w:val="32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791360" behindDoc="1" locked="0" layoutInCell="1" allowOverlap="1" wp14:anchorId="2E4DB291" wp14:editId="75C82C87">
            <wp:simplePos x="0" y="0"/>
            <wp:positionH relativeFrom="column">
              <wp:posOffset>993140</wp:posOffset>
            </wp:positionH>
            <wp:positionV relativeFrom="paragraph">
              <wp:posOffset>233680</wp:posOffset>
            </wp:positionV>
            <wp:extent cx="718570" cy="264160"/>
            <wp:effectExtent l="0" t="0" r="5715" b="2540"/>
            <wp:wrapNone/>
            <wp:docPr id="11" name="Picture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70" cy="26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F16">
        <w:rPr>
          <w:rFonts w:ascii="TH Sarabun New" w:hAnsi="TH Sarabun New" w:cs="TH Sarabun New"/>
          <w:sz w:val="32"/>
          <w:szCs w:val="32"/>
          <w:cs/>
        </w:rPr>
        <w:tab/>
      </w:r>
      <w:r w:rsidR="00C01F16">
        <w:rPr>
          <w:rFonts w:ascii="TH Sarabun New" w:hAnsi="TH Sarabun New" w:cs="TH Sarabun New" w:hint="cs"/>
          <w:sz w:val="32"/>
          <w:szCs w:val="32"/>
          <w:cs/>
        </w:rPr>
        <w:t xml:space="preserve">จากภาพที่ 19 </w:t>
      </w:r>
      <w:r>
        <w:rPr>
          <w:rFonts w:ascii="TH Sarabun New" w:hAnsi="TH Sarabun New" w:cs="TH Sarabun New" w:hint="cs"/>
          <w:sz w:val="32"/>
          <w:szCs w:val="32"/>
          <w:cs/>
        </w:rPr>
        <w:t>จะอยู่ในส่วนของผู้ดูแลระบบ</w:t>
      </w:r>
      <w:r w:rsidRPr="006F54A8">
        <w:rPr>
          <w:rFonts w:ascii="TH SarabunPSK" w:hAnsi="TH SarabunPSK" w:cs="TH SarabunPSK" w:hint="cs"/>
          <w:sz w:val="32"/>
          <w:szCs w:val="32"/>
          <w:cs/>
        </w:rPr>
        <w:t xml:space="preserve"> และผู้ดูแลระบบสามารถ คลิกที่ปุ่ม   เพิ่มผู้ใช้ </w:t>
      </w:r>
      <w:r w:rsidRPr="006F54A8">
        <w:rPr>
          <w:rFonts w:ascii="TH SarabunPSK" w:hAnsi="TH SarabunPSK" w:cs="TH SarabunPSK"/>
          <w:sz w:val="32"/>
          <w:szCs w:val="32"/>
          <w:cs/>
        </w:rPr>
        <w:t>(</w:t>
      </w:r>
      <w:r w:rsidRPr="006F54A8">
        <w:rPr>
          <w:rFonts w:ascii="TH SarabunPSK" w:hAnsi="TH SarabunPSK" w:cs="TH SarabunPSK"/>
          <w:sz w:val="32"/>
          <w:szCs w:val="32"/>
        </w:rPr>
        <w:t>Add user</w:t>
      </w:r>
      <w:r w:rsidRPr="006F54A8">
        <w:rPr>
          <w:rFonts w:ascii="TH SarabunPSK" w:hAnsi="TH SarabunPSK" w:cs="TH SarabunPSK"/>
          <w:sz w:val="32"/>
          <w:szCs w:val="32"/>
          <w:cs/>
        </w:rPr>
        <w:t xml:space="preserve">)   </w:t>
      </w:r>
      <w:r w:rsidRPr="006F54A8">
        <w:rPr>
          <w:rFonts w:ascii="TH SarabunPSK" w:hAnsi="TH SarabunPSK" w:cs="TH SarabunPSK"/>
          <w:sz w:val="32"/>
          <w:szCs w:val="32"/>
        </w:rPr>
        <w:tab/>
      </w:r>
      <w:r w:rsidRPr="006F54A8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6F54A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F54A8">
        <w:rPr>
          <w:rFonts w:ascii="TH SarabunPSK" w:hAnsi="TH SarabunPSK" w:cs="TH SarabunPSK" w:hint="cs"/>
          <w:sz w:val="32"/>
          <w:szCs w:val="32"/>
          <w:cs/>
        </w:rPr>
        <w:t>เพื่อเปลี่ยนหน้าไปยัง ฟอร์มเพิ่มผู้ใช้</w:t>
      </w:r>
      <w:r w:rsidRPr="006F54A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F54A8">
        <w:rPr>
          <w:rFonts w:ascii="TH SarabunPSK" w:hAnsi="TH SarabunPSK" w:cs="TH SarabunPSK" w:hint="cs"/>
          <w:sz w:val="32"/>
          <w:szCs w:val="32"/>
          <w:cs/>
        </w:rPr>
        <w:t>เมื่อทำการกรอกข้อมูลครบสามารถกดปุ่มเพิ่มผู้ใช้</w:t>
      </w:r>
      <w:r w:rsidRPr="006F54A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F54A8">
        <w:rPr>
          <w:rFonts w:ascii="TH Sarabun New" w:hAnsi="TH Sarabun New" w:cs="TH Sarabun New" w:hint="cs"/>
          <w:sz w:val="32"/>
          <w:szCs w:val="32"/>
          <w:cs/>
        </w:rPr>
        <w:t xml:space="preserve">ผู้ดูแลระบบสามารถกำหนดสิทธิ์ในการใช้งานของผู้ใช้ได้ โดยการเปลี่ยนระดับผู้ใช้งาน จาก </w:t>
      </w:r>
      <w:r w:rsidRPr="006F54A8">
        <w:rPr>
          <w:rFonts w:ascii="TH Sarabun New" w:hAnsi="TH Sarabun New" w:cs="TH Sarabun New"/>
          <w:sz w:val="32"/>
          <w:szCs w:val="32"/>
        </w:rPr>
        <w:t xml:space="preserve">User </w:t>
      </w:r>
      <w:r w:rsidRPr="006F54A8">
        <w:rPr>
          <w:rFonts w:ascii="TH Sarabun New" w:hAnsi="TH Sarabun New" w:cs="TH Sarabun New" w:hint="cs"/>
          <w:sz w:val="32"/>
          <w:szCs w:val="32"/>
          <w:cs/>
        </w:rPr>
        <w:t xml:space="preserve">เป็น </w:t>
      </w:r>
      <w:r w:rsidRPr="006F54A8">
        <w:rPr>
          <w:rFonts w:ascii="TH Sarabun New" w:hAnsi="TH Sarabun New" w:cs="TH Sarabun New"/>
          <w:sz w:val="32"/>
          <w:szCs w:val="32"/>
        </w:rPr>
        <w:t xml:space="preserve">Admin </w:t>
      </w:r>
    </w:p>
    <w:p w:rsidR="00890325" w:rsidRPr="0026325F" w:rsidRDefault="00890325" w:rsidP="00BF787D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sz w:val="12"/>
          <w:szCs w:val="12"/>
        </w:rPr>
      </w:pPr>
    </w:p>
    <w:p w:rsidR="00890325" w:rsidRDefault="00890325" w:rsidP="00890325">
      <w:pPr>
        <w:tabs>
          <w:tab w:val="left" w:pos="567"/>
          <w:tab w:val="left" w:pos="900"/>
          <w:tab w:val="left" w:pos="1134"/>
          <w:tab w:val="left" w:pos="1701"/>
        </w:tabs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drawing>
          <wp:inline distT="0" distB="0" distL="0" distR="0">
            <wp:extent cx="4936490" cy="1172210"/>
            <wp:effectExtent l="0" t="0" r="0" b="8890"/>
            <wp:docPr id="12" name="Picture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9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325" w:rsidRPr="00DD32EF" w:rsidRDefault="00890325" w:rsidP="00890325">
      <w:pPr>
        <w:tabs>
          <w:tab w:val="left" w:pos="567"/>
          <w:tab w:val="left" w:pos="900"/>
          <w:tab w:val="left" w:pos="1134"/>
          <w:tab w:val="left" w:pos="1701"/>
        </w:tabs>
        <w:rPr>
          <w:rFonts w:ascii="TH Sarabun New" w:hAnsi="TH Sarabun New" w:cs="TH Sarabun New"/>
          <w:sz w:val="12"/>
          <w:szCs w:val="12"/>
        </w:rPr>
      </w:pPr>
    </w:p>
    <w:p w:rsidR="00890325" w:rsidRDefault="00890325" w:rsidP="00DD32EF">
      <w:pPr>
        <w:pStyle w:val="NoSpacing"/>
        <w:jc w:val="left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8D5BF4">
        <w:rPr>
          <w:rFonts w:ascii="TH Sarabun New" w:hAnsi="TH Sarabun New" w:cs="TH Sarabun New" w:hint="cs"/>
          <w:b/>
          <w:bCs/>
          <w:sz w:val="32"/>
          <w:szCs w:val="32"/>
          <w:cs/>
        </w:rPr>
        <w:t>20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แสดง</w:t>
      </w:r>
      <w:r>
        <w:rPr>
          <w:rFonts w:ascii="TH Sarabun New" w:hAnsi="TH Sarabun New" w:cs="TH Sarabun New" w:hint="cs"/>
          <w:sz w:val="32"/>
          <w:szCs w:val="32"/>
          <w:cs/>
        </w:rPr>
        <w:t>การค้นหาผู้ใช้</w:t>
      </w:r>
    </w:p>
    <w:p w:rsidR="00BF787D" w:rsidRPr="00742B26" w:rsidRDefault="00BF787D" w:rsidP="00BF787D">
      <w:pPr>
        <w:rPr>
          <w:sz w:val="12"/>
          <w:szCs w:val="12"/>
        </w:rPr>
      </w:pPr>
    </w:p>
    <w:p w:rsidR="001F5BA5" w:rsidRPr="001F5BA5" w:rsidRDefault="00742B26" w:rsidP="00451020">
      <w:pPr>
        <w:tabs>
          <w:tab w:val="left" w:pos="567"/>
          <w:tab w:val="left" w:pos="1134"/>
          <w:tab w:val="left" w:pos="1701"/>
        </w:tabs>
        <w:ind w:firstLine="284"/>
        <w:rPr>
          <w:rFonts w:ascii="TH Sarabun New" w:hAnsi="TH Sarabun New" w:cs="TH Sarabun New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294F35FD" wp14:editId="5ED6EC19">
            <wp:simplePos x="0" y="0"/>
            <wp:positionH relativeFrom="margin">
              <wp:posOffset>3402965</wp:posOffset>
            </wp:positionH>
            <wp:positionV relativeFrom="paragraph">
              <wp:posOffset>26670</wp:posOffset>
            </wp:positionV>
            <wp:extent cx="1285875" cy="228600"/>
            <wp:effectExtent l="19050" t="19050" r="28575" b="19050"/>
            <wp:wrapNone/>
            <wp:docPr id="1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94" t="36227" r="14995" b="56642"/>
                    <a:stretch/>
                  </pic:blipFill>
                  <pic:spPr bwMode="auto">
                    <a:xfrm>
                      <a:off x="0" y="0"/>
                      <a:ext cx="1285875" cy="228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207">
        <w:rPr>
          <w:rFonts w:ascii="TH Sarabun New" w:hAnsi="TH Sarabun New" w:cs="TH Sarabun New" w:hint="cs"/>
          <w:cs/>
        </w:rPr>
        <w:t>จากภาพที่ 20</w:t>
      </w:r>
      <w:r w:rsidR="00BF787D">
        <w:rPr>
          <w:rFonts w:ascii="TH Sarabun New" w:hAnsi="TH Sarabun New" w:cs="TH Sarabun New" w:hint="cs"/>
          <w:cs/>
        </w:rPr>
        <w:t xml:space="preserve"> การค้นหาข้อมูล</w:t>
      </w:r>
      <w:r w:rsidR="00BF787D" w:rsidRPr="001D3C27">
        <w:rPr>
          <w:rFonts w:ascii="TH Sarabun New" w:hAnsi="TH Sarabun New" w:cs="TH Sarabun New"/>
          <w:cs/>
        </w:rPr>
        <w:t>ผู้ใช้</w:t>
      </w:r>
      <w:r w:rsidR="00BF787D">
        <w:rPr>
          <w:rFonts w:ascii="TH Sarabun New" w:hAnsi="TH Sarabun New" w:cs="TH Sarabun New" w:hint="cs"/>
          <w:cs/>
        </w:rPr>
        <w:t>ให้กรอกที่ช่องการค้นหา                                           ของ</w:t>
      </w:r>
      <w:r w:rsidR="00BF787D">
        <w:rPr>
          <w:rFonts w:ascii="TH Sarabun New" w:hAnsi="TH Sarabun New" w:cs="TH Sarabun New"/>
          <w:cs/>
        </w:rPr>
        <w:t xml:space="preserve">ระบบชำระเงินค่าเช่าโรงแรมผ่านเทคโนโลยี </w:t>
      </w:r>
      <w:r w:rsidR="00A81223">
        <w:rPr>
          <w:rFonts w:ascii="TH Sarabun New" w:hAnsi="TH Sarabun New" w:cs="TH Sarabun New"/>
          <w:cs/>
        </w:rPr>
        <w:t>เพย์แพล</w:t>
      </w:r>
      <w:r w:rsidR="00BF787D">
        <w:rPr>
          <w:rFonts w:ascii="TH Sarabun New" w:hAnsi="TH Sarabun New" w:cs="TH Sarabun New" w:hint="cs"/>
          <w:cs/>
        </w:rPr>
        <w:t xml:space="preserve"> ผู้ดูแลระบบสามารถทำการค้นหาข้อมูล</w:t>
      </w:r>
      <w:r w:rsidR="00BF787D" w:rsidRPr="001D3C27">
        <w:rPr>
          <w:rFonts w:ascii="TH Sarabun New" w:hAnsi="TH Sarabun New" w:cs="TH Sarabun New"/>
          <w:cs/>
        </w:rPr>
        <w:t>ผู้ใช้</w:t>
      </w:r>
      <w:r w:rsidR="00BF787D">
        <w:rPr>
          <w:rFonts w:ascii="TH Sarabun New" w:hAnsi="TH Sarabun New" w:cs="TH Sarabun New" w:hint="cs"/>
          <w:cs/>
        </w:rPr>
        <w:t xml:space="preserve">เมื่อเริ่มพิมพ์ถ้าข้อมูลมีจะโชว์ขึ้นมาอัตโนมัติ เมื่อข้อมูลไม่ตรงกับข้อมูลใดๆ ระบบจะโชว์ </w:t>
      </w:r>
      <w:r w:rsidR="00BF787D">
        <w:rPr>
          <w:rFonts w:ascii="Bangna New" w:hAnsi="Bangna New" w:cs="Angsana New"/>
          <w:color w:val="333333"/>
          <w:sz w:val="18"/>
          <w:szCs w:val="18"/>
          <w:shd w:val="clear" w:color="auto" w:fill="F9F9F9"/>
          <w:cs/>
        </w:rPr>
        <w:t xml:space="preserve">  </w:t>
      </w:r>
      <w:r w:rsidR="00BF787D">
        <w:rPr>
          <w:rFonts w:ascii="Bangna New" w:hAnsi="Bangna New"/>
          <w:color w:val="333333"/>
          <w:sz w:val="18"/>
          <w:szCs w:val="18"/>
          <w:shd w:val="clear" w:color="auto" w:fill="F9F9F9"/>
        </w:rPr>
        <w:t>No matching records found</w:t>
      </w:r>
      <w:r w:rsidR="00BF787D">
        <w:rPr>
          <w:rFonts w:ascii="Bangna New" w:hAnsi="Bangna New" w:cs="Angsana New"/>
          <w:color w:val="333333"/>
          <w:sz w:val="18"/>
          <w:szCs w:val="18"/>
          <w:shd w:val="clear" w:color="auto" w:fill="F9F9F9"/>
          <w:cs/>
        </w:rPr>
        <w:t xml:space="preserve">  </w:t>
      </w:r>
      <w:r w:rsidR="00BF787D">
        <w:rPr>
          <w:rFonts w:ascii="TH Sarabun New" w:hAnsi="TH Sarabun New" w:cs="TH Sarabun New" w:hint="cs"/>
          <w:cs/>
        </w:rPr>
        <w:t xml:space="preserve"> ขึ้นมาแทน และเมื่อทำการค้นหาผู้ใช้เรียบร้อย ผู้ดูแลระบบจะสามารถทำการแก้ไขข้อมูลอัพเดทข้อมูล และลบข้อมูล</w:t>
      </w:r>
      <w:r w:rsidR="00BF787D" w:rsidRPr="001D3C27">
        <w:rPr>
          <w:rFonts w:ascii="TH Sarabun New" w:hAnsi="TH Sarabun New" w:cs="TH Sarabun New"/>
          <w:cs/>
        </w:rPr>
        <w:t>ผู้ใช้</w:t>
      </w:r>
      <w:r w:rsidR="00BF787D">
        <w:rPr>
          <w:rFonts w:ascii="TH Sarabun New" w:hAnsi="TH Sarabun New" w:cs="TH Sarabun New" w:hint="cs"/>
          <w:cs/>
        </w:rPr>
        <w:t>ได้</w:t>
      </w:r>
    </w:p>
    <w:p w:rsidR="00890325" w:rsidRDefault="00890325" w:rsidP="00890325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b/>
          <w:bCs/>
          <w:sz w:val="12"/>
          <w:szCs w:val="12"/>
        </w:rPr>
      </w:pPr>
    </w:p>
    <w:p w:rsidR="00890325" w:rsidRPr="001776A4" w:rsidRDefault="00890325" w:rsidP="00890325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/>
          <w:b/>
          <w:bCs/>
          <w:noProof/>
        </w:rPr>
        <w:lastRenderedPageBreak/>
        <w:drawing>
          <wp:inline distT="0" distB="0" distL="0" distR="0">
            <wp:extent cx="4942205" cy="2667000"/>
            <wp:effectExtent l="0" t="0" r="0" b="0"/>
            <wp:docPr id="14" name="Picture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325" w:rsidRDefault="00890325" w:rsidP="00890325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b/>
          <w:bCs/>
          <w:sz w:val="12"/>
          <w:szCs w:val="12"/>
        </w:rPr>
      </w:pPr>
    </w:p>
    <w:p w:rsidR="00890325" w:rsidRPr="00451020" w:rsidRDefault="00890325" w:rsidP="00890325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b/>
          <w:bCs/>
          <w:sz w:val="12"/>
          <w:szCs w:val="12"/>
        </w:rPr>
      </w:pPr>
    </w:p>
    <w:p w:rsidR="00A564B4" w:rsidRDefault="00890325" w:rsidP="00451020">
      <w:pPr>
        <w:pStyle w:val="NoSpacing"/>
        <w:jc w:val="left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8D5BF4">
        <w:rPr>
          <w:rFonts w:ascii="TH Sarabun New" w:hAnsi="TH Sarabun New" w:cs="TH Sarabun New" w:hint="cs"/>
          <w:b/>
          <w:bCs/>
          <w:sz w:val="32"/>
          <w:szCs w:val="32"/>
          <w:cs/>
        </w:rPr>
        <w:t>21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แสดง</w:t>
      </w:r>
      <w:r>
        <w:rPr>
          <w:rFonts w:ascii="TH Sarabun New" w:hAnsi="TH Sarabun New" w:cs="TH Sarabun New" w:hint="cs"/>
          <w:sz w:val="32"/>
          <w:szCs w:val="32"/>
          <w:cs/>
        </w:rPr>
        <w:t>ฟอร์มแก้ไขข้อมูล</w:t>
      </w:r>
      <w:r w:rsidR="00CE08D9">
        <w:rPr>
          <w:rFonts w:ascii="TH Sarabun New" w:hAnsi="TH Sarabun New" w:cs="TH Sarabun New" w:hint="cs"/>
          <w:sz w:val="32"/>
          <w:szCs w:val="32"/>
          <w:cs/>
        </w:rPr>
        <w:t>สมาชิก</w:t>
      </w:r>
    </w:p>
    <w:p w:rsidR="00BB0EC7" w:rsidRPr="00BB0EC7" w:rsidRDefault="00BB0EC7" w:rsidP="00A564B4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BE30E2" w:rsidRPr="00451020" w:rsidRDefault="00A564B4" w:rsidP="00451020">
      <w:pPr>
        <w:pStyle w:val="NoSpacing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="00E841B5">
        <w:rPr>
          <w:rFonts w:ascii="TH Sarabun New" w:hAnsi="TH Sarabun New" w:cs="TH Sarabun New" w:hint="cs"/>
          <w:sz w:val="32"/>
          <w:szCs w:val="32"/>
          <w:cs/>
        </w:rPr>
        <w:t xml:space="preserve">จากภาพที่ 21 </w:t>
      </w:r>
      <w:r w:rsidR="00CE08D9">
        <w:rPr>
          <w:rFonts w:ascii="TH Sarabun New" w:hAnsi="TH Sarabun New" w:cs="TH Sarabun New" w:hint="cs"/>
          <w:sz w:val="32"/>
          <w:szCs w:val="32"/>
          <w:cs/>
        </w:rPr>
        <w:t>จะอยู่ในส่วนของผู้ดูแลระบบ</w:t>
      </w:r>
      <w:r w:rsidR="00CE08D9" w:rsidRPr="006F54A8">
        <w:rPr>
          <w:rFonts w:ascii="TH SarabunPSK" w:hAnsi="TH SarabunPSK" w:cs="TH SarabunPSK" w:hint="cs"/>
          <w:sz w:val="32"/>
          <w:szCs w:val="32"/>
          <w:cs/>
        </w:rPr>
        <w:t xml:space="preserve"> และผู้ดูแลระบบสามารถ</w:t>
      </w:r>
      <w:r w:rsidR="00512147">
        <w:rPr>
          <w:rFonts w:ascii="TH SarabunPSK" w:hAnsi="TH SarabunPSK" w:cs="TH SarabunPSK" w:hint="cs"/>
          <w:sz w:val="32"/>
          <w:szCs w:val="32"/>
          <w:cs/>
        </w:rPr>
        <w:t>แก้ไขข้อมูลของสมาชิกได้ และยังสามารถเปลี่ยนระดับของผู้ใช้งาน จากผู้ใช้เป็นผู้ดูแลระบบได้</w:t>
      </w:r>
    </w:p>
    <w:p w:rsidR="00890325" w:rsidRDefault="00890325" w:rsidP="00890325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  <w:r>
        <w:rPr>
          <w:rFonts w:asciiTheme="minorHAnsi" w:hAnsiTheme="minorHAnsi" w:cstheme="minorBidi"/>
          <w:noProof/>
          <w:sz w:val="22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159385</wp:posOffset>
            </wp:positionV>
            <wp:extent cx="4940300" cy="1525905"/>
            <wp:effectExtent l="0" t="0" r="0" b="0"/>
            <wp:wrapNone/>
            <wp:docPr id="15" name="Picture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152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325" w:rsidRDefault="00890325" w:rsidP="00890325">
      <w:pPr>
        <w:tabs>
          <w:tab w:val="left" w:pos="567"/>
          <w:tab w:val="left" w:pos="1134"/>
          <w:tab w:val="left" w:pos="1701"/>
        </w:tabs>
        <w:jc w:val="center"/>
        <w:rPr>
          <w:rFonts w:ascii="TH Sarabun New" w:hAnsi="TH Sarabun New" w:cs="TH Sarabun New"/>
        </w:rPr>
      </w:pPr>
    </w:p>
    <w:p w:rsidR="00890325" w:rsidRDefault="00890325" w:rsidP="00890325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D8F7BBF" wp14:editId="548B1857">
                <wp:simplePos x="0" y="0"/>
                <wp:positionH relativeFrom="column">
                  <wp:posOffset>1110285</wp:posOffset>
                </wp:positionH>
                <wp:positionV relativeFrom="paragraph">
                  <wp:posOffset>258280</wp:posOffset>
                </wp:positionV>
                <wp:extent cx="255320" cy="118753"/>
                <wp:effectExtent l="0" t="0" r="0" b="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20" cy="1187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3062AE" id="สี่เหลี่ยมผืนผ้า 31" o:spid="_x0000_s1026" style="position:absolute;margin-left:87.4pt;margin-top:20.35pt;width:20.1pt;height:9.35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" fillcolor="white [3212]" stroked="f" strokeweight="2pt"/>
            </w:pict>
          </mc:Fallback>
        </mc:AlternateContent>
      </w:r>
    </w:p>
    <w:p w:rsidR="00890325" w:rsidRPr="00A808F6" w:rsidRDefault="00890325" w:rsidP="00890325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b/>
          <w:bCs/>
        </w:rPr>
      </w:pPr>
    </w:p>
    <w:p w:rsidR="00890325" w:rsidRPr="00116F6A" w:rsidRDefault="00890325" w:rsidP="00890325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b/>
          <w:bCs/>
        </w:rPr>
      </w:pPr>
    </w:p>
    <w:p w:rsidR="00890325" w:rsidRPr="00E216CC" w:rsidRDefault="00890325" w:rsidP="00890325">
      <w:pPr>
        <w:pStyle w:val="NoSpacing"/>
        <w:rPr>
          <w:rFonts w:ascii="TH Sarabun New" w:hAnsi="TH Sarabun New" w:cs="TH Sarabun New"/>
          <w:sz w:val="32"/>
          <w:szCs w:val="32"/>
          <w:cs/>
        </w:rPr>
      </w:pPr>
    </w:p>
    <w:p w:rsidR="00890325" w:rsidRPr="00451020" w:rsidRDefault="00890325" w:rsidP="00890325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451020" w:rsidRPr="00451020" w:rsidRDefault="00451020" w:rsidP="00BE30E2">
      <w:pPr>
        <w:pStyle w:val="NoSpacing"/>
        <w:rPr>
          <w:rFonts w:ascii="TH Sarabun New" w:hAnsi="TH Sarabun New" w:cs="TH Sarabun New"/>
          <w:b/>
          <w:bCs/>
          <w:sz w:val="12"/>
          <w:szCs w:val="12"/>
        </w:rPr>
      </w:pPr>
    </w:p>
    <w:p w:rsidR="008D5BF4" w:rsidRDefault="00A703B9" w:rsidP="00451020">
      <w:pPr>
        <w:pStyle w:val="NoSpacing"/>
        <w:jc w:val="lef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890325">
        <w:rPr>
          <w:rFonts w:ascii="TH Sarabun New" w:hAnsi="TH Sarabun New" w:cs="TH Sarabun New"/>
          <w:b/>
          <w:bCs/>
          <w:sz w:val="32"/>
          <w:szCs w:val="32"/>
          <w:cs/>
        </w:rPr>
        <w:t>ภาพที่</w:t>
      </w:r>
      <w:r w:rsidR="0089032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8D5BF4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="00BD5684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="00890325" w:rsidRPr="00A9000E">
        <w:rPr>
          <w:rFonts w:ascii="TH Sarabun New" w:hAnsi="TH Sarabun New" w:cs="TH Sarabun New"/>
          <w:sz w:val="32"/>
          <w:szCs w:val="32"/>
          <w:cs/>
        </w:rPr>
        <w:t xml:space="preserve"> แสดง</w:t>
      </w:r>
      <w:r w:rsidR="0089032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90325">
        <w:rPr>
          <w:rFonts w:ascii="TH Sarabun New" w:hAnsi="TH Sarabun New" w:cs="TH Sarabun New"/>
          <w:sz w:val="32"/>
          <w:szCs w:val="32"/>
        </w:rPr>
        <w:t xml:space="preserve">Dialog </w:t>
      </w:r>
      <w:r w:rsidR="00890325">
        <w:rPr>
          <w:rFonts w:ascii="TH Sarabun New" w:hAnsi="TH Sarabun New" w:cs="TH Sarabun New" w:hint="cs"/>
          <w:sz w:val="32"/>
          <w:szCs w:val="32"/>
          <w:cs/>
        </w:rPr>
        <w:t>แจ้งเตือนเพื่อยืนยันการลบผู้ใช้</w:t>
      </w:r>
    </w:p>
    <w:p w:rsidR="00AD6269" w:rsidRPr="00AD6269" w:rsidRDefault="00AD6269" w:rsidP="00BE30E2">
      <w:pPr>
        <w:pStyle w:val="NoSpacing"/>
        <w:rPr>
          <w:rFonts w:ascii="TH Sarabun New" w:hAnsi="TH Sarabun New" w:cs="TH Sarabun New"/>
          <w:sz w:val="12"/>
          <w:szCs w:val="12"/>
          <w:cs/>
        </w:rPr>
      </w:pPr>
    </w:p>
    <w:p w:rsidR="008D5BF4" w:rsidRPr="00E56582" w:rsidRDefault="00BD5684" w:rsidP="00E56582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  <w:r>
        <w:rPr>
          <w:rFonts w:asciiTheme="minorHAnsi" w:hAnsiTheme="minorHAnsi" w:cstheme="minorBidi"/>
          <w:noProof/>
          <w:sz w:val="22"/>
          <w:szCs w:val="28"/>
        </w:rPr>
        <w:drawing>
          <wp:anchor distT="0" distB="0" distL="114300" distR="114300" simplePos="0" relativeHeight="251794432" behindDoc="1" locked="0" layoutInCell="1" allowOverlap="1" wp14:anchorId="3FF6ADBD" wp14:editId="75740366">
            <wp:simplePos x="0" y="0"/>
            <wp:positionH relativeFrom="column">
              <wp:posOffset>1020445</wp:posOffset>
            </wp:positionH>
            <wp:positionV relativeFrom="paragraph">
              <wp:posOffset>316865</wp:posOffset>
            </wp:positionV>
            <wp:extent cx="172085" cy="142240"/>
            <wp:effectExtent l="0" t="0" r="0" b="0"/>
            <wp:wrapNone/>
            <wp:docPr id="16" name="Picture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269">
        <w:rPr>
          <w:noProof/>
        </w:rPr>
        <w:drawing>
          <wp:anchor distT="0" distB="0" distL="114300" distR="114300" simplePos="0" relativeHeight="251793408" behindDoc="1" locked="0" layoutInCell="1" allowOverlap="1" wp14:anchorId="22B15AF4" wp14:editId="08FAFEF6">
            <wp:simplePos x="0" y="0"/>
            <wp:positionH relativeFrom="column">
              <wp:posOffset>6066155</wp:posOffset>
            </wp:positionH>
            <wp:positionV relativeFrom="paragraph">
              <wp:posOffset>7010400</wp:posOffset>
            </wp:positionV>
            <wp:extent cx="172085" cy="142240"/>
            <wp:effectExtent l="0" t="0" r="0" b="0"/>
            <wp:wrapNone/>
            <wp:docPr id="17" name="รูปภาพ 55" descr="C:\Users\SinjuGu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injuGu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269">
        <w:rPr>
          <w:rFonts w:ascii="TH Sarabun New" w:hAnsi="TH Sarabun New" w:cs="TH Sarabun New"/>
          <w:b/>
          <w:bCs/>
        </w:rPr>
        <w:tab/>
      </w:r>
      <w:r w:rsidR="00B66E8B">
        <w:rPr>
          <w:rFonts w:ascii="TH Sarabun New" w:hAnsi="TH Sarabun New" w:cs="TH Sarabun New" w:hint="cs"/>
          <w:cs/>
        </w:rPr>
        <w:t xml:space="preserve">จากภาพที่ 22 </w:t>
      </w:r>
      <w:r>
        <w:rPr>
          <w:rFonts w:ascii="TH Sarabun New" w:hAnsi="TH Sarabun New" w:cs="TH Sarabun New" w:hint="cs"/>
          <w:cs/>
        </w:rPr>
        <w:t>อยู่ในส่วนของผู้ดูแลระบบ</w:t>
      </w:r>
      <w:r w:rsidR="00AD6269">
        <w:rPr>
          <w:rFonts w:ascii="TH Sarabun New" w:hAnsi="TH Sarabun New" w:cs="TH Sarabun New" w:hint="cs"/>
          <w:cs/>
        </w:rPr>
        <w:t xml:space="preserve"> </w:t>
      </w:r>
      <w:r>
        <w:rPr>
          <w:rFonts w:ascii="TH Sarabun New" w:hAnsi="TH Sarabun New" w:cs="TH Sarabun New" w:hint="cs"/>
          <w:cs/>
        </w:rPr>
        <w:t>ผู้ดูแลระบบสามารถลบสมาชิกออกจากระบบได้โดยการ</w:t>
      </w:r>
      <w:r w:rsidR="00AD6269" w:rsidRPr="000543F4">
        <w:rPr>
          <w:rFonts w:ascii="TH Sarabun New" w:hAnsi="TH Sarabun New" w:cs="TH Sarabun New"/>
          <w:cs/>
        </w:rPr>
        <w:t xml:space="preserve">คลิกปุ่ม </w:t>
      </w:r>
      <w:r w:rsidR="00AD6269">
        <w:rPr>
          <w:rFonts w:ascii="TH Sarabun New" w:hAnsi="TH Sarabun New" w:cs="TH Sarabun New"/>
          <w:cs/>
        </w:rPr>
        <w:t xml:space="preserve">    </w:t>
      </w:r>
      <w:r w:rsidR="00AD6269">
        <w:rPr>
          <w:rFonts w:ascii="TH Sarabun New" w:hAnsi="TH Sarabun New" w:cs="TH Sarabun New" w:hint="cs"/>
          <w:cs/>
        </w:rPr>
        <w:t xml:space="preserve">  </w:t>
      </w:r>
      <w:r w:rsidR="00AD6269" w:rsidRPr="000543F4">
        <w:rPr>
          <w:rFonts w:ascii="TH Sarabun New" w:hAnsi="TH Sarabun New" w:cs="TH Sarabun New"/>
          <w:cs/>
        </w:rPr>
        <w:t xml:space="preserve"> เพื่อ</w:t>
      </w:r>
      <w:r w:rsidR="00AD6269">
        <w:rPr>
          <w:rFonts w:ascii="TH Sarabun New" w:hAnsi="TH Sarabun New" w:cs="TH Sarabun New" w:hint="cs"/>
          <w:cs/>
        </w:rPr>
        <w:t xml:space="preserve">ทำการลบข้อมูลของผู้ใช้ </w:t>
      </w:r>
    </w:p>
    <w:p w:rsidR="00890325" w:rsidRDefault="00890325" w:rsidP="00890325">
      <w:pPr>
        <w:pStyle w:val="NoSpacing"/>
        <w:rPr>
          <w:noProof/>
        </w:rPr>
      </w:pPr>
      <w:r>
        <w:rPr>
          <w:noProof/>
        </w:rPr>
        <w:lastRenderedPageBreak/>
        <w:drawing>
          <wp:inline distT="0" distB="0" distL="0" distR="0" wp14:anchorId="5EBDCC6C" wp14:editId="3258455E">
            <wp:extent cx="4942078" cy="2533650"/>
            <wp:effectExtent l="0" t="0" r="0" b="0"/>
            <wp:docPr id="18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0898" b="5337"/>
                    <a:stretch/>
                  </pic:blipFill>
                  <pic:spPr bwMode="auto">
                    <a:xfrm>
                      <a:off x="0" y="0"/>
                      <a:ext cx="4946396" cy="2535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325" w:rsidRPr="00695E5C" w:rsidRDefault="00890325" w:rsidP="00890325">
      <w:pPr>
        <w:pStyle w:val="NoSpacing"/>
        <w:rPr>
          <w:rFonts w:ascii="TH Sarabun New" w:hAnsi="TH Sarabun New" w:cs="TH Sarabun New"/>
          <w:b/>
          <w:bCs/>
          <w:sz w:val="12"/>
          <w:szCs w:val="12"/>
        </w:rPr>
      </w:pPr>
    </w:p>
    <w:p w:rsidR="00890325" w:rsidRDefault="00890325" w:rsidP="00695E5C">
      <w:pPr>
        <w:pStyle w:val="NoSpacing"/>
        <w:jc w:val="left"/>
        <w:rPr>
          <w:rFonts w:ascii="TH Sarabun New" w:hAnsi="TH Sarabun New" w:cs="TH Sarabun New"/>
          <w:sz w:val="32"/>
          <w:szCs w:val="32"/>
          <w:cs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8D5BF4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="007A3523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แสดง</w:t>
      </w:r>
      <w:r>
        <w:rPr>
          <w:rFonts w:ascii="TH Sarabun New" w:hAnsi="TH Sarabun New" w:cs="TH Sarabun New" w:hint="cs"/>
          <w:sz w:val="32"/>
          <w:szCs w:val="32"/>
          <w:cs/>
        </w:rPr>
        <w:t>หน้าจัดการห้องพัก</w:t>
      </w:r>
    </w:p>
    <w:p w:rsidR="00890325" w:rsidRPr="00715BE1" w:rsidRDefault="00890325" w:rsidP="00890325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4E0DDF" w:rsidRDefault="00715BE1" w:rsidP="00890325">
      <w:pPr>
        <w:rPr>
          <w:rFonts w:ascii="TH Sarabun New" w:hAnsi="TH Sarabun New" w:cs="TH Sarabun New"/>
        </w:rPr>
      </w:pPr>
      <w:r>
        <w:rPr>
          <w:rFonts w:asciiTheme="minorHAnsi" w:hAnsiTheme="minorHAnsi" w:cstheme="minorBidi"/>
          <w:noProof/>
          <w:sz w:val="22"/>
          <w:szCs w:val="28"/>
        </w:rPr>
        <w:drawing>
          <wp:anchor distT="0" distB="0" distL="114300" distR="114300" simplePos="0" relativeHeight="251694080" behindDoc="1" locked="0" layoutInCell="1" allowOverlap="1" wp14:anchorId="29EA9F4A" wp14:editId="28ED9407">
            <wp:simplePos x="0" y="0"/>
            <wp:positionH relativeFrom="page">
              <wp:posOffset>3860800</wp:posOffset>
            </wp:positionH>
            <wp:positionV relativeFrom="paragraph">
              <wp:posOffset>514350</wp:posOffset>
            </wp:positionV>
            <wp:extent cx="828675" cy="276082"/>
            <wp:effectExtent l="0" t="0" r="0" b="0"/>
            <wp:wrapNone/>
            <wp:docPr id="19" name="Picture 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76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325">
        <w:rPr>
          <w:rFonts w:ascii="TH SarabunPSK" w:hAnsi="TH SarabunPSK" w:cs="TH SarabunPSK"/>
          <w:sz w:val="12"/>
          <w:szCs w:val="12"/>
        </w:rPr>
        <w:tab/>
      </w:r>
      <w:r w:rsidR="007A3523">
        <w:rPr>
          <w:rFonts w:ascii="TH SarabunPSK" w:hAnsi="TH SarabunPSK" w:cs="TH SarabunPSK" w:hint="cs"/>
          <w:cs/>
        </w:rPr>
        <w:t>จากภาพที่ 23</w:t>
      </w:r>
      <w:r w:rsidR="00DB5F4A">
        <w:rPr>
          <w:rFonts w:ascii="TH SarabunPSK" w:hAnsi="TH SarabunPSK" w:cs="TH SarabunPSK" w:hint="cs"/>
          <w:cs/>
        </w:rPr>
        <w:t xml:space="preserve"> </w:t>
      </w:r>
      <w:r w:rsidR="00B66E8B">
        <w:rPr>
          <w:rFonts w:ascii="TH Sarabun New" w:hAnsi="TH Sarabun New" w:cs="TH Sarabun New" w:hint="cs"/>
          <w:cs/>
        </w:rPr>
        <w:t>แสดงภาพฟอร์มการแก้ไข</w:t>
      </w:r>
      <w:r w:rsidR="00890325">
        <w:rPr>
          <w:rFonts w:ascii="TH SarabunPSK" w:hAnsi="TH SarabunPSK" w:cs="TH SarabunPSK" w:hint="cs"/>
          <w:cs/>
        </w:rPr>
        <w:t xml:space="preserve">เมื่อมีการอัพเดทข้อมูลผู้ใช้งานสามารถกดปุ่ม                          รีเฟรช </w:t>
      </w:r>
      <w:r w:rsidR="00890325">
        <w:rPr>
          <w:rFonts w:ascii="TH SarabunPSK" w:hAnsi="TH SarabunPSK" w:cs="TH SarabunPSK"/>
          <w:cs/>
        </w:rPr>
        <w:t>(</w:t>
      </w:r>
      <w:r w:rsidR="00890325">
        <w:rPr>
          <w:rFonts w:ascii="TH SarabunPSK" w:hAnsi="TH SarabunPSK" w:cs="TH SarabunPSK"/>
        </w:rPr>
        <w:t>Refresh</w:t>
      </w:r>
      <w:r w:rsidR="00890325">
        <w:rPr>
          <w:rFonts w:ascii="TH SarabunPSK" w:hAnsi="TH SarabunPSK" w:cs="TH SarabunPSK"/>
          <w:cs/>
        </w:rPr>
        <w:t xml:space="preserve">) </w:t>
      </w:r>
      <w:r w:rsidR="00890325">
        <w:rPr>
          <w:rFonts w:ascii="TH SarabunPSK" w:hAnsi="TH SarabunPSK" w:cs="TH SarabunPSK" w:hint="cs"/>
          <w:cs/>
        </w:rPr>
        <w:t xml:space="preserve">เพื่อทำการ รีเฟรชหน้าเว็บ ให้เว็บแสดงข้อมูลปัจจุบัน และผู้ดูแลระบบสามารถ คลิกที่ปุ่ม   เพิ่มผู้ใช้ </w:t>
      </w:r>
      <w:r w:rsidR="00890325">
        <w:rPr>
          <w:rFonts w:ascii="TH SarabunPSK" w:hAnsi="TH SarabunPSK" w:cs="TH SarabunPSK"/>
          <w:cs/>
        </w:rPr>
        <w:t>(</w:t>
      </w:r>
      <w:r w:rsidR="00890325">
        <w:rPr>
          <w:rFonts w:ascii="TH SarabunPSK" w:hAnsi="TH SarabunPSK" w:cs="TH SarabunPSK"/>
        </w:rPr>
        <w:t>Add room</w:t>
      </w:r>
      <w:r w:rsidR="00890325">
        <w:rPr>
          <w:rFonts w:ascii="TH SarabunPSK" w:hAnsi="TH SarabunPSK" w:cs="TH SarabunPSK"/>
          <w:cs/>
        </w:rPr>
        <w:t xml:space="preserve">)   </w:t>
      </w:r>
      <w:r w:rsidR="00890325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 xml:space="preserve">                  </w:t>
      </w:r>
      <w:r w:rsidR="00890325">
        <w:rPr>
          <w:rFonts w:ascii="TH SarabunPSK" w:hAnsi="TH SarabunPSK" w:cs="TH SarabunPSK" w:hint="cs"/>
          <w:cs/>
        </w:rPr>
        <w:t xml:space="preserve">  เพื่อเปลี่ยนหน้าไปยัง ฟอร์มเพิ่มห้องพัก</w:t>
      </w:r>
      <w:r w:rsidR="00890325">
        <w:rPr>
          <w:rFonts w:ascii="TH SarabunPSK" w:hAnsi="TH SarabunPSK" w:cs="TH SarabunPSK"/>
          <w:cs/>
        </w:rPr>
        <w:t xml:space="preserve"> </w:t>
      </w:r>
    </w:p>
    <w:p w:rsidR="007125A5" w:rsidRPr="00486144" w:rsidRDefault="007125A5" w:rsidP="00890325">
      <w:pPr>
        <w:rPr>
          <w:rFonts w:ascii="TH Sarabun New" w:hAnsi="TH Sarabun New" w:cs="TH Sarabun New"/>
          <w:sz w:val="12"/>
          <w:szCs w:val="12"/>
        </w:rPr>
      </w:pPr>
    </w:p>
    <w:p w:rsidR="00890325" w:rsidRPr="00935293" w:rsidRDefault="00890325" w:rsidP="00890325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936490" cy="2095500"/>
            <wp:effectExtent l="0" t="0" r="0" b="0"/>
            <wp:docPr id="20" name="Picture 2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9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325" w:rsidRPr="00486144" w:rsidRDefault="00890325" w:rsidP="00890325">
      <w:pPr>
        <w:pStyle w:val="NoSpacing"/>
        <w:rPr>
          <w:rFonts w:ascii="TH Sarabun New" w:hAnsi="TH Sarabun New" w:cs="TH Sarabun New"/>
          <w:sz w:val="12"/>
          <w:szCs w:val="12"/>
          <w:cs/>
        </w:rPr>
      </w:pPr>
    </w:p>
    <w:p w:rsidR="009D726E" w:rsidRDefault="00890325" w:rsidP="00486144">
      <w:pPr>
        <w:pStyle w:val="NoSpacing"/>
        <w:jc w:val="left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2436B6">
        <w:rPr>
          <w:rFonts w:ascii="TH Sarabun New" w:hAnsi="TH Sarabun New" w:cs="TH Sarabun New" w:hint="cs"/>
          <w:b/>
          <w:bCs/>
          <w:sz w:val="32"/>
          <w:szCs w:val="32"/>
          <w:cs/>
        </w:rPr>
        <w:t>24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แสดง</w:t>
      </w:r>
      <w:r>
        <w:rPr>
          <w:rFonts w:ascii="TH Sarabun New" w:hAnsi="TH Sarabun New" w:cs="TH Sarabun New" w:hint="cs"/>
          <w:sz w:val="32"/>
          <w:szCs w:val="32"/>
          <w:cs/>
        </w:rPr>
        <w:t>หน้าเพิ่มห้องพัก</w:t>
      </w:r>
    </w:p>
    <w:p w:rsidR="00890325" w:rsidRPr="00796E54" w:rsidRDefault="00890325" w:rsidP="00890325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b/>
          <w:bCs/>
          <w:sz w:val="12"/>
          <w:szCs w:val="12"/>
        </w:rPr>
      </w:pPr>
    </w:p>
    <w:p w:rsidR="00756EB1" w:rsidRDefault="00890325" w:rsidP="00890325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/>
          <w:b/>
          <w:bCs/>
        </w:rPr>
        <w:tab/>
      </w:r>
      <w:r w:rsidR="002436B6">
        <w:rPr>
          <w:rFonts w:ascii="TH Sarabun New" w:hAnsi="TH Sarabun New" w:cs="TH Sarabun New" w:hint="cs"/>
          <w:cs/>
        </w:rPr>
        <w:t xml:space="preserve">จากภาพที่ 24 </w:t>
      </w:r>
      <w:r w:rsidR="009B0B90">
        <w:rPr>
          <w:rFonts w:ascii="TH Sarabun New" w:hAnsi="TH Sarabun New" w:cs="TH Sarabun New" w:hint="cs"/>
          <w:cs/>
        </w:rPr>
        <w:t xml:space="preserve">แสดงภาพฟอร์มการแก้ไขห้องพัก </w:t>
      </w:r>
      <w:r>
        <w:rPr>
          <w:rFonts w:ascii="TH Sarabun New" w:hAnsi="TH Sarabun New" w:cs="TH Sarabun New" w:hint="cs"/>
          <w:cs/>
        </w:rPr>
        <w:t xml:space="preserve">เมื่อทำการค้นหาข้อมูลห้องพักใดๆ ขึ้นมาแล้วผู้ดูแลระบบสามารถ </w:t>
      </w:r>
      <w:r w:rsidRPr="000543F4">
        <w:rPr>
          <w:rFonts w:ascii="TH Sarabun New" w:hAnsi="TH Sarabun New" w:cs="TH Sarabun New"/>
          <w:cs/>
        </w:rPr>
        <w:t xml:space="preserve">คลิกปุ่ม </w:t>
      </w:r>
      <w:r>
        <w:rPr>
          <w:rFonts w:ascii="TH Sarabun New" w:hAnsi="TH Sarabun New" w:cs="TH Sarabun New"/>
          <w:noProof/>
        </w:rPr>
        <w:drawing>
          <wp:inline distT="0" distB="0" distL="0" distR="0" wp14:anchorId="2F00D45D" wp14:editId="4DDFD03F">
            <wp:extent cx="190527" cy="171474"/>
            <wp:effectExtent l="0" t="0" r="0" b="0"/>
            <wp:docPr id="21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dat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43F4">
        <w:rPr>
          <w:rFonts w:ascii="TH Sarabun New" w:hAnsi="TH Sarabun New" w:cs="TH Sarabun New"/>
          <w:cs/>
        </w:rPr>
        <w:t xml:space="preserve"> เพื่อ</w:t>
      </w:r>
      <w:r>
        <w:rPr>
          <w:rFonts w:ascii="TH Sarabun New" w:hAnsi="TH Sarabun New" w:cs="TH Sarabun New" w:hint="cs"/>
          <w:cs/>
        </w:rPr>
        <w:t>จัดการข้อมูล</w:t>
      </w:r>
      <w:r w:rsidRPr="000543F4">
        <w:rPr>
          <w:rFonts w:ascii="TH Sarabun New" w:hAnsi="TH Sarabun New" w:cs="TH Sarabun New"/>
          <w:cs/>
        </w:rPr>
        <w:t>ของ</w:t>
      </w:r>
      <w:r>
        <w:rPr>
          <w:rFonts w:ascii="TH Sarabun New" w:hAnsi="TH Sarabun New" w:cs="TH Sarabun New" w:hint="cs"/>
          <w:cs/>
        </w:rPr>
        <w:t>ห้องพัก และเมื่อทำการแก้ไขข้อมูลห้องพักเสร็จสามารถทำการ กดปุ่ม แก้ไขห้องพักเพื่อท</w:t>
      </w:r>
      <w:r w:rsidR="009D726E">
        <w:rPr>
          <w:rFonts w:ascii="TH Sarabun New" w:hAnsi="TH Sarabun New" w:cs="TH Sarabun New" w:hint="cs"/>
          <w:cs/>
        </w:rPr>
        <w:t xml:space="preserve">ำการบันทึกข้อมูลที่แก้ไขได้ </w:t>
      </w:r>
    </w:p>
    <w:p w:rsidR="00486144" w:rsidRDefault="00486144" w:rsidP="00890325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890325" w:rsidRDefault="00890325" w:rsidP="00890325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  <w:r>
        <w:rPr>
          <w:rFonts w:asciiTheme="minorHAnsi" w:hAnsiTheme="minorHAnsi" w:cstheme="minorBidi"/>
          <w:noProof/>
          <w:sz w:val="22"/>
          <w:szCs w:val="28"/>
        </w:rPr>
        <w:lastRenderedPageBreak/>
        <w:drawing>
          <wp:anchor distT="0" distB="0" distL="114300" distR="114300" simplePos="0" relativeHeight="251698176" behindDoc="1" locked="0" layoutInCell="1" allowOverlap="1" wp14:anchorId="04414661" wp14:editId="5735A9F7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940300" cy="1038225"/>
            <wp:effectExtent l="0" t="0" r="0" b="9525"/>
            <wp:wrapNone/>
            <wp:docPr id="22" name="Picture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325" w:rsidRDefault="00890325" w:rsidP="00890325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890325" w:rsidRDefault="00890325" w:rsidP="00890325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890325" w:rsidRDefault="00890325" w:rsidP="00890325">
      <w:pPr>
        <w:rPr>
          <w:rFonts w:ascii="TH SarabunPSK" w:hAnsi="TH SarabunPSK" w:cs="TH SarabunPSK"/>
          <w:cs/>
        </w:rPr>
      </w:pPr>
    </w:p>
    <w:p w:rsidR="009D726E" w:rsidRPr="00486144" w:rsidRDefault="009D726E" w:rsidP="000F2AF1">
      <w:pPr>
        <w:pStyle w:val="NoSpacing"/>
        <w:jc w:val="left"/>
        <w:rPr>
          <w:rFonts w:ascii="TH Sarabun New" w:hAnsi="TH Sarabun New" w:cs="TH Sarabun New"/>
          <w:b/>
          <w:bCs/>
          <w:sz w:val="12"/>
          <w:szCs w:val="12"/>
        </w:rPr>
      </w:pPr>
    </w:p>
    <w:p w:rsidR="009D726E" w:rsidRDefault="00890325" w:rsidP="00486144">
      <w:pPr>
        <w:pStyle w:val="NoSpacing"/>
        <w:jc w:val="left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12423C">
        <w:rPr>
          <w:rFonts w:ascii="TH Sarabun New" w:hAnsi="TH Sarabun New" w:cs="TH Sarabun New" w:hint="cs"/>
          <w:b/>
          <w:bCs/>
          <w:sz w:val="32"/>
          <w:szCs w:val="32"/>
          <w:cs/>
        </w:rPr>
        <w:t>25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แสดง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 xml:space="preserve">Dialog </w:t>
      </w:r>
      <w:r>
        <w:rPr>
          <w:rFonts w:ascii="TH Sarabun New" w:hAnsi="TH Sarabun New" w:cs="TH Sarabun New" w:hint="cs"/>
          <w:sz w:val="32"/>
          <w:szCs w:val="32"/>
          <w:cs/>
        </w:rPr>
        <w:t>ยืนยันการลบ</w:t>
      </w:r>
    </w:p>
    <w:p w:rsidR="009F674C" w:rsidRPr="0012423C" w:rsidRDefault="009F674C" w:rsidP="009F674C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9D726E" w:rsidRDefault="0012423C" w:rsidP="007202EB">
      <w:pPr>
        <w:pStyle w:val="NoSpacing"/>
        <w:ind w:firstLine="284"/>
        <w:jc w:val="left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จากภาพที่ 25 </w:t>
      </w:r>
      <w:r w:rsidR="007202EB">
        <w:rPr>
          <w:rFonts w:ascii="TH SarabunPSK" w:hAnsi="TH SarabunPSK" w:cs="TH SarabunPSK" w:hint="cs"/>
          <w:noProof/>
          <w:sz w:val="32"/>
          <w:szCs w:val="32"/>
          <w:cs/>
        </w:rPr>
        <w:t>แสดงภาพ</w:t>
      </w:r>
      <w:r w:rsidR="00E82145">
        <w:rPr>
          <w:rFonts w:ascii="TH SarabunPSK" w:hAnsi="TH SarabunPSK" w:cs="TH SarabunPSK" w:hint="cs"/>
          <w:noProof/>
          <w:sz w:val="32"/>
          <w:szCs w:val="32"/>
          <w:cs/>
        </w:rPr>
        <w:t xml:space="preserve"> ป๊อปอัพแจ้งเตือนเพื่อให้ผู้ดูแลระบบ</w:t>
      </w:r>
      <w:r w:rsidR="007202EB">
        <w:rPr>
          <w:rFonts w:ascii="TH SarabunPSK" w:hAnsi="TH SarabunPSK" w:cs="TH SarabunPSK" w:hint="cs"/>
          <w:noProof/>
          <w:sz w:val="32"/>
          <w:szCs w:val="32"/>
          <w:cs/>
        </w:rPr>
        <w:t>ยืนยันการลบห้องพักตาม</w:t>
      </w:r>
      <w:r w:rsidR="00E82145">
        <w:rPr>
          <w:rFonts w:ascii="TH SarabunPSK" w:hAnsi="TH SarabunPSK" w:cs="TH SarabunPSK" w:hint="cs"/>
          <w:noProof/>
          <w:sz w:val="32"/>
          <w:szCs w:val="32"/>
          <w:cs/>
        </w:rPr>
        <w:t>ซึ่งผู้ดูแลระบบเท่านั้นถึงจะมีสิทธิ์ในการลบห้องพัก</w:t>
      </w:r>
      <w:r w:rsidR="00890325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</w:t>
      </w:r>
    </w:p>
    <w:p w:rsidR="00890325" w:rsidRPr="00486144" w:rsidRDefault="00890325" w:rsidP="00890325">
      <w:pPr>
        <w:pStyle w:val="NoSpacing"/>
        <w:rPr>
          <w:noProof/>
          <w:sz w:val="12"/>
          <w:szCs w:val="12"/>
        </w:rPr>
      </w:pPr>
    </w:p>
    <w:p w:rsidR="001A57E1" w:rsidRDefault="000F2AF1" w:rsidP="00890325">
      <w:pPr>
        <w:pStyle w:val="NoSpacing"/>
        <w:rPr>
          <w:noProof/>
        </w:rPr>
      </w:pPr>
      <w:r>
        <w:rPr>
          <w:noProof/>
        </w:rPr>
        <w:drawing>
          <wp:anchor distT="0" distB="0" distL="114300" distR="114300" simplePos="0" relativeHeight="251795456" behindDoc="1" locked="0" layoutInCell="1" allowOverlap="1" wp14:anchorId="17684D14" wp14:editId="1761BFC0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4942840" cy="11049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78" b="24246"/>
                    <a:stretch/>
                  </pic:blipFill>
                  <pic:spPr bwMode="auto">
                    <a:xfrm>
                      <a:off x="0" y="0"/>
                      <a:ext cx="494284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90325" w:rsidRDefault="00890325" w:rsidP="00890325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890325" w:rsidRDefault="00890325" w:rsidP="003612BE">
      <w:pPr>
        <w:pStyle w:val="NoSpacing"/>
        <w:spacing w:before="240"/>
        <w:rPr>
          <w:rFonts w:ascii="TH Sarabun New" w:hAnsi="TH Sarabun New" w:cs="TH Sarabun New"/>
          <w:sz w:val="32"/>
          <w:szCs w:val="32"/>
        </w:rPr>
      </w:pPr>
    </w:p>
    <w:p w:rsidR="000F2AF1" w:rsidRDefault="000F2AF1" w:rsidP="00890325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:rsidR="000F2AF1" w:rsidRPr="00486144" w:rsidRDefault="000F2AF1" w:rsidP="00890325">
      <w:pPr>
        <w:pStyle w:val="NoSpacing"/>
        <w:rPr>
          <w:rFonts w:ascii="TH Sarabun New" w:hAnsi="TH Sarabun New" w:cs="TH Sarabun New"/>
          <w:b/>
          <w:bCs/>
          <w:sz w:val="12"/>
          <w:szCs w:val="12"/>
        </w:rPr>
      </w:pPr>
    </w:p>
    <w:p w:rsidR="00890325" w:rsidRDefault="00890325" w:rsidP="00486144">
      <w:pPr>
        <w:pStyle w:val="NoSpacing"/>
        <w:jc w:val="left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9D726E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="00091DAA">
        <w:rPr>
          <w:rFonts w:ascii="TH Sarabun New" w:hAnsi="TH Sarabun New" w:cs="TH Sarabun New" w:hint="cs"/>
          <w:b/>
          <w:bCs/>
          <w:sz w:val="32"/>
          <w:szCs w:val="32"/>
          <w:cs/>
        </w:rPr>
        <w:t>6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แสดงหน้าจัดการการจอง</w:t>
      </w:r>
    </w:p>
    <w:p w:rsidR="00890325" w:rsidRPr="003612BE" w:rsidRDefault="00890325" w:rsidP="00890325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890325" w:rsidRDefault="00091DAA" w:rsidP="00502F8E">
      <w:pPr>
        <w:pStyle w:val="NoSpacing"/>
        <w:ind w:firstLine="284"/>
        <w:jc w:val="left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PSK" w:hAnsi="TH SarabunPSK" w:cs="TH SarabunPSK" w:hint="cs"/>
          <w:sz w:val="31"/>
          <w:szCs w:val="31"/>
          <w:cs/>
        </w:rPr>
        <w:t xml:space="preserve">จากภาพที่ 26 </w:t>
      </w:r>
      <w:r w:rsidR="00502F8E">
        <w:rPr>
          <w:rFonts w:ascii="TH SarabunPSK" w:hAnsi="TH SarabunPSK" w:cs="TH SarabunPSK" w:hint="cs"/>
          <w:sz w:val="31"/>
          <w:szCs w:val="31"/>
          <w:cs/>
        </w:rPr>
        <w:t xml:space="preserve">แสดงเมนูจัดการการจอง </w:t>
      </w:r>
      <w:r w:rsidR="00890325" w:rsidRPr="00B72AA4">
        <w:rPr>
          <w:rFonts w:ascii="TH SarabunPSK" w:hAnsi="TH SarabunPSK" w:cs="TH SarabunPSK" w:hint="cs"/>
          <w:sz w:val="31"/>
          <w:szCs w:val="31"/>
          <w:cs/>
        </w:rPr>
        <w:t>เมื่อมีการอัพเดทข้อมูลผู้ใช้งานสามารถกดปุ่มรีเฟรช</w:t>
      </w:r>
      <w:r w:rsidR="00B64A5C">
        <w:rPr>
          <w:rFonts w:ascii="TH SarabunPSK" w:hAnsi="TH SarabunPSK" w:cs="TH SarabunPSK" w:hint="cs"/>
          <w:sz w:val="31"/>
          <w:szCs w:val="31"/>
          <w:cs/>
        </w:rPr>
        <w:t>เพื่อให้ระบบแสดงข้อมูลปัจจุบัน</w:t>
      </w:r>
      <w:r w:rsidR="00890325" w:rsidRPr="00B72AA4">
        <w:rPr>
          <w:rFonts w:ascii="TH SarabunPSK" w:hAnsi="TH SarabunPSK" w:cs="TH SarabunPSK" w:hint="cs"/>
          <w:sz w:val="31"/>
          <w:szCs w:val="31"/>
          <w:cs/>
        </w:rPr>
        <w:t xml:space="preserve"> </w:t>
      </w:r>
    </w:p>
    <w:p w:rsidR="00A21A1B" w:rsidRPr="00486144" w:rsidRDefault="00A21A1B" w:rsidP="00505F73">
      <w:pPr>
        <w:pStyle w:val="NoSpacing"/>
        <w:ind w:left="568"/>
        <w:jc w:val="left"/>
        <w:rPr>
          <w:rFonts w:ascii="TH Sarabun New" w:hAnsi="TH Sarabun New" w:cs="TH Sarabun New"/>
          <w:sz w:val="12"/>
          <w:szCs w:val="12"/>
        </w:rPr>
      </w:pPr>
    </w:p>
    <w:p w:rsidR="00890325" w:rsidRDefault="00890325" w:rsidP="00890325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942205" cy="1508760"/>
            <wp:effectExtent l="0" t="0" r="0" b="0"/>
            <wp:docPr id="24" name="Picture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325" w:rsidRPr="00486144" w:rsidRDefault="00890325" w:rsidP="00890325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890325" w:rsidRDefault="00890325" w:rsidP="00486144">
      <w:pPr>
        <w:pStyle w:val="NoSpacing"/>
        <w:jc w:val="left"/>
        <w:rPr>
          <w:rFonts w:ascii="TH Sarabun New" w:hAnsi="TH Sarabun New" w:cs="TH Sarabun New"/>
          <w:sz w:val="32"/>
          <w:szCs w:val="32"/>
          <w:cs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425EC4">
        <w:rPr>
          <w:rFonts w:ascii="TH Sarabun New" w:hAnsi="TH Sarabun New" w:cs="TH Sarabun New"/>
          <w:b/>
          <w:bCs/>
          <w:sz w:val="32"/>
          <w:szCs w:val="32"/>
        </w:rPr>
        <w:t>27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แสดง</w:t>
      </w:r>
      <w:r>
        <w:rPr>
          <w:rFonts w:ascii="TH Sarabun New" w:hAnsi="TH Sarabun New" w:cs="TH Sarabun New"/>
          <w:sz w:val="32"/>
          <w:szCs w:val="32"/>
        </w:rPr>
        <w:t xml:space="preserve"> Dialog </w:t>
      </w:r>
      <w:r>
        <w:rPr>
          <w:rFonts w:ascii="TH Sarabun New" w:hAnsi="TH Sarabun New" w:cs="TH Sarabun New" w:hint="cs"/>
          <w:sz w:val="32"/>
          <w:szCs w:val="32"/>
          <w:cs/>
        </w:rPr>
        <w:t>ยืนยันการลบข้อมูลการจอง</w:t>
      </w:r>
    </w:p>
    <w:p w:rsidR="00A21A1B" w:rsidRPr="00466933" w:rsidRDefault="00A21A1B" w:rsidP="00C444A4">
      <w:pPr>
        <w:pStyle w:val="NoSpacing"/>
        <w:jc w:val="left"/>
        <w:rPr>
          <w:rFonts w:ascii="TH Sarabun New" w:hAnsi="TH Sarabun New" w:cs="TH Sarabun New"/>
          <w:b/>
          <w:bCs/>
          <w:sz w:val="12"/>
          <w:szCs w:val="12"/>
        </w:rPr>
      </w:pPr>
    </w:p>
    <w:p w:rsidR="00890325" w:rsidRDefault="00890325" w:rsidP="00B578AF">
      <w:pPr>
        <w:pStyle w:val="NoSpacing"/>
        <w:jc w:val="left"/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w:tab/>
      </w:r>
      <w:r w:rsidR="000F2AF1">
        <w:rPr>
          <w:rFonts w:ascii="TH SarabunPSK" w:hAnsi="TH SarabunPSK" w:cs="TH SarabunPSK" w:hint="cs"/>
          <w:noProof/>
          <w:sz w:val="32"/>
          <w:szCs w:val="32"/>
          <w:cs/>
        </w:rPr>
        <w:t xml:space="preserve">จากภาพที่ 27 </w:t>
      </w:r>
      <w:r w:rsidR="00465BD8">
        <w:rPr>
          <w:rFonts w:ascii="TH SarabunPSK" w:hAnsi="TH SarabunPSK" w:cs="TH SarabunPSK" w:hint="cs"/>
          <w:noProof/>
          <w:sz w:val="32"/>
          <w:szCs w:val="32"/>
          <w:cs/>
        </w:rPr>
        <w:t>แสดง ป๊อปอัพแจ้งเตือนยืนยันการลบการจอง ซึ่งทางโรงแรมจะทำการโอนเงินคืนลูกค้าในกรณีพิเศษ</w:t>
      </w:r>
    </w:p>
    <w:p w:rsidR="00890325" w:rsidRPr="00E42A09" w:rsidRDefault="00890325" w:rsidP="00E174F7">
      <w:pPr>
        <w:pStyle w:val="NoSpacing"/>
        <w:jc w:val="left"/>
        <w:rPr>
          <w:rFonts w:ascii="TH Sarabun New" w:hAnsi="TH Sarabun New" w:cs="TH Sarabun New"/>
          <w:sz w:val="32"/>
          <w:szCs w:val="32"/>
        </w:rPr>
      </w:pPr>
    </w:p>
    <w:p w:rsidR="00890325" w:rsidRPr="00431723" w:rsidRDefault="00890325" w:rsidP="00890325">
      <w:pPr>
        <w:pStyle w:val="NoSpacing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>
            <wp:extent cx="4942205" cy="1436370"/>
            <wp:effectExtent l="0" t="0" r="0" b="0"/>
            <wp:docPr id="25" name="Picture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325" w:rsidRPr="00486144" w:rsidRDefault="00890325" w:rsidP="00890325">
      <w:pPr>
        <w:rPr>
          <w:rFonts w:ascii="TH SarabunPSK" w:hAnsi="TH SarabunPSK" w:cs="TH SarabunPSK"/>
          <w:sz w:val="12"/>
          <w:szCs w:val="12"/>
        </w:rPr>
      </w:pPr>
    </w:p>
    <w:p w:rsidR="00890325" w:rsidRDefault="00890325" w:rsidP="00486144">
      <w:pPr>
        <w:pStyle w:val="NoSpacing"/>
        <w:jc w:val="left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894FC2">
        <w:rPr>
          <w:rFonts w:ascii="TH Sarabun New" w:hAnsi="TH Sarabun New" w:cs="TH Sarabun New" w:hint="cs"/>
          <w:b/>
          <w:bCs/>
          <w:sz w:val="32"/>
          <w:szCs w:val="32"/>
          <w:cs/>
        </w:rPr>
        <w:t>28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แสดงการแจ้งเตือนออกจากระบบ</w:t>
      </w:r>
    </w:p>
    <w:p w:rsidR="00894FC2" w:rsidRPr="00894FC2" w:rsidRDefault="00894FC2" w:rsidP="00890325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7715B2" w:rsidRPr="00C04E6E" w:rsidRDefault="00894FC2" w:rsidP="00C04E6E">
      <w:pPr>
        <w:pStyle w:val="NoSpacing"/>
        <w:jc w:val="left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จากภาพที่ 28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แสดง ป๊อปอัพแจ้งเตือนยืนยันการออกจากระบบ</w:t>
      </w:r>
      <w:r w:rsidR="00BC20D3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BC20D3">
        <w:rPr>
          <w:rFonts w:ascii="TH SarabunPSK" w:hAnsi="TH SarabunPSK" w:cs="TH SarabunPSK" w:hint="cs"/>
          <w:noProof/>
          <w:sz w:val="32"/>
          <w:szCs w:val="32"/>
          <w:cs/>
        </w:rPr>
        <w:t xml:space="preserve">เมื่อออกจากระบบ ระบบจะทำการเปลี่ยนหน้าเว็บไปยังหน้าเข้าสู่ระบบ </w:t>
      </w:r>
      <w:r w:rsidR="00BC20D3">
        <w:rPr>
          <w:rFonts w:ascii="TH SarabunPSK" w:hAnsi="TH SarabunPSK" w:cs="TH SarabunPSK"/>
          <w:noProof/>
          <w:sz w:val="32"/>
          <w:szCs w:val="32"/>
          <w:cs/>
        </w:rPr>
        <w:t>(</w:t>
      </w:r>
      <w:r w:rsidR="00BC20D3">
        <w:rPr>
          <w:rFonts w:ascii="TH SarabunPSK" w:hAnsi="TH SarabunPSK" w:cs="TH SarabunPSK"/>
          <w:noProof/>
          <w:sz w:val="32"/>
          <w:szCs w:val="32"/>
        </w:rPr>
        <w:t>Login</w:t>
      </w:r>
      <w:r w:rsidR="00BC20D3">
        <w:rPr>
          <w:rFonts w:ascii="TH SarabunPSK" w:hAnsi="TH SarabunPSK" w:cs="TH SarabunPSK"/>
          <w:noProof/>
          <w:sz w:val="32"/>
          <w:szCs w:val="32"/>
          <w:cs/>
        </w:rPr>
        <w:t>)</w:t>
      </w:r>
    </w:p>
    <w:p w:rsidR="007715B2" w:rsidRPr="00486144" w:rsidRDefault="007715B2" w:rsidP="00C444A4">
      <w:pPr>
        <w:rPr>
          <w:rFonts w:ascii="TH SarabunPSK" w:hAnsi="TH SarabunPSK" w:cs="TH SarabunPSK"/>
          <w:sz w:val="12"/>
          <w:szCs w:val="12"/>
        </w:rPr>
      </w:pPr>
    </w:p>
    <w:p w:rsidR="009E59FC" w:rsidRDefault="00AF410D" w:rsidP="009E59FC">
      <w:pPr>
        <w:pStyle w:val="NoSpacing"/>
        <w:numPr>
          <w:ilvl w:val="0"/>
          <w:numId w:val="20"/>
        </w:numPr>
        <w:jc w:val="left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C444A4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 xml:space="preserve">ผู้ใช้งาน </w:t>
      </w:r>
      <w:r w:rsidRPr="00C444A4">
        <w:rPr>
          <w:rFonts w:ascii="TH SarabunPSK" w:hAnsi="TH SarabunPSK" w:cs="TH SarabunPSK"/>
          <w:b/>
          <w:bCs/>
          <w:noProof/>
          <w:sz w:val="36"/>
          <w:szCs w:val="36"/>
          <w:cs/>
        </w:rPr>
        <w:t>(</w:t>
      </w:r>
      <w:r w:rsidRPr="00C444A4">
        <w:rPr>
          <w:rFonts w:ascii="TH SarabunPSK" w:hAnsi="TH SarabunPSK" w:cs="TH SarabunPSK"/>
          <w:b/>
          <w:bCs/>
          <w:noProof/>
          <w:sz w:val="36"/>
          <w:szCs w:val="36"/>
        </w:rPr>
        <w:t>User</w:t>
      </w:r>
      <w:r w:rsidRPr="00C444A4">
        <w:rPr>
          <w:rFonts w:ascii="TH SarabunPSK" w:hAnsi="TH SarabunPSK" w:cs="TH SarabunPSK"/>
          <w:b/>
          <w:bCs/>
          <w:noProof/>
          <w:sz w:val="36"/>
          <w:szCs w:val="36"/>
          <w:cs/>
        </w:rPr>
        <w:t>)</w:t>
      </w:r>
    </w:p>
    <w:p w:rsidR="009A3F21" w:rsidRPr="00486144" w:rsidRDefault="009A3F21" w:rsidP="009A3F21">
      <w:pPr>
        <w:pStyle w:val="NoSpacing"/>
        <w:ind w:left="720"/>
        <w:jc w:val="left"/>
        <w:rPr>
          <w:rFonts w:ascii="TH SarabunPSK" w:hAnsi="TH SarabunPSK" w:cs="TH SarabunPSK"/>
          <w:b/>
          <w:bCs/>
          <w:noProof/>
          <w:sz w:val="12"/>
          <w:szCs w:val="12"/>
        </w:rPr>
      </w:pPr>
    </w:p>
    <w:p w:rsidR="009E59FC" w:rsidRDefault="009E59FC" w:rsidP="009E59FC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drawing>
          <wp:inline distT="0" distB="0" distL="0" distR="0">
            <wp:extent cx="4940300" cy="2105025"/>
            <wp:effectExtent l="0" t="0" r="0" b="9525"/>
            <wp:docPr id="26" name="Picture 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</w:rPr>
        <w:drawing>
          <wp:inline distT="0" distB="0" distL="0" distR="0">
            <wp:extent cx="4940300" cy="600075"/>
            <wp:effectExtent l="0" t="0" r="0" b="9525"/>
            <wp:docPr id="28" name="Picture 2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9FC" w:rsidRPr="00486144" w:rsidRDefault="009E59FC" w:rsidP="009E59FC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sz w:val="12"/>
          <w:szCs w:val="12"/>
        </w:rPr>
      </w:pPr>
    </w:p>
    <w:p w:rsidR="009E59FC" w:rsidRDefault="009E59FC" w:rsidP="00486144">
      <w:pPr>
        <w:pStyle w:val="NoSpacing"/>
        <w:jc w:val="left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D56F54">
        <w:rPr>
          <w:rFonts w:ascii="TH Sarabun New" w:hAnsi="TH Sarabun New" w:cs="TH Sarabun New" w:hint="cs"/>
          <w:b/>
          <w:bCs/>
          <w:sz w:val="32"/>
          <w:szCs w:val="32"/>
          <w:cs/>
        </w:rPr>
        <w:t>29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แสดงการสมัครสมาชิก</w:t>
      </w:r>
    </w:p>
    <w:p w:rsidR="005727C2" w:rsidRPr="005727C2" w:rsidRDefault="005727C2" w:rsidP="009E59FC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1C2B86" w:rsidRDefault="005727C2" w:rsidP="00486144">
      <w:pPr>
        <w:pStyle w:val="NoSpacing"/>
        <w:ind w:firstLine="284"/>
        <w:jc w:val="lef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จากภาพที่ 29 แสดงฟอร์มการสมัครสมาชิกเพื่อเริ่มต้นใช้งาน</w:t>
      </w:r>
      <w:r w:rsidR="00D91FCA">
        <w:rPr>
          <w:rFonts w:ascii="TH Sarabun New" w:hAnsi="TH Sarabun New" w:cs="TH Sarabun New" w:hint="cs"/>
          <w:cs/>
        </w:rPr>
        <w:t>ของ</w:t>
      </w:r>
      <w:r>
        <w:rPr>
          <w:rFonts w:ascii="TH Sarabun New" w:hAnsi="TH Sarabun New" w:cs="TH Sarabun New" w:hint="cs"/>
          <w:cs/>
        </w:rPr>
        <w:t xml:space="preserve"> </w:t>
      </w:r>
      <w:r w:rsidRPr="005727C2">
        <w:rPr>
          <w:rFonts w:ascii="TH Sarabun New" w:hAnsi="TH Sarabun New" w:cs="TH Sarabun New"/>
          <w:sz w:val="32"/>
          <w:szCs w:val="32"/>
          <w:cs/>
        </w:rPr>
        <w:t xml:space="preserve">ระบบชำระเงินค่าเช่าโรงแรมผ่านเทคโนโลยี </w:t>
      </w:r>
      <w:r w:rsidR="00A81223">
        <w:rPr>
          <w:rFonts w:ascii="TH Sarabun New" w:hAnsi="TH Sarabun New" w:cs="TH Sarabun New"/>
          <w:sz w:val="32"/>
          <w:szCs w:val="32"/>
          <w:cs/>
        </w:rPr>
        <w:t>เพย์แพล</w:t>
      </w:r>
    </w:p>
    <w:p w:rsidR="00486144" w:rsidRDefault="00486144" w:rsidP="00486144">
      <w:pPr>
        <w:pStyle w:val="NoSpacing"/>
        <w:ind w:firstLine="284"/>
        <w:jc w:val="left"/>
        <w:rPr>
          <w:rFonts w:ascii="TH Sarabun New" w:hAnsi="TH Sarabun New" w:cs="TH Sarabun New"/>
          <w:sz w:val="32"/>
          <w:szCs w:val="32"/>
        </w:rPr>
      </w:pPr>
    </w:p>
    <w:p w:rsidR="00486144" w:rsidRDefault="00486144" w:rsidP="00486144">
      <w:pPr>
        <w:pStyle w:val="NoSpacing"/>
        <w:ind w:firstLine="284"/>
        <w:jc w:val="left"/>
        <w:rPr>
          <w:rFonts w:ascii="TH Sarabun New" w:hAnsi="TH Sarabun New" w:cs="TH Sarabun New"/>
          <w:sz w:val="32"/>
          <w:szCs w:val="32"/>
        </w:rPr>
      </w:pPr>
    </w:p>
    <w:p w:rsidR="00486144" w:rsidRDefault="00486144" w:rsidP="00486144">
      <w:pPr>
        <w:pStyle w:val="NoSpacing"/>
        <w:ind w:firstLine="284"/>
        <w:jc w:val="left"/>
        <w:rPr>
          <w:rFonts w:ascii="TH Sarabun New" w:hAnsi="TH Sarabun New" w:cs="TH Sarabun New"/>
          <w:sz w:val="32"/>
          <w:szCs w:val="32"/>
        </w:rPr>
      </w:pPr>
    </w:p>
    <w:p w:rsidR="00486144" w:rsidRDefault="00486144" w:rsidP="00486144">
      <w:pPr>
        <w:pStyle w:val="NoSpacing"/>
        <w:ind w:firstLine="284"/>
        <w:jc w:val="left"/>
        <w:rPr>
          <w:rFonts w:ascii="TH Sarabun New" w:hAnsi="TH Sarabun New" w:cs="TH Sarabun New"/>
          <w:sz w:val="32"/>
          <w:szCs w:val="32"/>
        </w:rPr>
      </w:pPr>
    </w:p>
    <w:p w:rsidR="00486144" w:rsidRPr="00486144" w:rsidRDefault="00486144" w:rsidP="00486144">
      <w:pPr>
        <w:pStyle w:val="NoSpacing"/>
        <w:ind w:firstLine="284"/>
        <w:jc w:val="left"/>
        <w:rPr>
          <w:rFonts w:ascii="TH Sarabun New" w:hAnsi="TH Sarabun New" w:cs="TH Sarabun New"/>
          <w:sz w:val="32"/>
          <w:szCs w:val="32"/>
        </w:rPr>
      </w:pPr>
    </w:p>
    <w:p w:rsidR="009E59FC" w:rsidRPr="0056562B" w:rsidRDefault="009E59FC" w:rsidP="001C2B86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  <w:r>
        <w:rPr>
          <w:rFonts w:asciiTheme="minorHAnsi" w:hAnsiTheme="minorHAnsi" w:cstheme="minorBidi"/>
          <w:noProof/>
          <w:sz w:val="22"/>
          <w:szCs w:val="28"/>
        </w:rPr>
        <w:lastRenderedPageBreak/>
        <w:drawing>
          <wp:anchor distT="0" distB="0" distL="114300" distR="114300" simplePos="0" relativeHeight="251752448" behindDoc="1" locked="0" layoutInCell="1" allowOverlap="1" wp14:anchorId="2614E45C" wp14:editId="0A896E33">
            <wp:simplePos x="0" y="0"/>
            <wp:positionH relativeFrom="margin">
              <wp:align>right</wp:align>
            </wp:positionH>
            <wp:positionV relativeFrom="paragraph">
              <wp:posOffset>31114</wp:posOffset>
            </wp:positionV>
            <wp:extent cx="4940300" cy="1781175"/>
            <wp:effectExtent l="19050" t="19050" r="12700" b="28575"/>
            <wp:wrapNone/>
            <wp:docPr id="29" name="Picture 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1781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9FC" w:rsidRDefault="009E59FC" w:rsidP="009E59FC">
      <w:pPr>
        <w:tabs>
          <w:tab w:val="left" w:pos="567"/>
          <w:tab w:val="left" w:pos="993"/>
          <w:tab w:val="left" w:pos="1701"/>
        </w:tabs>
        <w:rPr>
          <w:rFonts w:ascii="TH Sarabun New" w:hAnsi="TH Sarabun New" w:cs="TH Sarabun New"/>
        </w:rPr>
      </w:pPr>
    </w:p>
    <w:p w:rsidR="009E59FC" w:rsidRDefault="009E59FC" w:rsidP="009E59FC">
      <w:pPr>
        <w:tabs>
          <w:tab w:val="left" w:pos="567"/>
          <w:tab w:val="left" w:pos="993"/>
          <w:tab w:val="left" w:pos="1701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 w:hint="cs"/>
          <w:cs/>
        </w:rPr>
        <w:tab/>
      </w:r>
    </w:p>
    <w:p w:rsidR="009E59FC" w:rsidRDefault="009E59FC" w:rsidP="009E59FC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9E59FC" w:rsidRPr="00D10C5B" w:rsidRDefault="009E59FC" w:rsidP="009E59FC">
      <w:pPr>
        <w:pStyle w:val="NoSpacing"/>
        <w:rPr>
          <w:rFonts w:ascii="TH Sarabun New" w:hAnsi="TH Sarabun New" w:cs="TH Sarabun New"/>
          <w:sz w:val="32"/>
          <w:szCs w:val="32"/>
          <w:cs/>
        </w:rPr>
      </w:pPr>
    </w:p>
    <w:p w:rsidR="009E59FC" w:rsidRDefault="009E59FC" w:rsidP="009E59FC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52146D" w:rsidRDefault="0052146D" w:rsidP="009E59FC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:rsidR="00A81223" w:rsidRPr="00486144" w:rsidRDefault="00A81223" w:rsidP="009E59FC">
      <w:pPr>
        <w:pStyle w:val="NoSpacing"/>
        <w:rPr>
          <w:rFonts w:ascii="TH Sarabun New" w:hAnsi="TH Sarabun New" w:cs="TH Sarabun New"/>
          <w:b/>
          <w:bCs/>
          <w:sz w:val="12"/>
          <w:szCs w:val="12"/>
        </w:rPr>
      </w:pPr>
    </w:p>
    <w:p w:rsidR="009E59FC" w:rsidRDefault="009E59FC" w:rsidP="00486144">
      <w:pPr>
        <w:pStyle w:val="NoSpacing"/>
        <w:jc w:val="left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FF6E87">
        <w:rPr>
          <w:rFonts w:ascii="TH Sarabun New" w:hAnsi="TH Sarabun New" w:cs="TH Sarabun New" w:hint="cs"/>
          <w:b/>
          <w:bCs/>
          <w:sz w:val="32"/>
          <w:szCs w:val="32"/>
          <w:cs/>
        </w:rPr>
        <w:t>30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แสดงการแจ้งเตือนเมื่อกรอกข้อมูลไม่ครบ</w:t>
      </w:r>
    </w:p>
    <w:p w:rsidR="002F3964" w:rsidRPr="002F3964" w:rsidRDefault="002F3964" w:rsidP="009E59FC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9E59FC" w:rsidRPr="0053322B" w:rsidRDefault="001902B2" w:rsidP="001902B2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/>
        </w:rPr>
        <w:tab/>
      </w:r>
      <w:r w:rsidR="00FF6E87">
        <w:rPr>
          <w:rFonts w:ascii="TH Sarabun New" w:hAnsi="TH Sarabun New" w:cs="TH Sarabun New" w:hint="cs"/>
          <w:cs/>
        </w:rPr>
        <w:t>จากภาพที่ 30</w:t>
      </w:r>
      <w:r w:rsidR="001B1A81">
        <w:rPr>
          <w:rFonts w:ascii="TH Sarabun New" w:hAnsi="TH Sarabun New" w:cs="TH Sarabun New" w:hint="cs"/>
          <w:cs/>
        </w:rPr>
        <w:t xml:space="preserve"> </w:t>
      </w:r>
      <w:r w:rsidR="002F3964">
        <w:rPr>
          <w:rFonts w:ascii="TH Sarabun New" w:hAnsi="TH Sarabun New" w:cs="TH Sarabun New" w:hint="cs"/>
          <w:cs/>
        </w:rPr>
        <w:t>เมื่อผู้สมั</w:t>
      </w:r>
      <w:r w:rsidR="001B1A81">
        <w:rPr>
          <w:rFonts w:ascii="TH Sarabun New" w:hAnsi="TH Sarabun New" w:cs="TH Sarabun New" w:hint="cs"/>
          <w:cs/>
        </w:rPr>
        <w:t>ครสมาชิกกรอกข้อมูลไม่ครบทุกช่องระบบ</w:t>
      </w:r>
      <w:r w:rsidR="002F3964">
        <w:rPr>
          <w:rFonts w:ascii="TH Sarabun New" w:hAnsi="TH Sarabun New" w:cs="TH Sarabun New" w:hint="cs"/>
          <w:cs/>
        </w:rPr>
        <w:t>จะแจ้งเตือนเพื่อให้กรอกข้อมูลให้ครบถ้วน</w:t>
      </w:r>
    </w:p>
    <w:p w:rsidR="009E59FC" w:rsidRPr="00486144" w:rsidRDefault="009E59FC" w:rsidP="009E59FC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sz w:val="12"/>
          <w:szCs w:val="12"/>
        </w:rPr>
      </w:pPr>
    </w:p>
    <w:p w:rsidR="009E59FC" w:rsidRDefault="00DF4B77" w:rsidP="009E59FC">
      <w:pPr>
        <w:tabs>
          <w:tab w:val="left" w:pos="567"/>
          <w:tab w:val="left" w:pos="1134"/>
          <w:tab w:val="left" w:pos="1701"/>
        </w:tabs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5pt;height:116.25pt">
            <v:imagedata r:id="rId32" o:title="1"/>
          </v:shape>
        </w:pict>
      </w:r>
    </w:p>
    <w:p w:rsidR="009E59FC" w:rsidRPr="00486144" w:rsidRDefault="009E59FC" w:rsidP="009E59FC">
      <w:pPr>
        <w:pStyle w:val="NoSpacing"/>
        <w:rPr>
          <w:rFonts w:ascii="TH Sarabun New" w:hAnsi="TH Sarabun New" w:cs="TH Sarabun New"/>
          <w:sz w:val="12"/>
          <w:szCs w:val="12"/>
          <w:cs/>
        </w:rPr>
      </w:pPr>
    </w:p>
    <w:p w:rsidR="004B06F6" w:rsidRDefault="009E59FC" w:rsidP="00486144">
      <w:pPr>
        <w:pStyle w:val="NoSpacing"/>
        <w:jc w:val="left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4B06F6">
        <w:rPr>
          <w:rFonts w:ascii="TH Sarabun New" w:hAnsi="TH Sarabun New" w:cs="TH Sarabun New" w:hint="cs"/>
          <w:b/>
          <w:bCs/>
          <w:sz w:val="32"/>
          <w:szCs w:val="32"/>
          <w:cs/>
        </w:rPr>
        <w:t>3</w:t>
      </w:r>
      <w:r w:rsidR="00FF6E87"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แสดง </w:t>
      </w:r>
      <w:r>
        <w:rPr>
          <w:rFonts w:ascii="TH Sarabun New" w:hAnsi="TH Sarabun New" w:cs="TH Sarabun New"/>
          <w:sz w:val="32"/>
          <w:szCs w:val="32"/>
        </w:rPr>
        <w:t xml:space="preserve">Dialog </w:t>
      </w:r>
      <w:r>
        <w:rPr>
          <w:rFonts w:ascii="TH Sarabun New" w:hAnsi="TH Sarabun New" w:cs="TH Sarabun New" w:hint="cs"/>
          <w:sz w:val="32"/>
          <w:szCs w:val="32"/>
          <w:cs/>
        </w:rPr>
        <w:t>เงื่อนไขการสมัครสมาชิก</w:t>
      </w:r>
    </w:p>
    <w:p w:rsidR="00A81223" w:rsidRPr="00A81223" w:rsidRDefault="00A81223" w:rsidP="00BA0128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8F6C12" w:rsidRPr="0053322B" w:rsidRDefault="001902B2" w:rsidP="001902B2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/>
        </w:rPr>
        <w:tab/>
      </w:r>
      <w:r w:rsidR="00FF6E87">
        <w:rPr>
          <w:rFonts w:ascii="TH Sarabun New" w:hAnsi="TH Sarabun New" w:cs="TH Sarabun New" w:hint="cs"/>
          <w:cs/>
        </w:rPr>
        <w:t>จากภาพที่ 31</w:t>
      </w:r>
      <w:r w:rsidR="008F6C12">
        <w:rPr>
          <w:rFonts w:ascii="TH Sarabun New" w:hAnsi="TH Sarabun New" w:cs="TH Sarabun New" w:hint="cs"/>
          <w:cs/>
        </w:rPr>
        <w:t xml:space="preserve"> แสดงป๊อปอัพแจ้งเตือนเมื่อผู้สมัครสมาชิกกรอกข้อมูลครบทุกช่องและกดปุ่มสมัครสมาชิก จะปรากฏ </w:t>
      </w:r>
      <w:r w:rsidR="008F6C12">
        <w:rPr>
          <w:rFonts w:ascii="TH Sarabun New" w:hAnsi="TH Sarabun New" w:cs="TH Sarabun New"/>
        </w:rPr>
        <w:t xml:space="preserve">Dialog </w:t>
      </w:r>
      <w:r w:rsidR="008F6C12">
        <w:rPr>
          <w:rFonts w:ascii="TH Sarabun New" w:hAnsi="TH Sarabun New" w:cs="TH Sarabun New" w:hint="cs"/>
          <w:cs/>
        </w:rPr>
        <w:t xml:space="preserve">ขึ้นมาเพื่อให้ผู้สมัครสมาชิกอ่านกฎในการสมัครสมาชิก และกฎในการเช่าโรงแรมซึ่งผู้สมัครสมาชิกสามารถดาวน์โหลด เอกสารไฟล์ </w:t>
      </w:r>
      <w:r w:rsidR="008F6C12">
        <w:rPr>
          <w:rFonts w:ascii="TH Sarabun New" w:hAnsi="TH Sarabun New" w:cs="TH Sarabun New"/>
        </w:rPr>
        <w:t xml:space="preserve">PDF </w:t>
      </w:r>
      <w:r w:rsidR="008F6C12">
        <w:rPr>
          <w:rFonts w:ascii="TH Sarabun New" w:hAnsi="TH Sarabun New" w:cs="TH Sarabun New" w:hint="cs"/>
          <w:cs/>
        </w:rPr>
        <w:t>มาอ่านได้</w:t>
      </w:r>
    </w:p>
    <w:p w:rsidR="008F6C12" w:rsidRDefault="008F6C12" w:rsidP="008F6C12">
      <w:pPr>
        <w:pStyle w:val="NoSpacing"/>
        <w:jc w:val="left"/>
        <w:rPr>
          <w:rFonts w:ascii="TH Sarabun New" w:hAnsi="TH Sarabun New" w:cs="TH Sarabun New"/>
          <w:sz w:val="32"/>
          <w:szCs w:val="32"/>
        </w:rPr>
      </w:pPr>
    </w:p>
    <w:p w:rsidR="00A81223" w:rsidRDefault="00A81223" w:rsidP="008F6C12">
      <w:pPr>
        <w:pStyle w:val="NoSpacing"/>
        <w:jc w:val="left"/>
        <w:rPr>
          <w:rFonts w:ascii="TH Sarabun New" w:hAnsi="TH Sarabun New" w:cs="TH Sarabun New"/>
          <w:sz w:val="32"/>
          <w:szCs w:val="32"/>
        </w:rPr>
      </w:pPr>
    </w:p>
    <w:p w:rsidR="00A81223" w:rsidRDefault="00A81223" w:rsidP="008F6C12">
      <w:pPr>
        <w:pStyle w:val="NoSpacing"/>
        <w:jc w:val="left"/>
        <w:rPr>
          <w:rFonts w:ascii="TH Sarabun New" w:hAnsi="TH Sarabun New" w:cs="TH Sarabun New"/>
          <w:sz w:val="32"/>
          <w:szCs w:val="32"/>
        </w:rPr>
      </w:pPr>
    </w:p>
    <w:p w:rsidR="00A81223" w:rsidRDefault="00A81223" w:rsidP="008F6C12">
      <w:pPr>
        <w:pStyle w:val="NoSpacing"/>
        <w:jc w:val="left"/>
        <w:rPr>
          <w:rFonts w:ascii="TH Sarabun New" w:hAnsi="TH Sarabun New" w:cs="TH Sarabun New"/>
          <w:sz w:val="32"/>
          <w:szCs w:val="32"/>
        </w:rPr>
      </w:pPr>
    </w:p>
    <w:p w:rsidR="00A81223" w:rsidRPr="00BA0128" w:rsidRDefault="00A81223" w:rsidP="008F6C12">
      <w:pPr>
        <w:pStyle w:val="NoSpacing"/>
        <w:jc w:val="left"/>
        <w:rPr>
          <w:rFonts w:ascii="TH Sarabun New" w:hAnsi="TH Sarabun New" w:cs="TH Sarabun New"/>
          <w:sz w:val="32"/>
          <w:szCs w:val="32"/>
          <w:cs/>
        </w:rPr>
      </w:pPr>
    </w:p>
    <w:p w:rsidR="008F6C12" w:rsidRDefault="008F6C12" w:rsidP="009E59FC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2584B2F" wp14:editId="70493C7D">
            <wp:extent cx="4940300" cy="1171575"/>
            <wp:effectExtent l="0" t="0" r="0" b="9525"/>
            <wp:docPr id="30" name="Picture 3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7" b="24359"/>
                    <a:stretch/>
                  </pic:blipFill>
                  <pic:spPr bwMode="auto">
                    <a:xfrm>
                      <a:off x="0" y="0"/>
                      <a:ext cx="49403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9FC" w:rsidRPr="00486144" w:rsidRDefault="009E59FC" w:rsidP="008F6C12">
      <w:pPr>
        <w:pStyle w:val="NoSpacing"/>
        <w:jc w:val="left"/>
        <w:rPr>
          <w:rFonts w:ascii="TH SarabunPSK" w:hAnsi="TH SarabunPSK" w:cs="TH SarabunPSK"/>
          <w:noProof/>
          <w:sz w:val="12"/>
          <w:szCs w:val="12"/>
        </w:rPr>
      </w:pPr>
    </w:p>
    <w:p w:rsidR="0003543D" w:rsidRDefault="009E59FC" w:rsidP="00486144">
      <w:pPr>
        <w:pStyle w:val="NoSpacing"/>
        <w:jc w:val="left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FF6E87">
        <w:rPr>
          <w:rFonts w:ascii="TH Sarabun New" w:hAnsi="TH Sarabun New" w:cs="TH Sarabun New" w:hint="cs"/>
          <w:b/>
          <w:bCs/>
          <w:sz w:val="32"/>
          <w:szCs w:val="32"/>
          <w:cs/>
        </w:rPr>
        <w:t>32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แสดง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การเลือกวันที่ เช็คอิน </w:t>
      </w:r>
      <w:r>
        <w:rPr>
          <w:rFonts w:ascii="TH Sarabun New" w:hAnsi="TH Sarabun New" w:cs="TH Sarabun New"/>
          <w:sz w:val="32"/>
          <w:szCs w:val="32"/>
          <w:cs/>
        </w:rPr>
        <w:t>–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เช็คเอาต์</w:t>
      </w:r>
    </w:p>
    <w:p w:rsidR="0003543D" w:rsidRPr="0003543D" w:rsidRDefault="0003543D" w:rsidP="0003543D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03543D" w:rsidRPr="0003543D" w:rsidRDefault="0003543D" w:rsidP="0003543D">
      <w:pPr>
        <w:pStyle w:val="NoSpacing"/>
        <w:jc w:val="left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จากภาพที่ 32 แสดงระบบการจองเพื่อให้ผู้ใช้สามารถเลือกวันที่ต้องการจองได้ตามต้องการระบบจะมีระบบป้องกันการคลิกเลือกวันที่ย้อนหลัง</w:t>
      </w:r>
    </w:p>
    <w:p w:rsidR="00B06C5A" w:rsidRPr="00486144" w:rsidRDefault="009E59FC" w:rsidP="00B06C5A">
      <w:pPr>
        <w:pStyle w:val="NoSpacing"/>
        <w:jc w:val="left"/>
        <w:rPr>
          <w:rFonts w:ascii="TH Sarabun New" w:hAnsi="TH Sarabun New" w:cs="TH Sarabun New"/>
          <w:sz w:val="12"/>
          <w:szCs w:val="12"/>
        </w:rPr>
      </w:pPr>
      <w:r>
        <w:rPr>
          <w:noProof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</w:p>
    <w:p w:rsidR="009E59FC" w:rsidRPr="00A9210C" w:rsidRDefault="009E59FC" w:rsidP="009E59FC">
      <w:pPr>
        <w:pStyle w:val="NoSpacing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025900" cy="1929765"/>
            <wp:effectExtent l="0" t="0" r="0" b="0"/>
            <wp:docPr id="224" name="Picture 22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9FC" w:rsidRPr="00486144" w:rsidRDefault="009E59FC" w:rsidP="009E59FC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03543D" w:rsidRDefault="00486144" w:rsidP="00486144">
      <w:pPr>
        <w:pStyle w:val="NoSpacing"/>
        <w:ind w:left="284" w:firstLine="284"/>
        <w:jc w:val="lef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="009E59FC"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EA32BB">
        <w:rPr>
          <w:rFonts w:ascii="TH Sarabun New" w:hAnsi="TH Sarabun New" w:cs="TH Sarabun New"/>
          <w:b/>
          <w:bCs/>
          <w:sz w:val="32"/>
          <w:szCs w:val="32"/>
        </w:rPr>
        <w:t>33</w:t>
      </w:r>
      <w:r w:rsidR="009E59FC" w:rsidRPr="00A9000E">
        <w:rPr>
          <w:rFonts w:ascii="TH Sarabun New" w:hAnsi="TH Sarabun New" w:cs="TH Sarabun New"/>
          <w:sz w:val="32"/>
          <w:szCs w:val="32"/>
          <w:cs/>
        </w:rPr>
        <w:t xml:space="preserve"> แสดง</w:t>
      </w:r>
      <w:r w:rsidR="00EA32BB">
        <w:rPr>
          <w:rFonts w:ascii="TH Sarabun New" w:hAnsi="TH Sarabun New" w:cs="TH Sarabun New" w:hint="cs"/>
          <w:sz w:val="32"/>
          <w:szCs w:val="32"/>
          <w:cs/>
        </w:rPr>
        <w:t>ห้อง</w:t>
      </w:r>
      <w:r w:rsidR="009E59FC">
        <w:rPr>
          <w:rFonts w:ascii="TH Sarabun New" w:hAnsi="TH Sarabun New" w:cs="TH Sarabun New" w:hint="cs"/>
          <w:sz w:val="32"/>
          <w:szCs w:val="32"/>
          <w:cs/>
        </w:rPr>
        <w:t xml:space="preserve">โรงแรมที่ว่าง </w:t>
      </w:r>
      <w:r w:rsidR="009E59FC">
        <w:rPr>
          <w:rFonts w:ascii="TH Sarabun New" w:hAnsi="TH Sarabun New" w:cs="TH Sarabun New"/>
          <w:sz w:val="32"/>
          <w:szCs w:val="32"/>
          <w:cs/>
        </w:rPr>
        <w:t>–</w:t>
      </w:r>
      <w:r w:rsidR="009E59FC">
        <w:rPr>
          <w:rFonts w:ascii="TH Sarabun New" w:hAnsi="TH Sarabun New" w:cs="TH Sarabun New" w:hint="cs"/>
          <w:sz w:val="32"/>
          <w:szCs w:val="32"/>
          <w:cs/>
        </w:rPr>
        <w:t xml:space="preserve"> ไม่ว่าง</w:t>
      </w:r>
    </w:p>
    <w:p w:rsidR="00EA32BB" w:rsidRPr="00EA32BB" w:rsidRDefault="00EA32BB" w:rsidP="00EA32BB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03543D" w:rsidRPr="00B06C5A" w:rsidRDefault="00EA32BB" w:rsidP="00EA32BB">
      <w:pPr>
        <w:pStyle w:val="NoSpacing"/>
        <w:ind w:firstLine="284"/>
        <w:jc w:val="left"/>
        <w:rPr>
          <w:rFonts w:ascii="TH Sarabun New" w:hAnsi="TH Sarabun New" w:cs="TH Sarabun New"/>
          <w:sz w:val="32"/>
          <w:szCs w:val="32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798528" behindDoc="1" locked="0" layoutInCell="1" allowOverlap="1" wp14:anchorId="43316C06" wp14:editId="5A09ED08">
            <wp:simplePos x="0" y="0"/>
            <wp:positionH relativeFrom="column">
              <wp:posOffset>3917315</wp:posOffset>
            </wp:positionH>
            <wp:positionV relativeFrom="paragraph">
              <wp:posOffset>507365</wp:posOffset>
            </wp:positionV>
            <wp:extent cx="407670" cy="268907"/>
            <wp:effectExtent l="0" t="0" r="0" b="0"/>
            <wp:wrapNone/>
            <wp:docPr id="225" name="Picture 22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268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797504" behindDoc="1" locked="0" layoutInCell="1" allowOverlap="1" wp14:anchorId="775C7D71" wp14:editId="32454333">
            <wp:simplePos x="0" y="0"/>
            <wp:positionH relativeFrom="column">
              <wp:posOffset>450215</wp:posOffset>
            </wp:positionH>
            <wp:positionV relativeFrom="paragraph">
              <wp:posOffset>537210</wp:posOffset>
            </wp:positionV>
            <wp:extent cx="400050" cy="258910"/>
            <wp:effectExtent l="0" t="0" r="0" b="8255"/>
            <wp:wrapNone/>
            <wp:docPr id="226" name="Picture 22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5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CCD">
        <w:rPr>
          <w:rFonts w:ascii="TH SarabunPSK" w:hAnsi="TH SarabunPSK" w:cs="TH SarabunPSK" w:hint="cs"/>
          <w:noProof/>
          <w:sz w:val="32"/>
          <w:szCs w:val="32"/>
          <w:cs/>
        </w:rPr>
        <w:t>จากภาพที่ 33</w:t>
      </w:r>
      <w:r w:rsidR="0003543D">
        <w:rPr>
          <w:rFonts w:ascii="TH SarabunPSK" w:hAnsi="TH SarabunPSK" w:cs="TH SarabunPSK" w:hint="cs"/>
          <w:noProof/>
          <w:sz w:val="32"/>
          <w:szCs w:val="32"/>
          <w:cs/>
        </w:rPr>
        <w:t xml:space="preserve"> หลังจากเลือก</w:t>
      </w:r>
      <w:r w:rsidR="0003543D">
        <w:rPr>
          <w:rFonts w:ascii="TH Sarabun New" w:hAnsi="TH Sarabun New" w:cs="TH Sarabun New" w:hint="cs"/>
          <w:sz w:val="32"/>
          <w:szCs w:val="32"/>
          <w:cs/>
        </w:rPr>
        <w:t xml:space="preserve">วันที่ เช็คอิน </w:t>
      </w:r>
      <w:r w:rsidR="0003543D">
        <w:rPr>
          <w:rFonts w:ascii="TH Sarabun New" w:hAnsi="TH Sarabun New" w:cs="TH Sarabun New"/>
          <w:sz w:val="32"/>
          <w:szCs w:val="32"/>
          <w:cs/>
        </w:rPr>
        <w:t>–</w:t>
      </w:r>
      <w:r w:rsidR="0003543D">
        <w:rPr>
          <w:rFonts w:ascii="TH Sarabun New" w:hAnsi="TH Sarabun New" w:cs="TH Sarabun New" w:hint="cs"/>
          <w:sz w:val="32"/>
          <w:szCs w:val="32"/>
          <w:cs/>
        </w:rPr>
        <w:t xml:space="preserve"> เช็คเอาต์</w:t>
      </w:r>
      <w:r w:rsidR="0003543D">
        <w:rPr>
          <w:rFonts w:ascii="TH SarabunPSK" w:hAnsi="TH SarabunPSK" w:cs="TH SarabunPSK" w:hint="cs"/>
          <w:noProof/>
          <w:sz w:val="32"/>
          <w:szCs w:val="32"/>
          <w:cs/>
        </w:rPr>
        <w:t>เสร็จระบบจะทำการเปลี่ยนหน้าอัตโนมัติมาที่หน้าเลือกโรงแรมในหน้านี้ระบบจะแสดงโรงแรมที่ว่าง โรงแรมที่ว่างจะแสดงด้วยสีเขียว</w:t>
      </w:r>
      <w:r w:rsidR="0003543D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03543D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="0003543D">
        <w:rPr>
          <w:rFonts w:ascii="TH Sarabun New" w:hAnsi="TH Sarabun New" w:cs="TH Sarabun New"/>
          <w:sz w:val="32"/>
          <w:szCs w:val="32"/>
          <w:cs/>
        </w:rPr>
        <w:tab/>
      </w:r>
      <w:r w:rsidR="0003543D">
        <w:rPr>
          <w:rFonts w:ascii="TH Sarabun New" w:hAnsi="TH Sarabun New" w:cs="TH Sarabun New" w:hint="cs"/>
          <w:sz w:val="32"/>
          <w:szCs w:val="32"/>
          <w:cs/>
        </w:rPr>
        <w:t xml:space="preserve">           และระบบจะแสดงโรงแรมที่ถูกจองไปแล้ว ด้วยสีแดง</w:t>
      </w:r>
    </w:p>
    <w:p w:rsidR="009E59FC" w:rsidRPr="00EC3B99" w:rsidRDefault="009E59FC" w:rsidP="0003543D">
      <w:pPr>
        <w:pStyle w:val="NoSpacing"/>
        <w:ind w:firstLine="284"/>
        <w:jc w:val="lef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71904" behindDoc="1" locked="0" layoutInCell="1" allowOverlap="1" wp14:anchorId="1880FC6B" wp14:editId="27605756">
            <wp:simplePos x="0" y="0"/>
            <wp:positionH relativeFrom="column">
              <wp:posOffset>3784600</wp:posOffset>
            </wp:positionH>
            <wp:positionV relativeFrom="paragraph">
              <wp:posOffset>229870</wp:posOffset>
            </wp:positionV>
            <wp:extent cx="436488" cy="282492"/>
            <wp:effectExtent l="0" t="0" r="1905" b="3810"/>
            <wp:wrapNone/>
            <wp:docPr id="227" name="รูปภาพ 34" descr="C:\Users\SinjuGu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injuGu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88" cy="28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>ผู้ใช้สามารถเลือกดูรายละเอียดโรงแรมได้ โดยการคลิกที่หมายเลขห้องที่ต้องการ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857649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ระบบจะแสดงรายละเอียดของโรงแรมที่เลือก เมื่อผู้ใช้ คลิกเลือกห้องที่</w:t>
      </w:r>
    </w:p>
    <w:p w:rsidR="009E59FC" w:rsidRDefault="009E59FC" w:rsidP="0003543D">
      <w:pPr>
        <w:pStyle w:val="NoSpacing"/>
        <w:jc w:val="left"/>
        <w:rPr>
          <w:rFonts w:ascii="TH Sarabun New" w:hAnsi="TH Sarabun New" w:cs="TH Sarabun New"/>
          <w:sz w:val="32"/>
          <w:szCs w:val="32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1372870</wp:posOffset>
            </wp:positionH>
            <wp:positionV relativeFrom="paragraph">
              <wp:posOffset>17145</wp:posOffset>
            </wp:positionV>
            <wp:extent cx="1371600" cy="178435"/>
            <wp:effectExtent l="0" t="0" r="0" b="0"/>
            <wp:wrapNone/>
            <wp:docPr id="236" name="Picture 23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sz w:val="32"/>
          <w:szCs w:val="32"/>
          <w:cs/>
        </w:rPr>
        <w:t>ไม่ว่างระบบจะแจ้งเตือน</w:t>
      </w:r>
    </w:p>
    <w:p w:rsidR="00857649" w:rsidRDefault="00857649" w:rsidP="00857649">
      <w:pPr>
        <w:pStyle w:val="NoSpacing"/>
        <w:jc w:val="left"/>
        <w:rPr>
          <w:rFonts w:ascii="TH Sarabun New" w:hAnsi="TH Sarabun New" w:cs="TH Sarabun New"/>
          <w:sz w:val="32"/>
          <w:szCs w:val="32"/>
        </w:rPr>
      </w:pPr>
    </w:p>
    <w:p w:rsidR="009E59FC" w:rsidRPr="00EC3B99" w:rsidRDefault="009E59FC" w:rsidP="009E59FC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lastRenderedPageBreak/>
        <w:drawing>
          <wp:inline distT="0" distB="0" distL="0" distR="0" wp14:anchorId="36033624" wp14:editId="3440C9E3">
            <wp:extent cx="4305300" cy="1514475"/>
            <wp:effectExtent l="0" t="0" r="0" b="9525"/>
            <wp:docPr id="237" name="รูปภาพ 33" descr="C:\Users\SinjuGu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njuGu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136" cy="152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328795" cy="1752600"/>
            <wp:effectExtent l="0" t="0" r="0" b="0"/>
            <wp:docPr id="238" name="Picture 23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9FC" w:rsidRPr="00076AA6" w:rsidRDefault="009E59FC" w:rsidP="009E59FC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9E59FC" w:rsidRDefault="009E59FC" w:rsidP="00EA0D96">
      <w:pPr>
        <w:pStyle w:val="NoSpacing"/>
        <w:ind w:left="284" w:firstLine="284"/>
        <w:jc w:val="left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F27CCD">
        <w:rPr>
          <w:rFonts w:ascii="TH Sarabun New" w:hAnsi="TH Sarabun New" w:cs="TH Sarabun New" w:hint="cs"/>
          <w:b/>
          <w:bCs/>
          <w:sz w:val="32"/>
          <w:szCs w:val="32"/>
          <w:cs/>
        </w:rPr>
        <w:t>34</w:t>
      </w:r>
      <w:r>
        <w:rPr>
          <w:rFonts w:ascii="TH Sarabun New" w:hAnsi="TH Sarabun New" w:cs="TH Sarabun New"/>
          <w:sz w:val="32"/>
          <w:szCs w:val="32"/>
          <w:cs/>
        </w:rPr>
        <w:t xml:space="preserve"> แสด</w:t>
      </w:r>
      <w:r>
        <w:rPr>
          <w:rFonts w:ascii="TH Sarabun New" w:hAnsi="TH Sarabun New" w:cs="TH Sarabun New" w:hint="cs"/>
          <w:sz w:val="32"/>
          <w:szCs w:val="32"/>
          <w:cs/>
        </w:rPr>
        <w:t>งรายละเอียดโรงแรม</w:t>
      </w:r>
    </w:p>
    <w:p w:rsidR="00B06C5A" w:rsidRPr="00124C53" w:rsidRDefault="00B06C5A" w:rsidP="00B06C5A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9E59FC" w:rsidRPr="00740BA2" w:rsidRDefault="00F27CCD" w:rsidP="003A5754">
      <w:pPr>
        <w:pStyle w:val="NoSpacing"/>
        <w:ind w:firstLine="284"/>
        <w:jc w:val="left"/>
        <w:rPr>
          <w:rFonts w:ascii="TH Sarabun New" w:hAnsi="TH Sarabun New" w:cs="TH Sarabun New"/>
          <w:sz w:val="30"/>
          <w:szCs w:val="30"/>
        </w:rPr>
      </w:pPr>
      <w:r>
        <w:rPr>
          <w:rFonts w:ascii="TH SarabunPSK" w:hAnsi="TH SarabunPSK" w:cs="TH SarabunPSK" w:hint="cs"/>
          <w:noProof/>
          <w:sz w:val="30"/>
          <w:szCs w:val="30"/>
          <w:cs/>
        </w:rPr>
        <w:t xml:space="preserve">จากภาพที่ 34 </w:t>
      </w:r>
      <w:r w:rsidR="00D62C27">
        <w:rPr>
          <w:rFonts w:ascii="TH SarabunPSK" w:hAnsi="TH SarabunPSK" w:cs="TH SarabunPSK" w:hint="cs"/>
          <w:noProof/>
          <w:sz w:val="30"/>
          <w:szCs w:val="30"/>
          <w:cs/>
        </w:rPr>
        <w:t>แสดงรายละเอียดห้องพักที่ผู้ใช้เลือกเมื่อผู้ต้องใช้การเลือกห้องพักใหม่ สามารถคลิกที่ปุ่ม กลับได้</w:t>
      </w:r>
      <w:r w:rsidR="009E59FC" w:rsidRPr="00740BA2">
        <w:rPr>
          <w:rFonts w:ascii="TH SarabunPSK" w:hAnsi="TH SarabunPSK" w:cs="TH SarabunPSK" w:hint="cs"/>
          <w:noProof/>
          <w:sz w:val="30"/>
          <w:szCs w:val="30"/>
          <w:cs/>
        </w:rPr>
        <w:t xml:space="preserve"> </w:t>
      </w:r>
    </w:p>
    <w:p w:rsidR="009E59FC" w:rsidRPr="00076AA6" w:rsidRDefault="009E59FC" w:rsidP="009E59FC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9E59FC" w:rsidRDefault="009E59FC" w:rsidP="009E59FC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940300" cy="2133600"/>
            <wp:effectExtent l="0" t="0" r="0" b="0"/>
            <wp:docPr id="240" name="Picture 24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9FC" w:rsidRPr="00076AA6" w:rsidRDefault="009E59FC" w:rsidP="009E59FC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076AA6" w:rsidRDefault="009E59FC" w:rsidP="00D234C5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D62C27">
        <w:rPr>
          <w:rFonts w:ascii="TH Sarabun New" w:hAnsi="TH Sarabun New" w:cs="TH Sarabun New" w:hint="cs"/>
          <w:b/>
          <w:bCs/>
          <w:sz w:val="32"/>
          <w:szCs w:val="32"/>
          <w:cs/>
        </w:rPr>
        <w:t>35</w:t>
      </w:r>
      <w:r w:rsidR="00801E64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แสด</w:t>
      </w:r>
      <w:r>
        <w:rPr>
          <w:rFonts w:ascii="TH Sarabun New" w:hAnsi="TH Sarabun New" w:cs="TH Sarabun New" w:hint="cs"/>
          <w:sz w:val="32"/>
          <w:szCs w:val="32"/>
          <w:cs/>
        </w:rPr>
        <w:t>งรายละเอียด</w:t>
      </w:r>
      <w:r w:rsidR="00D62C27">
        <w:rPr>
          <w:rFonts w:ascii="TH Sarabun New" w:hAnsi="TH Sarabun New" w:cs="TH Sarabun New" w:hint="cs"/>
          <w:sz w:val="32"/>
          <w:szCs w:val="32"/>
          <w:cs/>
        </w:rPr>
        <w:t>ในการจอง</w:t>
      </w:r>
    </w:p>
    <w:p w:rsidR="00D234C5" w:rsidRDefault="00D234C5" w:rsidP="00D234C5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D234C5" w:rsidRDefault="00D234C5" w:rsidP="00D234C5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D234C5" w:rsidRDefault="00D234C5" w:rsidP="00D234C5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D62C27" w:rsidRPr="00D62C27" w:rsidRDefault="00D62C27" w:rsidP="00B06C5A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9E59FC" w:rsidRDefault="009E59FC" w:rsidP="00565247">
      <w:pPr>
        <w:pStyle w:val="NoSpacing"/>
        <w:jc w:val="lef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lastRenderedPageBreak/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D62C27">
        <w:rPr>
          <w:rFonts w:ascii="TH Sarabun New" w:hAnsi="TH Sarabun New" w:cs="TH Sarabun New" w:hint="cs"/>
          <w:sz w:val="32"/>
          <w:szCs w:val="32"/>
          <w:cs/>
        </w:rPr>
        <w:t>จากภาพที่ 35 แสดงป๊อปอัพแจ้งเตือนเพื่อให้ผู้ใช้ยืนยันว่าต้องการจองพร้อมแสดงรายละเอียดของห้องพักที่ผู้ใช้ได้เลือก</w:t>
      </w:r>
    </w:p>
    <w:p w:rsidR="00076AA6" w:rsidRPr="005127C6" w:rsidRDefault="00076AA6" w:rsidP="00565247">
      <w:pPr>
        <w:pStyle w:val="NoSpacing"/>
        <w:jc w:val="left"/>
        <w:rPr>
          <w:rFonts w:ascii="TH Sarabun New" w:hAnsi="TH Sarabun New" w:cs="TH Sarabun New"/>
          <w:sz w:val="12"/>
          <w:szCs w:val="12"/>
        </w:rPr>
      </w:pPr>
    </w:p>
    <w:p w:rsidR="009E59FC" w:rsidRPr="003D7855" w:rsidRDefault="009E59FC" w:rsidP="009E59FC">
      <w:pPr>
        <w:pStyle w:val="NoSpacing"/>
        <w:rPr>
          <w:rFonts w:ascii="TH Sarabun New" w:hAnsi="TH Sarabun New" w:cs="TH Sarabun New"/>
          <w:sz w:val="32"/>
          <w:szCs w:val="32"/>
          <w:cs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34290</wp:posOffset>
            </wp:positionV>
            <wp:extent cx="3853180" cy="1949450"/>
            <wp:effectExtent l="19050" t="19050" r="13970" b="12700"/>
            <wp:wrapNone/>
            <wp:docPr id="242" name="Picture 24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1949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9FC" w:rsidRPr="00447805" w:rsidRDefault="009E59FC" w:rsidP="009E59FC">
      <w:pPr>
        <w:pStyle w:val="NoSpacing"/>
        <w:rPr>
          <w:rFonts w:ascii="TH Sarabun New" w:hAnsi="TH Sarabun New" w:cs="TH Sarabun New"/>
          <w:sz w:val="32"/>
          <w:szCs w:val="32"/>
          <w:cs/>
        </w:rPr>
      </w:pPr>
    </w:p>
    <w:p w:rsidR="009E59FC" w:rsidRDefault="009E59FC" w:rsidP="009E59FC">
      <w:pPr>
        <w:pStyle w:val="NoSpacing"/>
        <w:rPr>
          <w:rFonts w:ascii="TH Sarabun New" w:hAnsi="TH Sarabun New" w:cs="TH Sarabun New"/>
          <w:sz w:val="32"/>
          <w:szCs w:val="32"/>
          <w:cs/>
        </w:rPr>
      </w:pPr>
    </w:p>
    <w:p w:rsidR="009E59FC" w:rsidRDefault="009E59FC" w:rsidP="009E59FC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9E59FC" w:rsidRDefault="009E59FC" w:rsidP="009E59FC">
      <w:pPr>
        <w:pStyle w:val="NoSpacing"/>
        <w:tabs>
          <w:tab w:val="left" w:pos="1375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</w:p>
    <w:p w:rsidR="009E59FC" w:rsidRDefault="009E59FC" w:rsidP="009E59FC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9E59FC" w:rsidRDefault="009E59FC" w:rsidP="009E59FC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0E388C" w:rsidRPr="00076AA6" w:rsidRDefault="000E388C" w:rsidP="000E388C">
      <w:pPr>
        <w:pStyle w:val="NoSpacing"/>
        <w:jc w:val="left"/>
        <w:rPr>
          <w:rFonts w:ascii="TH SarabunPSK" w:hAnsi="TH SarabunPSK" w:cs="TH SarabunPSK"/>
          <w:noProof/>
          <w:sz w:val="12"/>
          <w:szCs w:val="12"/>
        </w:rPr>
      </w:pPr>
    </w:p>
    <w:p w:rsidR="00076AA6" w:rsidRPr="00076AA6" w:rsidRDefault="00076AA6" w:rsidP="00B06C5A">
      <w:pPr>
        <w:pStyle w:val="NoSpacing"/>
        <w:rPr>
          <w:rFonts w:ascii="TH Sarabun New" w:hAnsi="TH Sarabun New" w:cs="TH Sarabun New"/>
          <w:b/>
          <w:bCs/>
          <w:sz w:val="12"/>
          <w:szCs w:val="12"/>
        </w:rPr>
      </w:pPr>
    </w:p>
    <w:p w:rsidR="00801E64" w:rsidRDefault="009E59FC" w:rsidP="00076AA6">
      <w:pPr>
        <w:pStyle w:val="NoSpacing"/>
        <w:ind w:left="284" w:firstLine="284"/>
        <w:jc w:val="left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C25F57">
        <w:rPr>
          <w:rFonts w:ascii="TH Sarabun New" w:hAnsi="TH Sarabun New" w:cs="TH Sarabun New" w:hint="cs"/>
          <w:b/>
          <w:bCs/>
          <w:sz w:val="32"/>
          <w:szCs w:val="32"/>
          <w:cs/>
        </w:rPr>
        <w:t>36</w:t>
      </w:r>
      <w:r>
        <w:rPr>
          <w:rFonts w:ascii="TH Sarabun New" w:hAnsi="TH Sarabun New" w:cs="TH Sarabun New"/>
          <w:sz w:val="32"/>
          <w:szCs w:val="32"/>
          <w:cs/>
        </w:rPr>
        <w:t xml:space="preserve"> แสด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งการ </w:t>
      </w:r>
      <w:r>
        <w:rPr>
          <w:rFonts w:ascii="TH Sarabun New" w:hAnsi="TH Sarabun New" w:cs="TH Sarabun New"/>
          <w:sz w:val="32"/>
          <w:szCs w:val="32"/>
        </w:rPr>
        <w:t xml:space="preserve">Login Account </w:t>
      </w:r>
      <w:r w:rsidR="00A81223">
        <w:rPr>
          <w:rFonts w:ascii="TH Sarabun New" w:hAnsi="TH Sarabun New" w:cs="TH Sarabun New"/>
          <w:sz w:val="32"/>
          <w:szCs w:val="32"/>
          <w:cs/>
        </w:rPr>
        <w:t>เพย์แพล</w:t>
      </w:r>
    </w:p>
    <w:p w:rsidR="00B06C5A" w:rsidRPr="00C138F3" w:rsidRDefault="00B06C5A" w:rsidP="00B06C5A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9E59FC" w:rsidRDefault="009E59FC" w:rsidP="00C25F57">
      <w:pPr>
        <w:pStyle w:val="NoSpacing"/>
        <w:jc w:val="lef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C37EF3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25F57">
        <w:rPr>
          <w:rFonts w:ascii="TH Sarabun New" w:hAnsi="TH Sarabun New" w:cs="TH Sarabun New" w:hint="cs"/>
          <w:sz w:val="32"/>
          <w:szCs w:val="32"/>
          <w:cs/>
        </w:rPr>
        <w:t xml:space="preserve">จากภาพที่ 36 แสดงการล๊อกอิน </w:t>
      </w:r>
      <w:r w:rsidR="00C25F57">
        <w:rPr>
          <w:rFonts w:ascii="TH Sarabun New" w:hAnsi="TH Sarabun New" w:cs="TH Sarabun New"/>
          <w:sz w:val="32"/>
          <w:szCs w:val="32"/>
        </w:rPr>
        <w:t xml:space="preserve">Account </w:t>
      </w:r>
      <w:r w:rsidR="00C25F57">
        <w:rPr>
          <w:rFonts w:ascii="TH Sarabun New" w:hAnsi="TH Sarabun New" w:cs="TH Sarabun New" w:hint="cs"/>
          <w:sz w:val="32"/>
          <w:szCs w:val="32"/>
          <w:cs/>
        </w:rPr>
        <w:t xml:space="preserve">ของ เพย์แพลถ้าผู้ใช้เปลี่ยนใจก็สามารถคลิกที่ </w:t>
      </w:r>
      <w:r w:rsidR="00C25F57" w:rsidRPr="00C25F57">
        <w:rPr>
          <w:rFonts w:ascii="TH Sarabun New" w:hAnsi="TH Sarabun New" w:cs="TH Sarabun New"/>
          <w:sz w:val="32"/>
          <w:szCs w:val="32"/>
        </w:rPr>
        <w:t>Cancel payment and return to test facilitator's Test Store</w:t>
      </w:r>
      <w:r w:rsidR="00C25F57" w:rsidRPr="00C25F57">
        <w:rPr>
          <w:rFonts w:ascii="TH Sarabun New" w:hAnsi="TH Sarabun New" w:cs="TH Sarabun New"/>
          <w:sz w:val="32"/>
          <w:szCs w:val="32"/>
          <w:cs/>
        </w:rPr>
        <w:t>.</w:t>
      </w:r>
      <w:r w:rsidR="00C25F57">
        <w:rPr>
          <w:rFonts w:ascii="TH Sarabun New" w:hAnsi="TH Sarabun New" w:cs="TH Sarabun New" w:hint="cs"/>
          <w:sz w:val="32"/>
          <w:szCs w:val="32"/>
          <w:cs/>
        </w:rPr>
        <w:t xml:space="preserve"> ระบบจะทำการ ย้อนกลับมายังระบบชำระค่าเช่าโรงแรมออนไลน์ผ่านเทคโนโลยี เพย์แพล</w:t>
      </w:r>
    </w:p>
    <w:p w:rsidR="00C25F57" w:rsidRPr="004C77A2" w:rsidRDefault="00C25F57" w:rsidP="00C25F57">
      <w:pPr>
        <w:pStyle w:val="NoSpacing"/>
        <w:jc w:val="left"/>
        <w:rPr>
          <w:rFonts w:ascii="TH Sarabun New" w:hAnsi="TH Sarabun New" w:cs="TH Sarabun New"/>
          <w:sz w:val="12"/>
          <w:szCs w:val="12"/>
          <w:cs/>
        </w:rPr>
      </w:pPr>
    </w:p>
    <w:p w:rsidR="009E59FC" w:rsidRPr="005F3175" w:rsidRDefault="009E59FC" w:rsidP="009E59FC">
      <w:pPr>
        <w:pStyle w:val="NoSpacing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color w:val="FF0000"/>
          <w:sz w:val="32"/>
          <w:szCs w:val="32"/>
        </w:rPr>
        <w:drawing>
          <wp:inline distT="0" distB="0" distL="0" distR="0">
            <wp:extent cx="4933950" cy="2363470"/>
            <wp:effectExtent l="0" t="0" r="0" b="0"/>
            <wp:docPr id="243" name="Picture 2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9FC" w:rsidRPr="004C77A2" w:rsidRDefault="009E59FC" w:rsidP="009E59FC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9E59FC" w:rsidRDefault="009E59FC" w:rsidP="004C77A2">
      <w:pPr>
        <w:pStyle w:val="NoSpacing"/>
        <w:jc w:val="left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A92D25">
        <w:rPr>
          <w:rFonts w:ascii="TH Sarabun New" w:hAnsi="TH Sarabun New" w:cs="TH Sarabun New" w:hint="cs"/>
          <w:b/>
          <w:bCs/>
          <w:sz w:val="32"/>
          <w:szCs w:val="32"/>
          <w:cs/>
        </w:rPr>
        <w:t>37</w:t>
      </w:r>
      <w:r w:rsidR="00801E64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แสด</w:t>
      </w:r>
      <w:r>
        <w:rPr>
          <w:rFonts w:ascii="TH Sarabun New" w:hAnsi="TH Sarabun New" w:cs="TH Sarabun New" w:hint="cs"/>
          <w:sz w:val="32"/>
          <w:szCs w:val="32"/>
          <w:cs/>
        </w:rPr>
        <w:t>งเมนูรายการที่จอง</w:t>
      </w:r>
    </w:p>
    <w:p w:rsidR="00A92D25" w:rsidRPr="00A92D25" w:rsidRDefault="00A92D25" w:rsidP="009E59FC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9E59FC" w:rsidRDefault="00A92D25" w:rsidP="00A92D25">
      <w:pPr>
        <w:pStyle w:val="NoSpacing"/>
        <w:jc w:val="left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จากภาพที่ 37 แสดงรายการที่ผู้ใช้ได้จอง</w:t>
      </w:r>
      <w:r w:rsidR="005C3C15">
        <w:rPr>
          <w:rFonts w:ascii="TH Sarabun New" w:hAnsi="TH Sarabun New" w:cs="TH Sarabun New" w:hint="cs"/>
          <w:sz w:val="32"/>
          <w:szCs w:val="32"/>
          <w:cs/>
        </w:rPr>
        <w:t>และจ่ายเงิน</w:t>
      </w:r>
      <w:r>
        <w:rPr>
          <w:rFonts w:ascii="TH Sarabun New" w:hAnsi="TH Sarabun New" w:cs="TH Sarabun New" w:hint="cs"/>
          <w:sz w:val="32"/>
          <w:szCs w:val="32"/>
          <w:cs/>
        </w:rPr>
        <w:t>ไว้เสร็จสิ้น</w:t>
      </w:r>
    </w:p>
    <w:p w:rsidR="00B06C5A" w:rsidRDefault="00B06C5A" w:rsidP="009E59FC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9E59FC" w:rsidRPr="005F3175" w:rsidRDefault="009E59FC" w:rsidP="00A92D25">
      <w:pPr>
        <w:pStyle w:val="NoSpacing"/>
        <w:jc w:val="left"/>
        <w:rPr>
          <w:rFonts w:ascii="TH Sarabun New" w:hAnsi="TH Sarabun New" w:cs="TH Sarabun New"/>
          <w:b/>
          <w:bCs/>
          <w:sz w:val="12"/>
          <w:szCs w:val="12"/>
        </w:rPr>
      </w:pPr>
    </w:p>
    <w:p w:rsidR="009E59FC" w:rsidRPr="001C75A3" w:rsidRDefault="009E59FC" w:rsidP="009E59FC">
      <w:pPr>
        <w:pStyle w:val="NoSpacing"/>
        <w:spacing w:after="240"/>
        <w:rPr>
          <w:noProof/>
        </w:rPr>
      </w:pPr>
    </w:p>
    <w:p w:rsidR="009E59FC" w:rsidRDefault="009E59FC" w:rsidP="009E59FC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E4536DF" wp14:editId="40570877">
            <wp:extent cx="4499148" cy="2107856"/>
            <wp:effectExtent l="0" t="0" r="0" b="6985"/>
            <wp:docPr id="249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11538" b="5125"/>
                    <a:stretch/>
                  </pic:blipFill>
                  <pic:spPr bwMode="auto">
                    <a:xfrm>
                      <a:off x="0" y="0"/>
                      <a:ext cx="4502346" cy="2109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9FC" w:rsidRPr="004C77A2" w:rsidRDefault="009E59FC" w:rsidP="009E59FC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9E59FC" w:rsidRDefault="009E59FC" w:rsidP="004C77A2">
      <w:pPr>
        <w:pStyle w:val="NoSpacing"/>
        <w:ind w:firstLine="284"/>
        <w:jc w:val="left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A92D25">
        <w:rPr>
          <w:rFonts w:ascii="TH Sarabun New" w:hAnsi="TH Sarabun New" w:cs="TH Sarabun New" w:hint="cs"/>
          <w:b/>
          <w:bCs/>
          <w:sz w:val="32"/>
          <w:szCs w:val="32"/>
          <w:cs/>
        </w:rPr>
        <w:t>38</w:t>
      </w:r>
      <w:r>
        <w:rPr>
          <w:rFonts w:ascii="TH Sarabun New" w:hAnsi="TH Sarabun New" w:cs="TH Sarabun New"/>
          <w:sz w:val="32"/>
          <w:szCs w:val="32"/>
          <w:cs/>
        </w:rPr>
        <w:t xml:space="preserve"> แสด</w:t>
      </w:r>
      <w:r>
        <w:rPr>
          <w:rFonts w:ascii="TH Sarabun New" w:hAnsi="TH Sarabun New" w:cs="TH Sarabun New" w:hint="cs"/>
          <w:sz w:val="32"/>
          <w:szCs w:val="32"/>
          <w:cs/>
        </w:rPr>
        <w:t>งโรงแรมทั้งหมด</w:t>
      </w:r>
    </w:p>
    <w:p w:rsidR="009E59FC" w:rsidRPr="00466933" w:rsidRDefault="009E59FC" w:rsidP="00A92D25">
      <w:pPr>
        <w:pStyle w:val="NoSpacing"/>
        <w:jc w:val="left"/>
        <w:rPr>
          <w:rFonts w:ascii="TH Sarabun New" w:hAnsi="TH Sarabun New" w:cs="TH Sarabun New"/>
          <w:b/>
          <w:bCs/>
          <w:sz w:val="12"/>
          <w:szCs w:val="12"/>
        </w:rPr>
      </w:pPr>
    </w:p>
    <w:p w:rsidR="006265C6" w:rsidRDefault="00A92D25" w:rsidP="006265C6">
      <w:pPr>
        <w:pStyle w:val="NoSpacing"/>
        <w:ind w:firstLine="284"/>
        <w:jc w:val="left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จากภาพที่ 38 แสดงห้องพักทั้งหมด </w:t>
      </w:r>
      <w:r w:rsidR="009E59FC">
        <w:rPr>
          <w:rFonts w:ascii="TH SarabunPSK" w:hAnsi="TH SarabunPSK" w:cs="TH SarabunPSK" w:hint="cs"/>
          <w:noProof/>
          <w:sz w:val="32"/>
          <w:szCs w:val="32"/>
          <w:cs/>
        </w:rPr>
        <w:t xml:space="preserve">ผู้ใช้สามารถเลือกดูรายละเอียดโรงแรมได้ โดยการคลิกที่หมายเลขห้องที่ต้องการ </w:t>
      </w:r>
      <w:r w:rsidR="009E59FC">
        <w:rPr>
          <w:rFonts w:ascii="TH Sarabun New" w:hAnsi="TH Sarabun New" w:cs="TH Sarabun New" w:hint="cs"/>
          <w:sz w:val="32"/>
          <w:szCs w:val="32"/>
          <w:cs/>
        </w:rPr>
        <w:t>ระบบจะแสดงรายละเอียดของ</w:t>
      </w:r>
      <w:r w:rsidR="005D01DC">
        <w:rPr>
          <w:rFonts w:ascii="TH Sarabun New" w:hAnsi="TH Sarabun New" w:cs="TH Sarabun New" w:hint="cs"/>
          <w:sz w:val="32"/>
          <w:szCs w:val="32"/>
          <w:cs/>
        </w:rPr>
        <w:t>ห้อง</w:t>
      </w:r>
      <w:r w:rsidR="00123D13">
        <w:rPr>
          <w:rFonts w:ascii="TH Sarabun New" w:hAnsi="TH Sarabun New" w:cs="TH Sarabun New" w:hint="cs"/>
          <w:sz w:val="32"/>
          <w:szCs w:val="32"/>
          <w:cs/>
        </w:rPr>
        <w:t>ที่ผู้ใช้เลือก</w:t>
      </w:r>
    </w:p>
    <w:p w:rsidR="009E59FC" w:rsidRPr="006265C6" w:rsidRDefault="009E59FC" w:rsidP="006265C6">
      <w:pPr>
        <w:pStyle w:val="NoSpacing"/>
        <w:ind w:firstLine="284"/>
        <w:jc w:val="left"/>
        <w:rPr>
          <w:rFonts w:ascii="TH Sarabun New" w:hAnsi="TH Sarabun New" w:cs="TH Sarabun New"/>
          <w:sz w:val="12"/>
          <w:szCs w:val="1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</w:p>
    <w:p w:rsidR="009E59FC" w:rsidRPr="00EC3B99" w:rsidRDefault="009E59FC" w:rsidP="009E59FC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10B3A98A" wp14:editId="577BDC1D">
            <wp:extent cx="4305693" cy="1057275"/>
            <wp:effectExtent l="0" t="0" r="0" b="0"/>
            <wp:docPr id="253" name="รูปภาพ 49" descr="C:\Users\SinjuGu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njuGu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60" cy="106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45B81B3A" wp14:editId="42F95FFB">
            <wp:extent cx="4328795" cy="1638300"/>
            <wp:effectExtent l="0" t="0" r="0" b="0"/>
            <wp:docPr id="32" name="รูปภาพ 50" descr="C:\Users\SinjuGu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injuGu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9FC" w:rsidRPr="006265C6" w:rsidRDefault="009E59FC" w:rsidP="009E59FC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9E59FC" w:rsidRDefault="009E59FC" w:rsidP="006265C6">
      <w:pPr>
        <w:pStyle w:val="NoSpacing"/>
        <w:ind w:left="284" w:firstLine="284"/>
        <w:jc w:val="left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A92D25">
        <w:rPr>
          <w:rFonts w:ascii="TH Sarabun New" w:hAnsi="TH Sarabun New" w:cs="TH Sarabun New"/>
          <w:b/>
          <w:bCs/>
          <w:sz w:val="32"/>
          <w:szCs w:val="32"/>
        </w:rPr>
        <w:t>39</w:t>
      </w:r>
      <w:r>
        <w:rPr>
          <w:rFonts w:ascii="TH Sarabun New" w:hAnsi="TH Sarabun New" w:cs="TH Sarabun New"/>
          <w:sz w:val="32"/>
          <w:szCs w:val="32"/>
          <w:cs/>
        </w:rPr>
        <w:t xml:space="preserve"> แสด</w:t>
      </w:r>
      <w:r>
        <w:rPr>
          <w:rFonts w:ascii="TH Sarabun New" w:hAnsi="TH Sarabun New" w:cs="TH Sarabun New" w:hint="cs"/>
          <w:sz w:val="32"/>
          <w:szCs w:val="32"/>
          <w:cs/>
        </w:rPr>
        <w:t>งรายละเอียด</w:t>
      </w:r>
      <w:r w:rsidR="005D01DC">
        <w:rPr>
          <w:rFonts w:ascii="TH Sarabun New" w:hAnsi="TH Sarabun New" w:cs="TH Sarabun New" w:hint="cs"/>
          <w:sz w:val="32"/>
          <w:szCs w:val="32"/>
          <w:cs/>
        </w:rPr>
        <w:t>ห้องที่จอง</w:t>
      </w:r>
    </w:p>
    <w:p w:rsidR="009E59FC" w:rsidRPr="005D63B4" w:rsidRDefault="009E59FC" w:rsidP="00B06C5A">
      <w:pPr>
        <w:pStyle w:val="NoSpacing"/>
        <w:jc w:val="left"/>
        <w:rPr>
          <w:rFonts w:ascii="TH Sarabun New" w:hAnsi="TH Sarabun New" w:cs="TH Sarabun New"/>
          <w:sz w:val="12"/>
          <w:szCs w:val="12"/>
        </w:rPr>
      </w:pPr>
    </w:p>
    <w:p w:rsidR="009E59FC" w:rsidRDefault="009E59FC" w:rsidP="00DD7A04">
      <w:pPr>
        <w:pStyle w:val="NoSpacing"/>
        <w:jc w:val="lef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D7A0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5D63B4">
        <w:rPr>
          <w:rFonts w:ascii="TH Sarabun New" w:hAnsi="TH Sarabun New" w:cs="TH Sarabun New" w:hint="cs"/>
          <w:sz w:val="32"/>
          <w:szCs w:val="32"/>
          <w:cs/>
        </w:rPr>
        <w:t>จากภาพที่ 39 แสดงรายละเอียดของห้องพักที่</w:t>
      </w:r>
      <w:r>
        <w:rPr>
          <w:rFonts w:ascii="TH Sarabun New" w:hAnsi="TH Sarabun New" w:cs="TH Sarabun New" w:hint="cs"/>
          <w:sz w:val="32"/>
          <w:szCs w:val="32"/>
          <w:cs/>
        </w:rPr>
        <w:t>ผู้ใช้</w:t>
      </w:r>
      <w:r w:rsidR="005D63B4">
        <w:rPr>
          <w:rFonts w:ascii="TH Sarabun New" w:hAnsi="TH Sarabun New" w:cs="TH Sarabun New" w:hint="cs"/>
          <w:sz w:val="32"/>
          <w:szCs w:val="32"/>
          <w:cs/>
        </w:rPr>
        <w:t>คลิกเลือก พร้อมกับแสดงรูปภาพห้องที่ผู้ใช้สนใจ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9E59FC" w:rsidRDefault="009E59FC" w:rsidP="009E59FC">
      <w:pPr>
        <w:pStyle w:val="NoSpacing"/>
        <w:spacing w:before="240"/>
        <w:rPr>
          <w:noProof/>
        </w:rPr>
      </w:pPr>
    </w:p>
    <w:p w:rsidR="009E59FC" w:rsidRPr="00BC5621" w:rsidRDefault="009E59FC" w:rsidP="009E59FC">
      <w:pPr>
        <w:pStyle w:val="NoSpacing"/>
        <w:rPr>
          <w:rFonts w:ascii="TH Sarabun New" w:hAnsi="TH Sarabun New" w:cs="TH Sarabun New"/>
          <w:sz w:val="32"/>
          <w:szCs w:val="32"/>
          <w:cs/>
        </w:rPr>
      </w:pPr>
      <w:r>
        <w:rPr>
          <w:noProof/>
        </w:rPr>
        <w:lastRenderedPageBreak/>
        <w:drawing>
          <wp:inline distT="0" distB="0" distL="0" distR="0" wp14:anchorId="06814CEB" wp14:editId="29708CEB">
            <wp:extent cx="4942692" cy="2333502"/>
            <wp:effectExtent l="0" t="0" r="0" b="0"/>
            <wp:docPr id="33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10898" b="5124"/>
                    <a:stretch/>
                  </pic:blipFill>
                  <pic:spPr bwMode="auto">
                    <a:xfrm>
                      <a:off x="0" y="0"/>
                      <a:ext cx="4942840" cy="2333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9FC" w:rsidRPr="00D824ED" w:rsidRDefault="009E59FC" w:rsidP="009E59FC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9E59FC" w:rsidRDefault="009E59FC" w:rsidP="00D824ED">
      <w:pPr>
        <w:pStyle w:val="NoSpacing"/>
        <w:jc w:val="left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414D6B">
        <w:rPr>
          <w:rFonts w:ascii="TH Sarabun New" w:hAnsi="TH Sarabun New" w:cs="TH Sarabun New"/>
          <w:b/>
          <w:bCs/>
          <w:sz w:val="32"/>
          <w:szCs w:val="32"/>
        </w:rPr>
        <w:t>40</w:t>
      </w:r>
      <w:r>
        <w:rPr>
          <w:rFonts w:ascii="TH Sarabun New" w:hAnsi="TH Sarabun New" w:cs="TH Sarabun New"/>
          <w:sz w:val="32"/>
          <w:szCs w:val="32"/>
          <w:cs/>
        </w:rPr>
        <w:t xml:space="preserve"> แสด</w:t>
      </w:r>
      <w:r>
        <w:rPr>
          <w:rFonts w:ascii="TH Sarabun New" w:hAnsi="TH Sarabun New" w:cs="TH Sarabun New" w:hint="cs"/>
          <w:sz w:val="32"/>
          <w:szCs w:val="32"/>
          <w:cs/>
        </w:rPr>
        <w:t>งรายการที่สามารถปริ้นบิลล์ได้</w:t>
      </w:r>
    </w:p>
    <w:p w:rsidR="003C0C38" w:rsidRPr="003C0C38" w:rsidRDefault="003C0C38" w:rsidP="008B0831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3A23CC" w:rsidRDefault="00414D6B" w:rsidP="00DB536F">
      <w:pPr>
        <w:pStyle w:val="NoSpacing"/>
        <w:ind w:firstLine="284"/>
        <w:jc w:val="lef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จากภาพที่ 40 แสดงรายการที่ผู้ใช้สามารถปริ้นบิลล์จากระบบเช่าโรงแรมออนไลน์ผ่านเทคโนโลยี </w:t>
      </w:r>
      <w:r>
        <w:rPr>
          <w:rFonts w:ascii="TH Sarabun New" w:hAnsi="TH Sarabun New" w:cs="TH Sarabun New"/>
          <w:sz w:val="32"/>
          <w:szCs w:val="32"/>
          <w:cs/>
        </w:rPr>
        <w:t xml:space="preserve">เพย์แพล </w:t>
      </w:r>
      <w:r>
        <w:rPr>
          <w:rFonts w:ascii="TH Sarabun New" w:hAnsi="TH Sarabun New" w:cs="TH Sarabun New" w:hint="cs"/>
          <w:sz w:val="32"/>
          <w:szCs w:val="32"/>
          <w:cs/>
        </w:rPr>
        <w:t>ออกมาเพื่อนำมาเป็นหลักฐานยืนยันการจองโรงแรม</w:t>
      </w:r>
    </w:p>
    <w:p w:rsidR="003A23CC" w:rsidRPr="003A23CC" w:rsidRDefault="003A23CC" w:rsidP="00DB536F">
      <w:pPr>
        <w:pStyle w:val="NoSpacing"/>
        <w:ind w:firstLine="284"/>
        <w:jc w:val="left"/>
        <w:rPr>
          <w:rFonts w:ascii="TH Sarabun New" w:hAnsi="TH Sarabun New" w:cs="TH Sarabun New"/>
          <w:sz w:val="12"/>
          <w:szCs w:val="12"/>
        </w:rPr>
      </w:pPr>
    </w:p>
    <w:p w:rsidR="009E59FC" w:rsidRPr="00DB536F" w:rsidRDefault="00E5092B" w:rsidP="003A23CC">
      <w:pPr>
        <w:pStyle w:val="NoSpacing"/>
        <w:jc w:val="left"/>
        <w:rPr>
          <w:rFonts w:ascii="TH Sarabun New" w:hAnsi="TH Sarabun New" w:cs="TH Sarabun New"/>
          <w:sz w:val="12"/>
          <w:szCs w:val="12"/>
        </w:rPr>
      </w:pPr>
      <w:r>
        <w:rPr>
          <w:noProof/>
        </w:rPr>
        <w:drawing>
          <wp:inline distT="0" distB="0" distL="0" distR="0" wp14:anchorId="5C88B3E1" wp14:editId="0369A04D">
            <wp:extent cx="4905375" cy="2327275"/>
            <wp:effectExtent l="0" t="0" r="9525" b="0"/>
            <wp:docPr id="3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10898" b="5337"/>
                    <a:stretch/>
                  </pic:blipFill>
                  <pic:spPr bwMode="auto">
                    <a:xfrm>
                      <a:off x="0" y="0"/>
                      <a:ext cx="4906139" cy="2327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9FC" w:rsidRPr="00D824ED" w:rsidRDefault="009E59FC" w:rsidP="009E59FC">
      <w:pPr>
        <w:pStyle w:val="NoSpacing"/>
        <w:rPr>
          <w:rFonts w:ascii="TH Sarabun New" w:hAnsi="TH Sarabun New" w:cs="TH Sarabun New"/>
          <w:sz w:val="12"/>
          <w:szCs w:val="12"/>
        </w:rPr>
      </w:pPr>
    </w:p>
    <w:p w:rsidR="009E59FC" w:rsidRPr="00DE3FB4" w:rsidRDefault="009E59FC" w:rsidP="00D824ED">
      <w:pPr>
        <w:pStyle w:val="NoSpacing"/>
        <w:jc w:val="left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85729B">
        <w:rPr>
          <w:rFonts w:ascii="TH Sarabun New" w:hAnsi="TH Sarabun New" w:cs="TH Sarabun New" w:hint="cs"/>
          <w:b/>
          <w:bCs/>
          <w:sz w:val="32"/>
          <w:szCs w:val="32"/>
          <w:cs/>
        </w:rPr>
        <w:t>41</w:t>
      </w:r>
      <w:r w:rsidR="004515CF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แสด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งหน้าหลักของเว็บ </w:t>
      </w:r>
      <w:r w:rsidR="00A81223">
        <w:rPr>
          <w:rFonts w:ascii="TH Sarabun New" w:hAnsi="TH Sarabun New" w:cs="TH Sarabun New"/>
          <w:sz w:val="32"/>
          <w:szCs w:val="32"/>
          <w:cs/>
        </w:rPr>
        <w:t>เพย์แพล</w:t>
      </w:r>
    </w:p>
    <w:p w:rsidR="00DB536F" w:rsidRPr="00DB536F" w:rsidRDefault="00DB536F" w:rsidP="00DB536F">
      <w:pPr>
        <w:rPr>
          <w:sz w:val="12"/>
          <w:szCs w:val="12"/>
        </w:rPr>
      </w:pPr>
    </w:p>
    <w:p w:rsidR="00DB536F" w:rsidRDefault="00DB536F" w:rsidP="000D06E0">
      <w:pPr>
        <w:pStyle w:val="NoSpacing"/>
        <w:ind w:firstLine="284"/>
        <w:jc w:val="left"/>
        <w:rPr>
          <w:rFonts w:ascii="TH Sarabun New" w:hAnsi="TH Sarabun New" w:cs="TH Sarabun New"/>
          <w:sz w:val="32"/>
          <w:szCs w:val="32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800576" behindDoc="1" locked="0" layoutInCell="1" allowOverlap="1" wp14:anchorId="3343B85D" wp14:editId="48048C1F">
            <wp:simplePos x="0" y="0"/>
            <wp:positionH relativeFrom="column">
              <wp:posOffset>1460500</wp:posOffset>
            </wp:positionH>
            <wp:positionV relativeFrom="paragraph">
              <wp:posOffset>527050</wp:posOffset>
            </wp:positionV>
            <wp:extent cx="609600" cy="295709"/>
            <wp:effectExtent l="19050" t="19050" r="19050" b="28575"/>
            <wp:wrapNone/>
            <wp:docPr id="39" name="Picture 3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957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EF0">
        <w:rPr>
          <w:rFonts w:ascii="TH Sarabun New" w:hAnsi="TH Sarabun New" w:cs="TH Sarabun New" w:hint="cs"/>
          <w:sz w:val="32"/>
          <w:szCs w:val="32"/>
          <w:cs/>
        </w:rPr>
        <w:t xml:space="preserve">จากภาพที่ 41 แสดงเมนู </w:t>
      </w:r>
      <w:r w:rsidR="00C92EF0">
        <w:rPr>
          <w:rFonts w:ascii="TH Sarabun New" w:hAnsi="TH Sarabun New" w:cs="TH Sarabun New"/>
          <w:sz w:val="32"/>
          <w:szCs w:val="32"/>
        </w:rPr>
        <w:t xml:space="preserve">Link </w:t>
      </w:r>
      <w:r w:rsidR="00C92EF0">
        <w:rPr>
          <w:rFonts w:ascii="TH Sarabun New" w:hAnsi="TH Sarabun New" w:cs="TH Sarabun New" w:hint="cs"/>
          <w:sz w:val="32"/>
          <w:szCs w:val="32"/>
          <w:cs/>
        </w:rPr>
        <w:t xml:space="preserve">ไปยังเว็บไซต์เพย์แพล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เมื่อผู้ใช้ต้องการที่จะศึกษาเกี่ยวกับ </w:t>
      </w:r>
      <w:r>
        <w:rPr>
          <w:rFonts w:ascii="TH Sarabun New" w:hAnsi="TH Sarabun New" w:cs="TH Sarabun New"/>
          <w:sz w:val="32"/>
          <w:szCs w:val="32"/>
          <w:cs/>
        </w:rPr>
        <w:t xml:space="preserve">เพย์แพล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ความปลอยภัยรายละเอียด การสมัครสมาชิกสามารถคลิกที่เมนูเพื่อเข้าสู่เว็บไซต์ </w:t>
      </w:r>
      <w:r>
        <w:rPr>
          <w:rFonts w:ascii="TH Sarabun New" w:hAnsi="TH Sarabun New" w:cs="TH Sarabun New"/>
          <w:sz w:val="32"/>
          <w:szCs w:val="32"/>
          <w:cs/>
        </w:rPr>
        <w:t xml:space="preserve">เพย์แพล </w:t>
      </w:r>
      <w:r>
        <w:rPr>
          <w:rFonts w:ascii="TH Sarabun New" w:hAnsi="TH Sarabun New" w:cs="TH Sarabun New" w:hint="cs"/>
          <w:sz w:val="32"/>
          <w:szCs w:val="32"/>
          <w:cs/>
        </w:rPr>
        <w:t>ได้</w:t>
      </w:r>
      <w:r w:rsidR="00C92EF0">
        <w:rPr>
          <w:rFonts w:ascii="TH Sarabun New" w:hAnsi="TH Sarabun New" w:cs="TH Sarabun New" w:hint="cs"/>
          <w:sz w:val="32"/>
          <w:szCs w:val="32"/>
          <w:cs/>
        </w:rPr>
        <w:t>โดยการคลิกที่เมนู                   ระบบจะทำการเปิดแทปบนเว็บบราวเซอร์ขึ้นมาใหม่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</w:p>
    <w:p w:rsidR="00DB536F" w:rsidRDefault="00DB536F" w:rsidP="00DB536F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DF2D83" w:rsidRPr="005C3C15" w:rsidRDefault="00DF2D83" w:rsidP="00712FC2">
      <w:pPr>
        <w:pStyle w:val="NoSpacing"/>
        <w:jc w:val="left"/>
        <w:rPr>
          <w:rFonts w:ascii="TH SarabunPSK" w:hAnsi="TH SarabunPSK" w:cs="TH SarabunPSK"/>
        </w:rPr>
      </w:pPr>
    </w:p>
    <w:p w:rsidR="00DE3FB4" w:rsidRPr="00213B0E" w:rsidRDefault="002D761C" w:rsidP="00043F2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213B0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ผลการวิเคราะห์คุณภาพ</w:t>
      </w:r>
      <w:r w:rsidR="00864713" w:rsidRPr="00213B0E">
        <w:rPr>
          <w:rFonts w:ascii="TH SarabunPSK" w:hAnsi="TH SarabunPSK" w:cs="TH SarabunPSK"/>
          <w:b/>
          <w:bCs/>
          <w:sz w:val="36"/>
          <w:szCs w:val="36"/>
          <w:cs/>
        </w:rPr>
        <w:t>ของ</w:t>
      </w:r>
      <w:r w:rsidR="00EA2E0A" w:rsidRPr="00213B0E">
        <w:rPr>
          <w:rFonts w:ascii="TH SarabunPSK" w:hAnsi="TH SarabunPSK" w:cs="TH SarabunPSK"/>
          <w:b/>
          <w:bCs/>
          <w:sz w:val="36"/>
          <w:szCs w:val="36"/>
          <w:cs/>
        </w:rPr>
        <w:t xml:space="preserve">ระบบชำระเงินค่าเช่าโรงแรมออนไลน์ผ่านเทคโนโลยี เพย์แพล </w:t>
      </w:r>
    </w:p>
    <w:p w:rsidR="00043F22" w:rsidRPr="00D824ED" w:rsidRDefault="00043F22" w:rsidP="00043F2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477939" w:rsidRDefault="00477939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D016FC">
        <w:rPr>
          <w:rFonts w:ascii="TH SarabunPSK" w:hAnsi="TH SarabunPSK" w:cs="TH SarabunPSK"/>
        </w:rPr>
        <w:tab/>
      </w:r>
      <w:r w:rsidR="00575AE7" w:rsidRPr="00D016FC">
        <w:rPr>
          <w:rFonts w:ascii="TH SarabunPSK" w:hAnsi="TH SarabunPSK" w:cs="TH SarabunPSK"/>
          <w:cs/>
        </w:rPr>
        <w:t>ผลการประเมินคุณภาพของระบบในแต่ละด้านซึ่งแสดงค่าคะแนนเฉลี่ย (</w:t>
      </w:r>
      <m:oMath>
        <m:acc>
          <m:accPr>
            <m:chr m:val="̅"/>
            <m:ctrlPr>
              <w:rPr>
                <w:rFonts w:ascii="Cambria Math" w:eastAsia="AngsanaNew" w:hAnsi="TH SarabunPSK" w:cs="TH SarabunPSK"/>
                <w:iCs/>
              </w:rPr>
            </m:ctrlPr>
          </m:accPr>
          <m:e>
            <m:r>
              <m:rPr>
                <m:sty m:val="p"/>
              </m:rPr>
              <w:rPr>
                <w:rFonts w:ascii="Cambria Math" w:eastAsia="AngsanaNew" w:hAnsi="TH SarabunPSK" w:cs="TH SarabunPSK"/>
              </w:rPr>
              <m:t>x</m:t>
            </m:r>
          </m:e>
        </m:acc>
      </m:oMath>
      <w:r w:rsidR="00575AE7" w:rsidRPr="00D016FC">
        <w:rPr>
          <w:rFonts w:ascii="TH SarabunPSK" w:hAnsi="TH SarabunPSK" w:cs="TH SarabunPSK"/>
          <w:cs/>
        </w:rPr>
        <w:t>) และ ส่วนเบี่ยงเบนมาตรฐาน (</w:t>
      </w:r>
      <m:oMath>
        <m:r>
          <m:rPr>
            <m:sty m:val="p"/>
          </m:rPr>
          <w:rPr>
            <w:rFonts w:ascii="Cambria Math" w:hAnsi="TH SarabunPSK" w:cs="TH SarabunPSK"/>
            <w:sz w:val="24"/>
            <w:szCs w:val="24"/>
          </w:rPr>
          <m:t>S</m:t>
        </m:r>
        <m:r>
          <m:rPr>
            <m:sty m:val="p"/>
          </m:rPr>
          <w:rPr>
            <w:rFonts w:ascii="Cambria Math" w:hAnsi="TH SarabunPSK" w:cs="Angsana New"/>
            <w:sz w:val="24"/>
            <w:szCs w:val="24"/>
            <w:cs/>
          </w:rPr>
          <m:t>.</m:t>
        </m:r>
        <m:r>
          <m:rPr>
            <m:sty m:val="p"/>
          </m:rPr>
          <w:rPr>
            <w:rFonts w:ascii="Cambria Math" w:hAnsi="TH SarabunPSK" w:cs="TH SarabunPSK"/>
            <w:sz w:val="24"/>
            <w:szCs w:val="24"/>
          </w:rPr>
          <m:t>D</m:t>
        </m:r>
        <m:r>
          <m:rPr>
            <m:sty m:val="p"/>
          </m:rPr>
          <w:rPr>
            <w:rFonts w:ascii="Cambria Math" w:hAnsi="TH SarabunPSK" w:cs="Angsana New"/>
            <w:sz w:val="24"/>
            <w:szCs w:val="24"/>
            <w:cs/>
          </w:rPr>
          <m:t>.</m:t>
        </m:r>
      </m:oMath>
      <w:r w:rsidR="00575AE7" w:rsidRPr="00D016FC">
        <w:rPr>
          <w:rFonts w:ascii="TH SarabunPSK" w:hAnsi="TH SarabunPSK" w:cs="TH SarabunPSK"/>
          <w:cs/>
        </w:rPr>
        <w:t xml:space="preserve">) </w:t>
      </w:r>
      <w:r w:rsidR="00E824C8" w:rsidRPr="00D016FC">
        <w:rPr>
          <w:rFonts w:ascii="TH SarabunPSK" w:hAnsi="TH SarabunPSK" w:cs="TH SarabunPSK"/>
          <w:cs/>
        </w:rPr>
        <w:t xml:space="preserve">จำนวน </w:t>
      </w:r>
      <w:r w:rsidR="00E824C8" w:rsidRPr="00D016FC">
        <w:rPr>
          <w:rFonts w:ascii="TH SarabunPSK" w:hAnsi="TH SarabunPSK" w:cs="TH SarabunPSK"/>
        </w:rPr>
        <w:t>3</w:t>
      </w:r>
      <w:r w:rsidR="00E824C8" w:rsidRPr="00D016FC">
        <w:rPr>
          <w:rFonts w:ascii="TH SarabunPSK" w:hAnsi="TH SarabunPSK" w:cs="TH SarabunPSK"/>
          <w:cs/>
        </w:rPr>
        <w:t xml:space="preserve"> คน ซึ่งได้ผลประเมินดังต่อไปนี้</w:t>
      </w:r>
    </w:p>
    <w:p w:rsidR="00043F22" w:rsidRPr="006231EC" w:rsidRDefault="00043F22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  <w:cs/>
        </w:rPr>
      </w:pPr>
    </w:p>
    <w:p w:rsidR="008B2781" w:rsidRDefault="000D1CA8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D016FC">
        <w:rPr>
          <w:rFonts w:ascii="TH SarabunPSK" w:hAnsi="TH SarabunPSK" w:cs="TH SarabunPSK"/>
          <w:b/>
          <w:bCs/>
          <w:cs/>
        </w:rPr>
        <w:t xml:space="preserve">ตารางที่ </w:t>
      </w:r>
      <w:r w:rsidR="0051249B">
        <w:rPr>
          <w:rFonts w:ascii="TH SarabunPSK" w:hAnsi="TH SarabunPSK" w:cs="TH SarabunPSK"/>
          <w:b/>
          <w:bCs/>
        </w:rPr>
        <w:t>7</w:t>
      </w:r>
      <w:r w:rsidRPr="00D016FC">
        <w:rPr>
          <w:rFonts w:ascii="TH SarabunPSK" w:hAnsi="TH SarabunPSK" w:cs="TH SarabunPSK"/>
          <w:cs/>
        </w:rPr>
        <w:t xml:space="preserve"> </w:t>
      </w:r>
      <w:r w:rsidR="009704ED" w:rsidRPr="00D016FC">
        <w:rPr>
          <w:rFonts w:ascii="TH SarabunPSK" w:hAnsi="TH SarabunPSK" w:cs="TH SarabunPSK"/>
          <w:cs/>
        </w:rPr>
        <w:t xml:space="preserve"> </w:t>
      </w:r>
      <w:r w:rsidRPr="00D016FC">
        <w:rPr>
          <w:rFonts w:ascii="TH SarabunPSK" w:hAnsi="TH SarabunPSK" w:cs="TH SarabunPSK"/>
          <w:cs/>
        </w:rPr>
        <w:t xml:space="preserve">ผลการประเมินคุณภาพจากผู้เชี่ยวชาญมีทั้งหมด </w:t>
      </w:r>
      <w:r w:rsidRPr="00D016FC">
        <w:rPr>
          <w:rFonts w:ascii="TH SarabunPSK" w:hAnsi="TH SarabunPSK" w:cs="TH SarabunPSK"/>
        </w:rPr>
        <w:t>5</w:t>
      </w:r>
      <w:r w:rsidRPr="00D016FC">
        <w:rPr>
          <w:rFonts w:ascii="TH SarabunPSK" w:hAnsi="TH SarabunPSK" w:cs="TH SarabunPSK"/>
          <w:cs/>
        </w:rPr>
        <w:t xml:space="preserve"> ด้าน</w:t>
      </w:r>
      <w:r w:rsidR="002052F8" w:rsidRPr="00D016FC">
        <w:rPr>
          <w:rFonts w:ascii="TH SarabunPSK" w:hAnsi="TH SarabunPSK" w:cs="TH SarabunPSK"/>
          <w:cs/>
        </w:rPr>
        <w:t xml:space="preserve"> ประกอบไปด้วย</w:t>
      </w:r>
      <w:r w:rsidR="00EA65C0">
        <w:rPr>
          <w:rFonts w:ascii="TH SarabunPSK" w:hAnsi="TH SarabunPSK" w:cs="TH SarabunPSK"/>
        </w:rPr>
        <w:fldChar w:fldCharType="begin"/>
      </w:r>
      <w:r w:rsidR="00EA65C0">
        <w:rPr>
          <w:rFonts w:ascii="TH SarabunPSK" w:hAnsi="TH SarabunPSK" w:cs="TH SarabunPSK"/>
          <w:cs/>
        </w:rPr>
        <w:instrText xml:space="preserve">  </w:instrText>
      </w:r>
      <w:r w:rsidR="00EA65C0">
        <w:rPr>
          <w:rFonts w:ascii="TH SarabunPSK" w:hAnsi="TH SarabunPSK" w:cs="TH SarabunPSK"/>
        </w:rPr>
        <w:fldChar w:fldCharType="end"/>
      </w:r>
    </w:p>
    <w:p w:rsidR="00213B0E" w:rsidRPr="00213B0E" w:rsidRDefault="00213B0E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B80DA3" w:rsidRPr="00D016FC" w:rsidRDefault="00B80DA3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W w:w="4901" w:type="pct"/>
        <w:jc w:val="center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03"/>
        <w:gridCol w:w="826"/>
        <w:gridCol w:w="829"/>
        <w:gridCol w:w="1672"/>
      </w:tblGrid>
      <w:tr w:rsidR="002661E4" w:rsidRPr="00D016FC" w:rsidTr="001D3BAC">
        <w:trPr>
          <w:trHeight w:val="258"/>
          <w:jc w:val="center"/>
        </w:trPr>
        <w:tc>
          <w:tcPr>
            <w:tcW w:w="2820" w:type="pct"/>
            <w:vMerge w:val="restart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1E4" w:rsidRPr="00D016FC" w:rsidRDefault="002661E4" w:rsidP="00DF2D83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016FC">
              <w:rPr>
                <w:rFonts w:ascii="TH SarabunPSK" w:hAnsi="TH SarabunPSK" w:cs="TH SarabunPSK"/>
                <w:b/>
                <w:bCs/>
                <w:cs/>
              </w:rPr>
              <w:t>รายการ</w:t>
            </w:r>
          </w:p>
        </w:tc>
        <w:tc>
          <w:tcPr>
            <w:tcW w:w="2180" w:type="pct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61E4" w:rsidRPr="00D016FC" w:rsidRDefault="002661E4" w:rsidP="00DF2D83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016FC">
              <w:rPr>
                <w:rFonts w:ascii="TH SarabunPSK" w:hAnsi="TH SarabunPSK" w:cs="TH SarabunPSK"/>
                <w:b/>
                <w:bCs/>
                <w:cs/>
              </w:rPr>
              <w:t>ผลการประเมิน</w:t>
            </w:r>
          </w:p>
        </w:tc>
      </w:tr>
      <w:tr w:rsidR="002661E4" w:rsidRPr="00D016FC" w:rsidTr="002050AD">
        <w:trPr>
          <w:trHeight w:val="450"/>
          <w:jc w:val="center"/>
        </w:trPr>
        <w:tc>
          <w:tcPr>
            <w:tcW w:w="2820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1E4" w:rsidRPr="00D016FC" w:rsidRDefault="002661E4" w:rsidP="00DF2D83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1E4" w:rsidRPr="00EA65C0" w:rsidRDefault="00EA65C0" w:rsidP="00EA65C0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i/>
                <w:iCs/>
                <w:cs/>
              </w:rPr>
            </w:pPr>
            <w:r w:rsidRPr="00EA65C0">
              <w:rPr>
                <w:rFonts w:ascii="TH SarabunPSK" w:hAnsi="TH SarabunPSK" w:cs="TH SarabunPSK"/>
                <w:b/>
                <w:bCs/>
                <w:i/>
                <w:iCs/>
              </w:rPr>
              <w:fldChar w:fldCharType="begin"/>
            </w:r>
            <w:r w:rsidRPr="00EA65C0">
              <w:rPr>
                <w:rFonts w:ascii="TH SarabunPSK" w:hAnsi="TH SarabunPSK" w:cs="TH SarabunPSK"/>
                <w:b/>
                <w:bCs/>
                <w:i/>
                <w:iCs/>
                <w:cs/>
              </w:rPr>
              <w:instrText xml:space="preserve"> </w:instrText>
            </w:r>
            <w:r w:rsidRPr="00EA65C0">
              <w:rPr>
                <w:rFonts w:ascii="Arial" w:hAnsi="Arial" w:cs="Arial"/>
                <w:color w:val="000000"/>
                <w:shd w:val="clear" w:color="auto" w:fill="FFFFFF"/>
              </w:rPr>
              <w:instrText>EQ \O</w:instrText>
            </w:r>
            <w:r w:rsidRPr="00EA65C0">
              <w:rPr>
                <w:rFonts w:ascii="Arial" w:hAnsi="Arial" w:cs="Angsana New"/>
                <w:color w:val="000000"/>
                <w:shd w:val="clear" w:color="auto" w:fill="FFFFFF"/>
                <w:cs/>
              </w:rPr>
              <w:instrText>(</w:instrText>
            </w:r>
            <w:r w:rsidRPr="00EA65C0">
              <w:rPr>
                <w:rFonts w:ascii="Arial" w:hAnsi="Arial" w:cs="Arial"/>
                <w:color w:val="000000"/>
                <w:shd w:val="clear" w:color="auto" w:fill="FFFFFF"/>
              </w:rPr>
              <w:instrText>x,ˉ</w:instrText>
            </w:r>
            <w:r w:rsidRPr="00EA65C0">
              <w:rPr>
                <w:rFonts w:ascii="Arial" w:hAnsi="Arial" w:cs="Angsana New"/>
                <w:color w:val="000000"/>
                <w:shd w:val="clear" w:color="auto" w:fill="FFFFFF"/>
                <w:cs/>
              </w:rPr>
              <w:instrText>)</w:instrText>
            </w:r>
            <w:r w:rsidRPr="00EA65C0">
              <w:rPr>
                <w:rFonts w:ascii="TH SarabunPSK" w:hAnsi="TH SarabunPSK" w:cs="TH SarabunPSK"/>
                <w:b/>
                <w:bCs/>
                <w:i/>
                <w:iCs/>
                <w:cs/>
              </w:rPr>
              <w:instrText xml:space="preserve"> </w:instrText>
            </w:r>
            <w:r w:rsidRPr="00EA65C0">
              <w:rPr>
                <w:rFonts w:ascii="TH SarabunPSK" w:hAnsi="TH SarabunPSK" w:cs="TH SarabunPSK"/>
                <w:b/>
                <w:bCs/>
                <w:i/>
                <w:iCs/>
              </w:rPr>
              <w:fldChar w:fldCharType="end"/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1E4" w:rsidRPr="004A5A99" w:rsidRDefault="004A5A99" w:rsidP="004A5A99">
            <w:pPr>
              <w:pStyle w:val="Heading2"/>
              <w:rPr>
                <w:rStyle w:val="Emphasis"/>
                <w:cs/>
              </w:rPr>
            </w:pPr>
            <w:r w:rsidRPr="00D016FC">
              <w:rPr>
                <w:rFonts w:ascii="TH SarabunPSK" w:hAnsi="TH SarabunPSK" w:cs="TH SarabunPSK"/>
                <w:cs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TH SarabunPSK" w:cs="TH SarabunPSK"/>
                  <w:sz w:val="24"/>
                  <w:szCs w:val="24"/>
                </w:rPr>
                <m:t>S</m:t>
              </m:r>
              <m:r>
                <m:rPr>
                  <m:sty m:val="p"/>
                </m:rPr>
                <w:rPr>
                  <w:rFonts w:ascii="Cambria Math" w:hAnsi="TH SarabunPSK"/>
                  <w:sz w:val="24"/>
                  <w:szCs w:val="24"/>
                  <w:cs/>
                </w:rPr>
                <m:t>.</m:t>
              </m:r>
              <m:r>
                <m:rPr>
                  <m:sty m:val="p"/>
                </m:rPr>
                <w:rPr>
                  <w:rFonts w:ascii="Cambria Math" w:hAnsi="TH SarabunPSK" w:cs="TH SarabunPSK"/>
                  <w:sz w:val="24"/>
                  <w:szCs w:val="24"/>
                </w:rPr>
                <m:t>D</m:t>
              </m:r>
              <m:r>
                <m:rPr>
                  <m:sty m:val="p"/>
                </m:rPr>
                <w:rPr>
                  <w:rFonts w:ascii="Cambria Math" w:hAnsi="TH SarabunPSK"/>
                  <w:sz w:val="24"/>
                  <w:szCs w:val="24"/>
                  <w:cs/>
                </w:rPr>
                <m:t>.</m:t>
              </m:r>
            </m:oMath>
            <w:r w:rsidRPr="00D016FC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61E4" w:rsidRPr="00D016FC" w:rsidRDefault="00CC41C4" w:rsidP="00CC41C4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</w:t>
            </w:r>
            <w:r>
              <w:rPr>
                <w:rFonts w:ascii="TH SarabunPSK" w:hAnsi="TH SarabunPSK" w:cs="TH SarabunPSK"/>
                <w:b/>
                <w:bCs/>
                <w:cs/>
              </w:rPr>
              <w:t>แปรค่า</w:t>
            </w:r>
          </w:p>
        </w:tc>
      </w:tr>
      <w:tr w:rsidR="002661E4" w:rsidRPr="00D016FC" w:rsidTr="00DF2D83">
        <w:trPr>
          <w:trHeight w:val="433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61E4" w:rsidRPr="00805FD6" w:rsidRDefault="002661E4" w:rsidP="001B3A1B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การประเมินความ</w:t>
            </w:r>
            <w:r w:rsidRPr="00805FD6">
              <w:rPr>
                <w:rFonts w:ascii="TH SarabunPSK" w:hAnsi="TH SarabunPSK" w:cs="TH SarabunPSK"/>
                <w:b/>
                <w:bCs/>
                <w:cs/>
              </w:rPr>
              <w:t>พอใจระบบของผู้ใช้งาน (</w:t>
            </w:r>
            <w:r w:rsidRPr="00805FD6">
              <w:rPr>
                <w:rFonts w:ascii="TH SarabunPSK" w:hAnsi="TH SarabunPSK" w:cs="TH SarabunPSK"/>
                <w:b/>
                <w:bCs/>
              </w:rPr>
              <w:t>Functional Test</w:t>
            </w:r>
            <w:r w:rsidRPr="00805FD6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  <w:tr w:rsidR="002661E4" w:rsidRPr="00D016FC" w:rsidTr="002050AD">
        <w:trPr>
          <w:trHeight w:val="560"/>
          <w:jc w:val="center"/>
        </w:trPr>
        <w:tc>
          <w:tcPr>
            <w:tcW w:w="2820" w:type="pct"/>
            <w:tcBorders>
              <w:top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2661E4" w:rsidRPr="00E51802" w:rsidRDefault="002661E4" w:rsidP="00846BBB">
            <w:pPr>
              <w:ind w:left="609" w:hanging="609"/>
              <w:rPr>
                <w:rFonts w:ascii="TH SarabunPSK" w:hAnsi="TH SarabunPSK" w:cs="TH SarabunPSK"/>
              </w:rPr>
            </w:pPr>
            <w:r>
              <w:rPr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/>
                <w:cs/>
              </w:rPr>
              <w:t xml:space="preserve">1. </w:t>
            </w:r>
            <w:r w:rsidRPr="00E51802">
              <w:rPr>
                <w:rFonts w:ascii="TH SarabunPSK" w:hAnsi="TH SarabunPSK" w:cs="TH SarabunPSK"/>
                <w:cs/>
              </w:rPr>
              <w:t xml:space="preserve"> </w:t>
            </w:r>
            <w:r w:rsidR="00E75DA1" w:rsidRPr="002664BA">
              <w:rPr>
                <w:rFonts w:ascii="TH SarabunPSK" w:hAnsi="TH SarabunPSK" w:cs="TH SarabunPSK"/>
                <w:cs/>
              </w:rPr>
              <w:t>ความเหมาะสมการสมัครสมาชิกและสมัครขอใช้บริการ</w:t>
            </w:r>
            <w:r w:rsidRPr="00E51802">
              <w:rPr>
                <w:rFonts w:ascii="TH SarabunPSK" w:hAnsi="TH SarabunPSK" w:cs="TH SarabunPSK"/>
              </w:rPr>
              <w:tab/>
            </w:r>
            <w:r w:rsidRPr="00E51802">
              <w:rPr>
                <w:rFonts w:ascii="TH SarabunPSK" w:hAnsi="TH SarabunPSK" w:cs="TH SarabunPSK"/>
              </w:rPr>
              <w:tab/>
            </w:r>
          </w:p>
          <w:p w:rsidR="002661E4" w:rsidRPr="00E51802" w:rsidRDefault="002661E4" w:rsidP="00846BBB">
            <w:pPr>
              <w:ind w:left="609" w:hanging="609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    2. </w:t>
            </w:r>
            <w:r w:rsidRPr="00E51802">
              <w:rPr>
                <w:rFonts w:ascii="TH SarabunPSK" w:hAnsi="TH SarabunPSK" w:cs="TH SarabunPSK"/>
                <w:cs/>
              </w:rPr>
              <w:t xml:space="preserve"> </w:t>
            </w:r>
            <w:r w:rsidR="00E75DA1" w:rsidRPr="002664BA">
              <w:rPr>
                <w:rFonts w:ascii="TH SarabunPSK" w:hAnsi="TH SarabunPSK" w:cs="TH SarabunPSK"/>
                <w:cs/>
              </w:rPr>
              <w:t>คว</w:t>
            </w:r>
            <w:r w:rsidR="00E75DA1">
              <w:rPr>
                <w:rFonts w:ascii="TH SarabunPSK" w:hAnsi="TH SarabunPSK" w:cs="TH SarabunPSK"/>
                <w:cs/>
              </w:rPr>
              <w:t>ามสามารถของระบบล็อกอิน/ล็อกเอาต์ของระบบ</w:t>
            </w:r>
            <w:r w:rsidRPr="00E51802">
              <w:rPr>
                <w:rFonts w:ascii="TH SarabunPSK" w:hAnsi="TH SarabunPSK" w:cs="TH SarabunPSK"/>
                <w:cs/>
              </w:rPr>
              <w:tab/>
            </w:r>
          </w:p>
          <w:p w:rsidR="002661E4" w:rsidRPr="00E51802" w:rsidRDefault="002661E4" w:rsidP="00846BBB">
            <w:pPr>
              <w:ind w:left="609" w:hanging="60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 xml:space="preserve">    3.</w:t>
            </w:r>
            <w:r w:rsidRPr="00E51802">
              <w:rPr>
                <w:rFonts w:ascii="TH SarabunPSK" w:hAnsi="TH SarabunPSK" w:cs="TH SarabunPSK"/>
                <w:cs/>
              </w:rPr>
              <w:t xml:space="preserve">  </w:t>
            </w:r>
            <w:r w:rsidR="00E75DA1" w:rsidRPr="002664BA">
              <w:rPr>
                <w:rFonts w:ascii="TH SarabunPSK" w:hAnsi="TH SarabunPSK" w:cs="TH SarabunPSK"/>
                <w:cs/>
              </w:rPr>
              <w:t>ความสามารถของระบบ</w:t>
            </w:r>
            <w:r w:rsidR="00E75DA1">
              <w:rPr>
                <w:rFonts w:ascii="TH SarabunPSK" w:hAnsi="TH SarabunPSK" w:cs="TH SarabunPSK" w:hint="cs"/>
                <w:cs/>
              </w:rPr>
              <w:t>การแบ่งระดับผู้ใช้งานและการกำหนดสิทธิ์การใช้เว็บ</w:t>
            </w:r>
          </w:p>
          <w:p w:rsidR="002661E4" w:rsidRPr="00E51802" w:rsidRDefault="002661E4" w:rsidP="00846BBB">
            <w:pPr>
              <w:ind w:left="609" w:hanging="609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    4.  </w:t>
            </w:r>
            <w:r w:rsidR="00E75DA1" w:rsidRPr="002664BA">
              <w:rPr>
                <w:rFonts w:ascii="TH SarabunPSK" w:hAnsi="TH SarabunPSK" w:cs="TH SarabunPSK"/>
                <w:cs/>
              </w:rPr>
              <w:t>ความสามารถของระบบชำระค่าบริการ</w:t>
            </w:r>
            <w:r w:rsidR="00E75DA1">
              <w:rPr>
                <w:rFonts w:ascii="TH SarabunPSK" w:hAnsi="TH SarabunPSK" w:cs="TH SarabunPSK" w:hint="cs"/>
                <w:cs/>
              </w:rPr>
              <w:t>ห้องพัก</w:t>
            </w:r>
            <w:r w:rsidRPr="00E51802">
              <w:rPr>
                <w:rFonts w:ascii="TH SarabunPSK" w:hAnsi="TH SarabunPSK" w:cs="TH SarabunPSK"/>
                <w:cs/>
              </w:rPr>
              <w:tab/>
            </w:r>
          </w:p>
          <w:p w:rsidR="002661E4" w:rsidRPr="00E75DA1" w:rsidRDefault="002661E4" w:rsidP="00846BBB">
            <w:pPr>
              <w:ind w:left="609" w:hanging="609"/>
              <w:rPr>
                <w:rFonts w:ascii="TH SarabunPSK" w:hAnsi="TH SarabunPSK" w:cs="TH SarabunPSK"/>
                <w:cs/>
              </w:rPr>
            </w:pPr>
            <w:r w:rsidRPr="00E51802">
              <w:rPr>
                <w:rFonts w:ascii="TH SarabunPSK" w:hAnsi="TH SarabunPSK" w:cs="TH SarabunPSK"/>
                <w:cs/>
              </w:rPr>
              <w:t xml:space="preserve">    5.   </w:t>
            </w:r>
            <w:r w:rsidR="00E75DA1">
              <w:rPr>
                <w:rFonts w:ascii="TH SarabunPSK" w:hAnsi="TH SarabunPSK" w:cs="TH SarabunPSK"/>
                <w:cs/>
              </w:rPr>
              <w:t>ความสามารถของ</w:t>
            </w:r>
            <w:r w:rsidR="00E75DA1">
              <w:rPr>
                <w:rFonts w:ascii="TH SarabunPSK" w:hAnsi="TH SarabunPSK" w:cs="TH SarabunPSK" w:hint="cs"/>
                <w:cs/>
              </w:rPr>
              <w:t>เปลี่ยนภาษา ไทย/</w:t>
            </w:r>
            <w:r w:rsidR="00E75DA1">
              <w:rPr>
                <w:rFonts w:ascii="TH SarabunPSK" w:hAnsi="TH SarabunPSK" w:cs="TH SarabunPSK"/>
              </w:rPr>
              <w:t xml:space="preserve">English </w:t>
            </w:r>
            <w:r w:rsidR="00E75DA1">
              <w:rPr>
                <w:rFonts w:ascii="TH SarabunPSK" w:hAnsi="TH SarabunPSK" w:cs="TH SarabunPSK" w:hint="cs"/>
                <w:cs/>
              </w:rPr>
              <w:t>ของระบบ</w:t>
            </w:r>
          </w:p>
          <w:p w:rsidR="002661E4" w:rsidRPr="00B10498" w:rsidRDefault="002661E4" w:rsidP="00846BBB">
            <w:pPr>
              <w:ind w:left="609" w:hanging="609"/>
              <w:rPr>
                <w:rFonts w:ascii="TH SarabunPSK" w:hAnsi="TH SarabunPSK" w:cs="TH SarabunPSK"/>
              </w:rPr>
            </w:pPr>
            <w:r w:rsidRPr="00E51802">
              <w:rPr>
                <w:rFonts w:ascii="TH SarabunPSK" w:hAnsi="TH SarabunPSK" w:cs="TH SarabunPSK"/>
                <w:cs/>
              </w:rPr>
              <w:t xml:space="preserve">    6.  </w:t>
            </w:r>
            <w:r w:rsidR="00B10498" w:rsidRPr="002664BA">
              <w:rPr>
                <w:rFonts w:ascii="TH SarabunPSK" w:hAnsi="TH SarabunPSK" w:cs="TH SarabunPSK"/>
                <w:cs/>
              </w:rPr>
              <w:t xml:space="preserve">ความสามารถของระบบตัดบัญชีผ่าน </w:t>
            </w:r>
            <w:r w:rsidR="00B10498" w:rsidRPr="002664BA">
              <w:rPr>
                <w:rFonts w:ascii="TH SarabunPSK" w:hAnsi="TH SarabunPSK" w:cs="TH SarabunPSK"/>
              </w:rPr>
              <w:t>PayPal</w:t>
            </w:r>
          </w:p>
          <w:p w:rsidR="002661E4" w:rsidRPr="00E51802" w:rsidRDefault="002661E4" w:rsidP="00846BBB">
            <w:pPr>
              <w:ind w:left="609" w:hanging="609"/>
              <w:rPr>
                <w:rFonts w:ascii="TH SarabunPSK" w:hAnsi="TH SarabunPSK" w:cs="TH SarabunPSK"/>
              </w:rPr>
            </w:pPr>
            <w:r w:rsidRPr="00E51802">
              <w:rPr>
                <w:rFonts w:ascii="TH SarabunPSK" w:hAnsi="TH SarabunPSK" w:cs="TH SarabunPSK"/>
                <w:cs/>
              </w:rPr>
              <w:t xml:space="preserve">    7.  </w:t>
            </w:r>
            <w:r w:rsidR="00B10498" w:rsidRPr="002664BA">
              <w:rPr>
                <w:rFonts w:ascii="TH SarabunPSK" w:hAnsi="TH SarabunPSK" w:cs="TH SarabunPSK"/>
                <w:cs/>
              </w:rPr>
              <w:t>ความสามารถของระบบจัดการข้อมูลสมาชิก</w:t>
            </w:r>
          </w:p>
          <w:p w:rsidR="002661E4" w:rsidRPr="00E51802" w:rsidRDefault="002661E4" w:rsidP="00846BBB">
            <w:pPr>
              <w:ind w:left="609" w:hanging="609"/>
              <w:rPr>
                <w:rFonts w:ascii="TH SarabunPSK" w:hAnsi="TH SarabunPSK" w:cs="TH SarabunPSK"/>
              </w:rPr>
            </w:pPr>
            <w:r w:rsidRPr="00E51802">
              <w:rPr>
                <w:rFonts w:ascii="TH SarabunPSK" w:hAnsi="TH SarabunPSK" w:cs="TH SarabunPSK"/>
                <w:cs/>
              </w:rPr>
              <w:t xml:space="preserve">    8.  </w:t>
            </w:r>
            <w:r w:rsidR="00B10498" w:rsidRPr="002664BA">
              <w:rPr>
                <w:rFonts w:ascii="TH SarabunPSK" w:hAnsi="TH SarabunPSK" w:cs="TH SarabunPSK"/>
                <w:cs/>
              </w:rPr>
              <w:t>ความสามารถของระบบตรวจสอบตัวตนและสิทธิ์ในการเข้าถึงข้อมูล</w:t>
            </w:r>
          </w:p>
          <w:p w:rsidR="002661E4" w:rsidRPr="00405F2C" w:rsidRDefault="002661E4" w:rsidP="00846BBB">
            <w:pPr>
              <w:ind w:left="609" w:hanging="609"/>
              <w:rPr>
                <w:cs/>
              </w:rPr>
            </w:pPr>
            <w:r w:rsidRPr="00E51802">
              <w:rPr>
                <w:rFonts w:ascii="TH SarabunPSK" w:hAnsi="TH SarabunPSK" w:cs="TH SarabunPSK"/>
                <w:cs/>
              </w:rPr>
              <w:t xml:space="preserve">     9.  </w:t>
            </w:r>
            <w:r w:rsidR="00B10498">
              <w:rPr>
                <w:rFonts w:ascii="TH SarabunPSK" w:hAnsi="TH SarabunPSK" w:cs="TH SarabunPSK"/>
                <w:cs/>
              </w:rPr>
              <w:t>ความสามารถของระบบรายงาน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2661E4" w:rsidRPr="00A82D70" w:rsidRDefault="00C77C9A" w:rsidP="00DF2D8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00</w:t>
            </w:r>
          </w:p>
          <w:p w:rsidR="002661E4" w:rsidRPr="00A82D70" w:rsidRDefault="002661E4" w:rsidP="00DF2D83">
            <w:pPr>
              <w:jc w:val="center"/>
              <w:rPr>
                <w:rFonts w:ascii="TH SarabunPSK" w:hAnsi="TH SarabunPSK" w:cs="TH SarabunPSK"/>
              </w:rPr>
            </w:pPr>
          </w:p>
          <w:p w:rsidR="00C77C9A" w:rsidRPr="00A82D70" w:rsidRDefault="00C77C9A" w:rsidP="00C77C9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00</w:t>
            </w:r>
          </w:p>
          <w:p w:rsidR="002661E4" w:rsidRPr="00A82D70" w:rsidRDefault="002661E4" w:rsidP="00DF2D83">
            <w:pPr>
              <w:jc w:val="center"/>
              <w:rPr>
                <w:rFonts w:ascii="TH SarabunPSK" w:hAnsi="TH SarabunPSK" w:cs="TH SarabunPSK"/>
              </w:rPr>
            </w:pPr>
          </w:p>
          <w:p w:rsidR="00C77C9A" w:rsidRPr="00A82D70" w:rsidRDefault="00C77C9A" w:rsidP="00C77C9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00</w:t>
            </w:r>
          </w:p>
          <w:p w:rsidR="002661E4" w:rsidRPr="00A82D70" w:rsidRDefault="002661E4" w:rsidP="00DF2D83">
            <w:pPr>
              <w:jc w:val="center"/>
              <w:rPr>
                <w:rFonts w:ascii="TH SarabunPSK" w:hAnsi="TH SarabunPSK" w:cs="TH SarabunPSK"/>
              </w:rPr>
            </w:pPr>
          </w:p>
          <w:p w:rsidR="00C77C9A" w:rsidRPr="00A82D70" w:rsidRDefault="00C77C9A" w:rsidP="00C77C9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00</w:t>
            </w:r>
          </w:p>
          <w:p w:rsidR="002661E4" w:rsidRPr="00A82D70" w:rsidRDefault="002661E4" w:rsidP="00DF2D83">
            <w:pPr>
              <w:jc w:val="center"/>
              <w:rPr>
                <w:rFonts w:ascii="TH SarabunPSK" w:hAnsi="TH SarabunPSK" w:cs="TH SarabunPSK"/>
              </w:rPr>
            </w:pPr>
          </w:p>
          <w:p w:rsidR="00C77C9A" w:rsidRPr="00A82D70" w:rsidRDefault="00C77C9A" w:rsidP="00C77C9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00</w:t>
            </w:r>
          </w:p>
          <w:p w:rsidR="002661E4" w:rsidRPr="00A82D70" w:rsidRDefault="002661E4" w:rsidP="00DF2D83">
            <w:pPr>
              <w:jc w:val="center"/>
              <w:rPr>
                <w:rFonts w:ascii="TH SarabunPSK" w:hAnsi="TH SarabunPSK" w:cs="TH SarabunPSK"/>
              </w:rPr>
            </w:pPr>
          </w:p>
          <w:p w:rsidR="00C77C9A" w:rsidRPr="00A82D70" w:rsidRDefault="00C77C9A" w:rsidP="00C77C9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00</w:t>
            </w:r>
          </w:p>
          <w:p w:rsidR="002661E4" w:rsidRPr="00A82D70" w:rsidRDefault="002661E4" w:rsidP="00DF2D83">
            <w:pPr>
              <w:jc w:val="center"/>
              <w:rPr>
                <w:rFonts w:ascii="TH SarabunPSK" w:hAnsi="TH SarabunPSK" w:cs="TH SarabunPSK"/>
              </w:rPr>
            </w:pPr>
          </w:p>
          <w:p w:rsidR="00C77C9A" w:rsidRDefault="00C77C9A" w:rsidP="00C77C9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4</w:t>
            </w:r>
            <w:r>
              <w:rPr>
                <w:rFonts w:ascii="TH SarabunPSK" w:hAnsi="TH SarabunPSK" w:cs="TH SarabunPSK"/>
                <w:color w:val="000000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</w:rPr>
              <w:t>67</w:t>
            </w:r>
          </w:p>
          <w:p w:rsidR="002661E4" w:rsidRPr="00A82D70" w:rsidRDefault="002661E4" w:rsidP="00DF2D83">
            <w:pPr>
              <w:jc w:val="center"/>
              <w:rPr>
                <w:rFonts w:ascii="TH SarabunPSK" w:hAnsi="TH SarabunPSK" w:cs="TH SarabunPSK"/>
              </w:rPr>
            </w:pPr>
          </w:p>
          <w:p w:rsidR="00C77C9A" w:rsidRDefault="00C77C9A" w:rsidP="00C77C9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4</w:t>
            </w:r>
            <w:r>
              <w:rPr>
                <w:rFonts w:ascii="TH SarabunPSK" w:hAnsi="TH SarabunPSK" w:cs="TH SarabunPSK"/>
                <w:color w:val="000000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</w:rPr>
              <w:t>67</w:t>
            </w:r>
          </w:p>
          <w:p w:rsidR="002661E4" w:rsidRPr="00A82D70" w:rsidRDefault="002661E4" w:rsidP="00DF2D83">
            <w:pPr>
              <w:jc w:val="center"/>
              <w:rPr>
                <w:rFonts w:ascii="TH SarabunPSK" w:hAnsi="TH SarabunPSK" w:cs="TH SarabunPSK"/>
              </w:rPr>
            </w:pPr>
          </w:p>
          <w:p w:rsidR="002661E4" w:rsidRPr="00A82D70" w:rsidRDefault="002661E4" w:rsidP="00DF2D83">
            <w:pPr>
              <w:jc w:val="center"/>
              <w:rPr>
                <w:cs/>
              </w:rPr>
            </w:pPr>
            <w:r w:rsidRPr="00A82D70">
              <w:rPr>
                <w:rFonts w:ascii="TH SarabunPSK" w:hAnsi="TH SarabunPSK" w:cs="TH SarabunPSK"/>
                <w:cs/>
              </w:rPr>
              <w:t>4.33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2661E4" w:rsidRPr="00A82D70" w:rsidRDefault="002661E4" w:rsidP="00DF2D83">
            <w:pPr>
              <w:jc w:val="center"/>
              <w:rPr>
                <w:rFonts w:ascii="TH SarabunPSK" w:hAnsi="TH SarabunPSK" w:cs="TH SarabunPSK"/>
              </w:rPr>
            </w:pPr>
            <w:r w:rsidRPr="00A82D70">
              <w:rPr>
                <w:rFonts w:ascii="TH SarabunPSK" w:hAnsi="TH SarabunPSK" w:cs="TH SarabunPSK"/>
                <w:cs/>
              </w:rPr>
              <w:t>0.</w:t>
            </w:r>
            <w:r w:rsidR="00C77C9A">
              <w:rPr>
                <w:rFonts w:ascii="TH SarabunPSK" w:hAnsi="TH SarabunPSK" w:cs="TH SarabunPSK"/>
              </w:rPr>
              <w:t>00</w:t>
            </w:r>
          </w:p>
          <w:p w:rsidR="002661E4" w:rsidRPr="00A82D70" w:rsidRDefault="002661E4" w:rsidP="00DF2D83">
            <w:pPr>
              <w:jc w:val="center"/>
              <w:rPr>
                <w:rFonts w:ascii="TH SarabunPSK" w:hAnsi="TH SarabunPSK" w:cs="TH SarabunPSK"/>
              </w:rPr>
            </w:pPr>
          </w:p>
          <w:p w:rsidR="00C77C9A" w:rsidRPr="00A82D70" w:rsidRDefault="00C77C9A" w:rsidP="00C77C9A">
            <w:pPr>
              <w:jc w:val="center"/>
              <w:rPr>
                <w:rFonts w:ascii="TH SarabunPSK" w:hAnsi="TH SarabunPSK" w:cs="TH SarabunPSK"/>
              </w:rPr>
            </w:pPr>
            <w:r w:rsidRPr="00A82D70">
              <w:rPr>
                <w:rFonts w:ascii="TH SarabunPSK" w:hAnsi="TH SarabunPSK" w:cs="TH SarabunPSK"/>
                <w:cs/>
              </w:rPr>
              <w:t>0.</w:t>
            </w:r>
            <w:r>
              <w:rPr>
                <w:rFonts w:ascii="TH SarabunPSK" w:hAnsi="TH SarabunPSK" w:cs="TH SarabunPSK"/>
              </w:rPr>
              <w:t>00</w:t>
            </w:r>
          </w:p>
          <w:p w:rsidR="002661E4" w:rsidRPr="00A82D70" w:rsidRDefault="002661E4" w:rsidP="00DF2D83">
            <w:pPr>
              <w:jc w:val="center"/>
              <w:rPr>
                <w:rFonts w:ascii="TH SarabunPSK" w:hAnsi="TH SarabunPSK" w:cs="TH SarabunPSK"/>
              </w:rPr>
            </w:pPr>
          </w:p>
          <w:p w:rsidR="00C77C9A" w:rsidRPr="00A82D70" w:rsidRDefault="00C77C9A" w:rsidP="00C77C9A">
            <w:pPr>
              <w:jc w:val="center"/>
              <w:rPr>
                <w:rFonts w:ascii="TH SarabunPSK" w:hAnsi="TH SarabunPSK" w:cs="TH SarabunPSK"/>
              </w:rPr>
            </w:pPr>
            <w:r w:rsidRPr="00A82D70">
              <w:rPr>
                <w:rFonts w:ascii="TH SarabunPSK" w:hAnsi="TH SarabunPSK" w:cs="TH SarabunPSK"/>
                <w:cs/>
              </w:rPr>
              <w:t>0.</w:t>
            </w:r>
            <w:r>
              <w:rPr>
                <w:rFonts w:ascii="TH SarabunPSK" w:hAnsi="TH SarabunPSK" w:cs="TH SarabunPSK"/>
              </w:rPr>
              <w:t>00</w:t>
            </w:r>
          </w:p>
          <w:p w:rsidR="002661E4" w:rsidRPr="00A82D70" w:rsidRDefault="002661E4" w:rsidP="00DF2D83">
            <w:pPr>
              <w:jc w:val="center"/>
              <w:rPr>
                <w:rFonts w:ascii="TH SarabunPSK" w:hAnsi="TH SarabunPSK" w:cs="TH SarabunPSK"/>
              </w:rPr>
            </w:pPr>
          </w:p>
          <w:p w:rsidR="00C77C9A" w:rsidRPr="00A82D70" w:rsidRDefault="00C77C9A" w:rsidP="00C77C9A">
            <w:pPr>
              <w:jc w:val="center"/>
              <w:rPr>
                <w:rFonts w:ascii="TH SarabunPSK" w:hAnsi="TH SarabunPSK" w:cs="TH SarabunPSK"/>
              </w:rPr>
            </w:pPr>
            <w:r w:rsidRPr="00A82D70">
              <w:rPr>
                <w:rFonts w:ascii="TH SarabunPSK" w:hAnsi="TH SarabunPSK" w:cs="TH SarabunPSK"/>
                <w:cs/>
              </w:rPr>
              <w:t>0.</w:t>
            </w:r>
            <w:r>
              <w:rPr>
                <w:rFonts w:ascii="TH SarabunPSK" w:hAnsi="TH SarabunPSK" w:cs="TH SarabunPSK"/>
              </w:rPr>
              <w:t>00</w:t>
            </w:r>
          </w:p>
          <w:p w:rsidR="002661E4" w:rsidRPr="00A82D70" w:rsidRDefault="002661E4" w:rsidP="00DF2D83">
            <w:pPr>
              <w:jc w:val="center"/>
              <w:rPr>
                <w:rFonts w:ascii="TH SarabunPSK" w:hAnsi="TH SarabunPSK" w:cs="TH SarabunPSK"/>
              </w:rPr>
            </w:pPr>
          </w:p>
          <w:p w:rsidR="00C77C9A" w:rsidRPr="00A82D70" w:rsidRDefault="00C77C9A" w:rsidP="00C77C9A">
            <w:pPr>
              <w:jc w:val="center"/>
              <w:rPr>
                <w:rFonts w:ascii="TH SarabunPSK" w:hAnsi="TH SarabunPSK" w:cs="TH SarabunPSK"/>
              </w:rPr>
            </w:pPr>
            <w:r w:rsidRPr="00A82D70">
              <w:rPr>
                <w:rFonts w:ascii="TH SarabunPSK" w:hAnsi="TH SarabunPSK" w:cs="TH SarabunPSK"/>
                <w:cs/>
              </w:rPr>
              <w:t>0.</w:t>
            </w:r>
            <w:r>
              <w:rPr>
                <w:rFonts w:ascii="TH SarabunPSK" w:hAnsi="TH SarabunPSK" w:cs="TH SarabunPSK"/>
              </w:rPr>
              <w:t>00</w:t>
            </w:r>
          </w:p>
          <w:p w:rsidR="002661E4" w:rsidRPr="00A82D70" w:rsidRDefault="002661E4" w:rsidP="00DF2D83">
            <w:pPr>
              <w:jc w:val="center"/>
              <w:rPr>
                <w:rFonts w:ascii="TH SarabunPSK" w:hAnsi="TH SarabunPSK" w:cs="TH SarabunPSK"/>
              </w:rPr>
            </w:pPr>
          </w:p>
          <w:p w:rsidR="00C77C9A" w:rsidRPr="00A82D70" w:rsidRDefault="00C77C9A" w:rsidP="00C77C9A">
            <w:pPr>
              <w:jc w:val="center"/>
              <w:rPr>
                <w:rFonts w:ascii="TH SarabunPSK" w:hAnsi="TH SarabunPSK" w:cs="TH SarabunPSK"/>
              </w:rPr>
            </w:pPr>
            <w:r w:rsidRPr="00A82D70">
              <w:rPr>
                <w:rFonts w:ascii="TH SarabunPSK" w:hAnsi="TH SarabunPSK" w:cs="TH SarabunPSK"/>
                <w:cs/>
              </w:rPr>
              <w:t>0.</w:t>
            </w:r>
            <w:r>
              <w:rPr>
                <w:rFonts w:ascii="TH SarabunPSK" w:hAnsi="TH SarabunPSK" w:cs="TH SarabunPSK"/>
              </w:rPr>
              <w:t>00</w:t>
            </w:r>
          </w:p>
          <w:p w:rsidR="002661E4" w:rsidRPr="00A82D70" w:rsidRDefault="002661E4" w:rsidP="00DF2D83">
            <w:pPr>
              <w:jc w:val="center"/>
              <w:rPr>
                <w:rFonts w:ascii="TH SarabunPSK" w:hAnsi="TH SarabunPSK" w:cs="TH SarabunPSK"/>
              </w:rPr>
            </w:pPr>
          </w:p>
          <w:p w:rsidR="002661E4" w:rsidRPr="00A82D70" w:rsidRDefault="002661E4" w:rsidP="00DF2D83">
            <w:pPr>
              <w:jc w:val="center"/>
              <w:rPr>
                <w:rFonts w:ascii="TH SarabunPSK" w:hAnsi="TH SarabunPSK" w:cs="TH SarabunPSK"/>
              </w:rPr>
            </w:pPr>
            <w:r w:rsidRPr="00A82D70">
              <w:rPr>
                <w:rFonts w:ascii="TH SarabunPSK" w:hAnsi="TH SarabunPSK" w:cs="TH SarabunPSK"/>
                <w:cs/>
              </w:rPr>
              <w:t>0.58</w:t>
            </w:r>
          </w:p>
          <w:p w:rsidR="002661E4" w:rsidRPr="00A82D70" w:rsidRDefault="002661E4" w:rsidP="00DF2D83">
            <w:pPr>
              <w:jc w:val="center"/>
              <w:rPr>
                <w:rFonts w:ascii="TH SarabunPSK" w:hAnsi="TH SarabunPSK" w:cs="TH SarabunPSK"/>
              </w:rPr>
            </w:pPr>
          </w:p>
          <w:p w:rsidR="00C77C9A" w:rsidRPr="00A82D70" w:rsidRDefault="00C77C9A" w:rsidP="00C77C9A">
            <w:pPr>
              <w:jc w:val="center"/>
              <w:rPr>
                <w:rFonts w:ascii="TH SarabunPSK" w:hAnsi="TH SarabunPSK" w:cs="TH SarabunPSK"/>
              </w:rPr>
            </w:pPr>
            <w:r w:rsidRPr="00A82D70">
              <w:rPr>
                <w:rFonts w:ascii="TH SarabunPSK" w:hAnsi="TH SarabunPSK" w:cs="TH SarabunPSK"/>
                <w:cs/>
              </w:rPr>
              <w:t>0.58</w:t>
            </w:r>
          </w:p>
          <w:p w:rsidR="002661E4" w:rsidRPr="00A82D70" w:rsidRDefault="002661E4" w:rsidP="00DF2D83">
            <w:pPr>
              <w:jc w:val="center"/>
              <w:rPr>
                <w:rFonts w:ascii="TH SarabunPSK" w:hAnsi="TH SarabunPSK" w:cs="TH SarabunPSK"/>
              </w:rPr>
            </w:pPr>
          </w:p>
          <w:p w:rsidR="002661E4" w:rsidRPr="00A82D70" w:rsidRDefault="002661E4" w:rsidP="00DF2D83">
            <w:pPr>
              <w:jc w:val="center"/>
              <w:rPr>
                <w:rFonts w:ascii="TH SarabunPSK" w:hAnsi="TH SarabunPSK" w:cs="TH SarabunPSK"/>
                <w:cs/>
              </w:rPr>
            </w:pPr>
            <w:r w:rsidRPr="00A82D70">
              <w:rPr>
                <w:rFonts w:ascii="TH SarabunPSK" w:hAnsi="TH SarabunPSK" w:cs="TH SarabunPSK"/>
                <w:cs/>
              </w:rPr>
              <w:t>0.58</w:t>
            </w:r>
          </w:p>
        </w:tc>
        <w:tc>
          <w:tcPr>
            <w:tcW w:w="1096" w:type="pct"/>
            <w:tcBorders>
              <w:top w:val="nil"/>
              <w:left w:val="single" w:sz="4" w:space="0" w:color="auto"/>
              <w:bottom w:val="single" w:sz="4" w:space="0" w:color="FFFFFF" w:themeColor="background1"/>
            </w:tcBorders>
            <w:shd w:val="clear" w:color="auto" w:fill="auto"/>
          </w:tcPr>
          <w:p w:rsidR="00BE0EB0" w:rsidRPr="00A82D70" w:rsidRDefault="00BE0EB0" w:rsidP="0037167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มากที่สุด</w:t>
            </w:r>
          </w:p>
          <w:p w:rsidR="002661E4" w:rsidRPr="00A82D70" w:rsidRDefault="002661E4" w:rsidP="0037167F">
            <w:pPr>
              <w:rPr>
                <w:rFonts w:ascii="TH SarabunPSK" w:hAnsi="TH SarabunPSK" w:cs="TH SarabunPSK"/>
              </w:rPr>
            </w:pPr>
          </w:p>
          <w:p w:rsidR="002661E4" w:rsidRPr="00A82D70" w:rsidRDefault="00511E09" w:rsidP="0037167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มากที่สุด</w:t>
            </w:r>
          </w:p>
          <w:p w:rsidR="002661E4" w:rsidRPr="00A82D70" w:rsidRDefault="002661E4" w:rsidP="0037167F">
            <w:pPr>
              <w:rPr>
                <w:rFonts w:ascii="TH SarabunPSK" w:hAnsi="TH SarabunPSK" w:cs="TH SarabunPSK"/>
              </w:rPr>
            </w:pPr>
          </w:p>
          <w:p w:rsidR="00BE0EB0" w:rsidRPr="00A82D70" w:rsidRDefault="00BE0EB0" w:rsidP="0037167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มากที่สุด</w:t>
            </w:r>
          </w:p>
          <w:p w:rsidR="002661E4" w:rsidRPr="00A82D70" w:rsidRDefault="002661E4" w:rsidP="0037167F">
            <w:pPr>
              <w:rPr>
                <w:rFonts w:ascii="TH SarabunPSK" w:hAnsi="TH SarabunPSK" w:cs="TH SarabunPSK"/>
              </w:rPr>
            </w:pPr>
          </w:p>
          <w:p w:rsidR="002661E4" w:rsidRPr="00A82D70" w:rsidRDefault="00511E09" w:rsidP="0037167F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มากที่สุด</w:t>
            </w:r>
          </w:p>
          <w:p w:rsidR="002661E4" w:rsidRPr="00A82D70" w:rsidRDefault="002661E4" w:rsidP="0037167F">
            <w:pPr>
              <w:rPr>
                <w:rFonts w:ascii="TH SarabunPSK" w:hAnsi="TH SarabunPSK" w:cs="TH SarabunPSK"/>
              </w:rPr>
            </w:pPr>
          </w:p>
          <w:p w:rsidR="002661E4" w:rsidRPr="00A82D70" w:rsidRDefault="00511E09" w:rsidP="0037167F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มากที่สุด</w:t>
            </w:r>
          </w:p>
          <w:p w:rsidR="002661E4" w:rsidRPr="00A82D70" w:rsidRDefault="002661E4" w:rsidP="0037167F">
            <w:pPr>
              <w:rPr>
                <w:rFonts w:ascii="TH SarabunPSK" w:hAnsi="TH SarabunPSK" w:cs="TH SarabunPSK"/>
              </w:rPr>
            </w:pPr>
          </w:p>
          <w:p w:rsidR="002661E4" w:rsidRDefault="00511E09" w:rsidP="0037167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มากที่สุด</w:t>
            </w:r>
          </w:p>
          <w:p w:rsidR="002661E4" w:rsidRDefault="002661E4" w:rsidP="0037167F">
            <w:pPr>
              <w:rPr>
                <w:rFonts w:ascii="TH SarabunPSK" w:hAnsi="TH SarabunPSK" w:cs="TH SarabunPSK"/>
              </w:rPr>
            </w:pPr>
          </w:p>
          <w:p w:rsidR="002661E4" w:rsidRDefault="00511E09" w:rsidP="0037167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มาก</w:t>
            </w:r>
          </w:p>
          <w:p w:rsidR="002661E4" w:rsidRDefault="002661E4" w:rsidP="0037167F">
            <w:pPr>
              <w:rPr>
                <w:rFonts w:ascii="TH SarabunPSK" w:hAnsi="TH SarabunPSK" w:cs="TH SarabunPSK"/>
              </w:rPr>
            </w:pPr>
          </w:p>
          <w:p w:rsidR="002661E4" w:rsidRDefault="00511E09" w:rsidP="0037167F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มาก</w:t>
            </w:r>
          </w:p>
          <w:p w:rsidR="002661E4" w:rsidRDefault="002661E4" w:rsidP="0037167F">
            <w:pPr>
              <w:rPr>
                <w:rFonts w:ascii="TH SarabunPSK" w:hAnsi="TH SarabunPSK" w:cs="TH SarabunPSK"/>
              </w:rPr>
            </w:pPr>
          </w:p>
          <w:p w:rsidR="002661E4" w:rsidRPr="00A82D70" w:rsidRDefault="00511E09" w:rsidP="0037167F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  <w:tr w:rsidR="002661E4" w:rsidRPr="00D016FC" w:rsidTr="002050AD">
        <w:trPr>
          <w:trHeight w:val="402"/>
          <w:jc w:val="center"/>
        </w:trPr>
        <w:tc>
          <w:tcPr>
            <w:tcW w:w="282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1E4" w:rsidRPr="00542F0B" w:rsidRDefault="002661E4" w:rsidP="00DF2D83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ind w:left="426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42F0B">
              <w:rPr>
                <w:rFonts w:ascii="TH SarabunPSK" w:hAnsi="TH SarabunPSK" w:cs="TH SarabunPSK" w:hint="cs"/>
                <w:b/>
                <w:bCs/>
                <w:cs/>
              </w:rPr>
              <w:t>รวม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1E4" w:rsidRPr="00854F12" w:rsidRDefault="00C77C9A" w:rsidP="00DF2D8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C77C9A">
              <w:rPr>
                <w:rFonts w:ascii="TH SarabunPSK" w:hAnsi="TH SarabunPSK" w:cs="TH SarabunPSK"/>
                <w:b/>
                <w:bCs/>
                <w:color w:val="000000"/>
              </w:rPr>
              <w:t>4</w:t>
            </w:r>
            <w:r w:rsidRPr="00C77C9A">
              <w:rPr>
                <w:rFonts w:ascii="TH SarabunPSK" w:hAnsi="TH SarabunPSK" w:cs="TH SarabunPSK"/>
                <w:b/>
                <w:bCs/>
                <w:color w:val="000000"/>
                <w:cs/>
              </w:rPr>
              <w:t>.</w:t>
            </w:r>
            <w:r w:rsidRPr="00C77C9A">
              <w:rPr>
                <w:rFonts w:ascii="TH SarabunPSK" w:hAnsi="TH SarabunPSK" w:cs="TH SarabunPSK"/>
                <w:b/>
                <w:bCs/>
                <w:color w:val="000000"/>
              </w:rPr>
              <w:t>85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1E4" w:rsidRPr="00542F0B" w:rsidRDefault="00C77C9A" w:rsidP="00DF2D83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7C9A">
              <w:rPr>
                <w:rFonts w:ascii="TH SarabunPSK" w:hAnsi="TH SarabunPSK" w:cs="TH SarabunPSK"/>
                <w:b/>
                <w:bCs/>
              </w:rPr>
              <w:t>0</w:t>
            </w:r>
            <w:r w:rsidRPr="00C77C9A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C77C9A">
              <w:rPr>
                <w:rFonts w:ascii="TH SarabunPSK" w:hAnsi="TH SarabunPSK" w:cs="TH SarabunPSK"/>
                <w:b/>
                <w:bCs/>
              </w:rPr>
              <w:t>29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661E4" w:rsidRPr="00511E09" w:rsidRDefault="002661E4" w:rsidP="00DF2D83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11E09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  <w:r w:rsidR="00511E09" w:rsidRPr="00511E09">
              <w:rPr>
                <w:rFonts w:ascii="TH SarabunPSK" w:hAnsi="TH SarabunPSK" w:cs="TH SarabunPSK"/>
                <w:b/>
                <w:bCs/>
                <w:cs/>
              </w:rPr>
              <w:t>มาก</w:t>
            </w:r>
          </w:p>
        </w:tc>
      </w:tr>
      <w:tr w:rsidR="002661E4" w:rsidRPr="00D016FC" w:rsidTr="00DF2D83">
        <w:trPr>
          <w:trHeight w:val="433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661E4" w:rsidRPr="00D016FC" w:rsidRDefault="002661E4" w:rsidP="001B3A1B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5FD6">
              <w:rPr>
                <w:rFonts w:ascii="TH SarabunPSK" w:hAnsi="TH SarabunPSK" w:cs="TH SarabunPSK"/>
                <w:b/>
                <w:bCs/>
                <w:cs/>
              </w:rPr>
              <w:t>การประเมินด้านการใช้งานของโปรแกรม (</w:t>
            </w:r>
            <w:r w:rsidRPr="00805FD6">
              <w:rPr>
                <w:rFonts w:ascii="TH SarabunPSK" w:hAnsi="TH SarabunPSK" w:cs="TH SarabunPSK"/>
                <w:b/>
                <w:bCs/>
              </w:rPr>
              <w:t>Usability Test</w:t>
            </w:r>
            <w:r w:rsidRPr="00805FD6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  <w:tr w:rsidR="002050AD" w:rsidRPr="00150F1A" w:rsidTr="002050AD">
        <w:trPr>
          <w:trHeight w:val="433"/>
          <w:jc w:val="center"/>
        </w:trPr>
        <w:tc>
          <w:tcPr>
            <w:tcW w:w="2820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050AD" w:rsidRPr="00150F1A" w:rsidRDefault="002050AD" w:rsidP="002050AD">
            <w:pPr>
              <w:rPr>
                <w:rFonts w:ascii="TH SarabunPSK" w:hAnsi="TH SarabunPSK" w:cs="TH SarabunPSK"/>
              </w:rPr>
            </w:pPr>
            <w:r w:rsidRPr="00150F1A">
              <w:rPr>
                <w:rFonts w:ascii="TH SarabunPSK" w:hAnsi="TH SarabunPSK" w:cs="TH SarabunPSK"/>
              </w:rPr>
              <w:t xml:space="preserve">    1</w:t>
            </w:r>
            <w:r w:rsidRPr="00150F1A">
              <w:rPr>
                <w:rFonts w:ascii="TH SarabunPSK" w:hAnsi="TH SarabunPSK" w:cs="TH SarabunPSK"/>
                <w:cs/>
              </w:rPr>
              <w:t>.  มีความถูกต้อง ชัดเจน น่าเชื่อถือ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050AD" w:rsidRPr="00150F1A" w:rsidRDefault="002050AD" w:rsidP="002050AD">
            <w:pPr>
              <w:jc w:val="center"/>
              <w:rPr>
                <w:rFonts w:ascii="TH SarabunPSK" w:hAnsi="TH SarabunPSK" w:cs="TH SarabunPSK"/>
                <w:cs/>
              </w:rPr>
            </w:pPr>
            <w:r w:rsidRPr="00150F1A">
              <w:rPr>
                <w:rFonts w:ascii="TH SarabunPSK" w:hAnsi="TH SarabunPSK" w:cs="TH SarabunPSK"/>
                <w:cs/>
              </w:rPr>
              <w:t>4.33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050AD" w:rsidRPr="002050AD" w:rsidRDefault="002050AD" w:rsidP="002050AD">
            <w:pPr>
              <w:rPr>
                <w:rFonts w:ascii="TH SarabunPSK" w:hAnsi="TH SarabunPSK" w:cs="TH SarabunPSK"/>
              </w:rPr>
            </w:pPr>
            <w:r w:rsidRPr="002050AD">
              <w:rPr>
                <w:rFonts w:ascii="TH SarabunPSK" w:hAnsi="TH SarabunPSK" w:cs="TH SarabunPSK"/>
              </w:rPr>
              <w:t>0</w:t>
            </w:r>
            <w:r w:rsidRPr="002050AD">
              <w:rPr>
                <w:rFonts w:ascii="TH SarabunPSK" w:hAnsi="TH SarabunPSK" w:cs="TH SarabunPSK"/>
                <w:cs/>
              </w:rPr>
              <w:t>.</w:t>
            </w:r>
            <w:r w:rsidRPr="002050AD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2050AD" w:rsidRPr="00150F1A" w:rsidRDefault="002050AD" w:rsidP="0037167F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  <w:tr w:rsidR="002050AD" w:rsidRPr="00D016FC" w:rsidTr="002050AD">
        <w:trPr>
          <w:trHeight w:val="412"/>
          <w:jc w:val="center"/>
        </w:trPr>
        <w:tc>
          <w:tcPr>
            <w:tcW w:w="2820" w:type="pct"/>
            <w:tcBorders>
              <w:top w:val="nil"/>
              <w:bottom w:val="nil"/>
              <w:right w:val="single" w:sz="4" w:space="0" w:color="auto"/>
            </w:tcBorders>
          </w:tcPr>
          <w:p w:rsidR="002050AD" w:rsidRPr="00150F1A" w:rsidRDefault="002050AD" w:rsidP="002050AD">
            <w:pPr>
              <w:rPr>
                <w:rFonts w:ascii="TH SarabunPSK" w:hAnsi="TH SarabunPSK" w:cs="TH SarabunPSK"/>
              </w:rPr>
            </w:pPr>
            <w:r w:rsidRPr="00150F1A">
              <w:rPr>
                <w:rFonts w:ascii="TH SarabunPSK" w:hAnsi="TH SarabunPSK" w:cs="TH SarabunPSK"/>
              </w:rPr>
              <w:lastRenderedPageBreak/>
              <w:t xml:space="preserve">    2</w:t>
            </w:r>
            <w:r w:rsidRPr="00150F1A">
              <w:rPr>
                <w:rFonts w:ascii="TH SarabunPSK" w:hAnsi="TH SarabunPSK" w:cs="TH SarabunPSK"/>
                <w:cs/>
              </w:rPr>
              <w:t>.  มีการจัดหมวดหมู่ ให้ง่ายต่อการสืบค้น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50AD" w:rsidRPr="00150F1A" w:rsidRDefault="002050AD" w:rsidP="002050AD">
            <w:pPr>
              <w:jc w:val="center"/>
              <w:rPr>
                <w:rFonts w:ascii="TH SarabunPSK" w:hAnsi="TH SarabunPSK" w:cs="TH SarabunPSK"/>
              </w:rPr>
            </w:pPr>
            <w:r w:rsidRPr="00150F1A">
              <w:rPr>
                <w:rFonts w:ascii="TH SarabunPSK" w:hAnsi="TH SarabunPSK" w:cs="TH SarabunPSK"/>
              </w:rPr>
              <w:t>4</w:t>
            </w:r>
            <w:r w:rsidRPr="00150F1A">
              <w:rPr>
                <w:rFonts w:ascii="TH SarabunPSK" w:hAnsi="TH SarabunPSK" w:cs="TH SarabunPSK"/>
                <w:cs/>
              </w:rPr>
              <w:t>.</w:t>
            </w:r>
            <w:r w:rsidRPr="00150F1A">
              <w:rPr>
                <w:rFonts w:ascii="TH SarabunPSK" w:hAnsi="TH SarabunPSK" w:cs="TH SarabunPSK"/>
              </w:rPr>
              <w:t>67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50AD" w:rsidRPr="002050AD" w:rsidRDefault="002050AD" w:rsidP="002050AD">
            <w:pPr>
              <w:rPr>
                <w:rFonts w:ascii="TH SarabunPSK" w:hAnsi="TH SarabunPSK" w:cs="TH SarabunPSK"/>
              </w:rPr>
            </w:pPr>
            <w:r w:rsidRPr="002050AD">
              <w:rPr>
                <w:rFonts w:ascii="TH SarabunPSK" w:hAnsi="TH SarabunPSK" w:cs="TH SarabunPSK"/>
              </w:rPr>
              <w:t>0</w:t>
            </w:r>
            <w:r w:rsidRPr="002050AD">
              <w:rPr>
                <w:rFonts w:ascii="TH SarabunPSK" w:hAnsi="TH SarabunPSK" w:cs="TH SarabunPSK"/>
                <w:cs/>
              </w:rPr>
              <w:t>.</w:t>
            </w:r>
            <w:r w:rsidRPr="002050AD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096" w:type="pct"/>
            <w:tcBorders>
              <w:top w:val="nil"/>
              <w:left w:val="single" w:sz="4" w:space="0" w:color="auto"/>
              <w:bottom w:val="nil"/>
            </w:tcBorders>
          </w:tcPr>
          <w:p w:rsidR="002050AD" w:rsidRPr="00150F1A" w:rsidRDefault="002050AD" w:rsidP="0037167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2050AD" w:rsidRPr="00D016FC" w:rsidTr="002050AD">
        <w:trPr>
          <w:trHeight w:val="286"/>
          <w:jc w:val="center"/>
        </w:trPr>
        <w:tc>
          <w:tcPr>
            <w:tcW w:w="2820" w:type="pct"/>
            <w:tcBorders>
              <w:top w:val="nil"/>
              <w:bottom w:val="nil"/>
              <w:right w:val="single" w:sz="4" w:space="0" w:color="auto"/>
            </w:tcBorders>
          </w:tcPr>
          <w:p w:rsidR="002050AD" w:rsidRPr="00150F1A" w:rsidRDefault="002050AD" w:rsidP="002050AD">
            <w:pPr>
              <w:rPr>
                <w:rFonts w:ascii="TH SarabunPSK" w:hAnsi="TH SarabunPSK" w:cs="TH SarabunPSK"/>
              </w:rPr>
            </w:pPr>
            <w:r w:rsidRPr="00150F1A">
              <w:rPr>
                <w:rFonts w:ascii="TH SarabunPSK" w:hAnsi="TH SarabunPSK" w:cs="TH SarabunPSK"/>
              </w:rPr>
              <w:t xml:space="preserve">    3</w:t>
            </w:r>
            <w:r w:rsidRPr="00150F1A">
              <w:rPr>
                <w:rFonts w:ascii="TH SarabunPSK" w:hAnsi="TH SarabunPSK" w:cs="TH SarabunPSK"/>
                <w:cs/>
              </w:rPr>
              <w:t>.  โปรแกรมมีการใช้งานง่าย สะดวกกับผู้ใช้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50AD" w:rsidRPr="00150F1A" w:rsidRDefault="002050AD" w:rsidP="002050AD">
            <w:pPr>
              <w:jc w:val="center"/>
              <w:rPr>
                <w:rFonts w:ascii="TH SarabunPSK" w:hAnsi="TH SarabunPSK" w:cs="TH SarabunPSK"/>
                <w:cs/>
              </w:rPr>
            </w:pPr>
            <w:r w:rsidRPr="00150F1A">
              <w:rPr>
                <w:rFonts w:ascii="TH SarabunPSK" w:hAnsi="TH SarabunPSK" w:cs="TH SarabunPSK"/>
              </w:rPr>
              <w:t>4</w:t>
            </w:r>
            <w:r w:rsidRPr="00150F1A">
              <w:rPr>
                <w:rFonts w:ascii="TH SarabunPSK" w:hAnsi="TH SarabunPSK" w:cs="TH SarabunPSK"/>
                <w:cs/>
              </w:rPr>
              <w:t>.</w:t>
            </w:r>
            <w:r w:rsidRPr="00150F1A">
              <w:rPr>
                <w:rFonts w:ascii="TH SarabunPSK" w:hAnsi="TH SarabunPSK" w:cs="TH SarabunPSK"/>
              </w:rPr>
              <w:t>67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50AD" w:rsidRPr="002050AD" w:rsidRDefault="002050AD" w:rsidP="002050AD">
            <w:pPr>
              <w:rPr>
                <w:rFonts w:ascii="TH SarabunPSK" w:hAnsi="TH SarabunPSK" w:cs="TH SarabunPSK"/>
              </w:rPr>
            </w:pPr>
            <w:r w:rsidRPr="002050AD">
              <w:rPr>
                <w:rFonts w:ascii="TH SarabunPSK" w:hAnsi="TH SarabunPSK" w:cs="TH SarabunPSK"/>
              </w:rPr>
              <w:t>0</w:t>
            </w:r>
            <w:r w:rsidRPr="002050AD">
              <w:rPr>
                <w:rFonts w:ascii="TH SarabunPSK" w:hAnsi="TH SarabunPSK" w:cs="TH SarabunPSK"/>
                <w:cs/>
              </w:rPr>
              <w:t>.</w:t>
            </w:r>
            <w:r w:rsidRPr="002050AD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096" w:type="pct"/>
            <w:tcBorders>
              <w:top w:val="nil"/>
              <w:left w:val="single" w:sz="4" w:space="0" w:color="auto"/>
              <w:bottom w:val="nil"/>
            </w:tcBorders>
          </w:tcPr>
          <w:p w:rsidR="002050AD" w:rsidRPr="00150F1A" w:rsidRDefault="002050AD" w:rsidP="0037167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  <w:tr w:rsidR="002050AD" w:rsidRPr="00D016FC" w:rsidTr="002050AD">
        <w:trPr>
          <w:trHeight w:val="446"/>
          <w:jc w:val="center"/>
        </w:trPr>
        <w:tc>
          <w:tcPr>
            <w:tcW w:w="2820" w:type="pct"/>
            <w:tcBorders>
              <w:top w:val="nil"/>
              <w:bottom w:val="nil"/>
              <w:right w:val="single" w:sz="4" w:space="0" w:color="auto"/>
            </w:tcBorders>
          </w:tcPr>
          <w:p w:rsidR="002050AD" w:rsidRPr="00150F1A" w:rsidRDefault="002050AD" w:rsidP="002050AD">
            <w:pPr>
              <w:rPr>
                <w:rFonts w:ascii="TH SarabunPSK" w:hAnsi="TH SarabunPSK" w:cs="TH SarabunPSK"/>
              </w:rPr>
            </w:pPr>
            <w:r w:rsidRPr="00150F1A">
              <w:rPr>
                <w:rFonts w:ascii="TH SarabunPSK" w:hAnsi="TH SarabunPSK" w:cs="TH SarabunPSK"/>
              </w:rPr>
              <w:t xml:space="preserve">    4</w:t>
            </w:r>
            <w:r w:rsidRPr="00150F1A">
              <w:rPr>
                <w:rFonts w:ascii="TH SarabunPSK" w:hAnsi="TH SarabunPSK" w:cs="TH SarabunPSK"/>
                <w:cs/>
              </w:rPr>
              <w:t>.  การจัดเนื้อหามีความต่อเนื่อง ใช้งานง่าย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50AD" w:rsidRPr="00150F1A" w:rsidRDefault="002050AD" w:rsidP="002050AD">
            <w:pPr>
              <w:jc w:val="center"/>
              <w:rPr>
                <w:rFonts w:ascii="TH SarabunPSK" w:hAnsi="TH SarabunPSK" w:cs="TH SarabunPSK"/>
                <w:cs/>
              </w:rPr>
            </w:pPr>
            <w:r w:rsidRPr="00150F1A">
              <w:rPr>
                <w:rFonts w:ascii="TH SarabunPSK" w:hAnsi="TH SarabunPSK" w:cs="TH SarabunPSK"/>
              </w:rPr>
              <w:t>4</w:t>
            </w:r>
            <w:r w:rsidRPr="00150F1A">
              <w:rPr>
                <w:rFonts w:ascii="TH SarabunPSK" w:hAnsi="TH SarabunPSK" w:cs="TH SarabunPSK"/>
                <w:cs/>
              </w:rPr>
              <w:t>.</w:t>
            </w:r>
            <w:r w:rsidRPr="00150F1A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50AD" w:rsidRPr="002050AD" w:rsidRDefault="002050AD" w:rsidP="002050AD">
            <w:pPr>
              <w:rPr>
                <w:rFonts w:ascii="TH SarabunPSK" w:hAnsi="TH SarabunPSK" w:cs="TH SarabunPSK"/>
              </w:rPr>
            </w:pPr>
            <w:r w:rsidRPr="002050AD">
              <w:rPr>
                <w:rFonts w:ascii="TH SarabunPSK" w:hAnsi="TH SarabunPSK" w:cs="TH SarabunPSK"/>
              </w:rPr>
              <w:t>0</w:t>
            </w:r>
            <w:r w:rsidRPr="002050AD">
              <w:rPr>
                <w:rFonts w:ascii="TH SarabunPSK" w:hAnsi="TH SarabunPSK" w:cs="TH SarabunPSK"/>
                <w:cs/>
              </w:rPr>
              <w:t>.</w:t>
            </w:r>
            <w:r w:rsidRPr="002050AD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096" w:type="pct"/>
            <w:tcBorders>
              <w:top w:val="nil"/>
              <w:left w:val="single" w:sz="4" w:space="0" w:color="auto"/>
              <w:bottom w:val="nil"/>
            </w:tcBorders>
          </w:tcPr>
          <w:p w:rsidR="002050AD" w:rsidRPr="00150F1A" w:rsidRDefault="002050AD" w:rsidP="0037167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2050AD" w:rsidRPr="00D016FC" w:rsidTr="002050AD">
        <w:trPr>
          <w:trHeight w:val="413"/>
          <w:jc w:val="center"/>
        </w:trPr>
        <w:tc>
          <w:tcPr>
            <w:tcW w:w="2820" w:type="pct"/>
            <w:tcBorders>
              <w:top w:val="nil"/>
              <w:bottom w:val="nil"/>
              <w:right w:val="single" w:sz="4" w:space="0" w:color="auto"/>
            </w:tcBorders>
          </w:tcPr>
          <w:p w:rsidR="002050AD" w:rsidRPr="00150F1A" w:rsidRDefault="002050AD" w:rsidP="002050AD">
            <w:pPr>
              <w:rPr>
                <w:rFonts w:ascii="TH SarabunPSK" w:hAnsi="TH SarabunPSK" w:cs="TH SarabunPSK"/>
              </w:rPr>
            </w:pPr>
            <w:r w:rsidRPr="00150F1A">
              <w:rPr>
                <w:rFonts w:ascii="TH SarabunPSK" w:hAnsi="TH SarabunPSK" w:cs="TH SarabunPSK"/>
              </w:rPr>
              <w:t xml:space="preserve">    5</w:t>
            </w:r>
            <w:r w:rsidRPr="00150F1A">
              <w:rPr>
                <w:rFonts w:ascii="TH SarabunPSK" w:hAnsi="TH SarabunPSK" w:cs="TH SarabunPSK"/>
                <w:cs/>
              </w:rPr>
              <w:t>.  มีความสอดคล้องและตรงตามความต้องการของผู้ใช้งาน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50AD" w:rsidRPr="00150F1A" w:rsidRDefault="002050AD" w:rsidP="002050AD">
            <w:pPr>
              <w:jc w:val="center"/>
              <w:rPr>
                <w:rFonts w:ascii="TH SarabunPSK" w:hAnsi="TH SarabunPSK" w:cs="TH SarabunPSK"/>
              </w:rPr>
            </w:pPr>
            <w:r w:rsidRPr="00150F1A">
              <w:rPr>
                <w:rFonts w:ascii="TH SarabunPSK" w:hAnsi="TH SarabunPSK" w:cs="TH SarabunPSK"/>
              </w:rPr>
              <w:t>5</w:t>
            </w:r>
            <w:r w:rsidRPr="00150F1A">
              <w:rPr>
                <w:rFonts w:ascii="TH SarabunPSK" w:hAnsi="TH SarabunPSK" w:cs="TH SarabunPSK"/>
                <w:cs/>
              </w:rPr>
              <w:t>.</w:t>
            </w:r>
            <w:r w:rsidRPr="00150F1A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50AD" w:rsidRPr="002050AD" w:rsidRDefault="002050AD" w:rsidP="002050AD">
            <w:pPr>
              <w:rPr>
                <w:rFonts w:ascii="TH SarabunPSK" w:hAnsi="TH SarabunPSK" w:cs="TH SarabunPSK"/>
              </w:rPr>
            </w:pPr>
            <w:r w:rsidRPr="002050AD">
              <w:rPr>
                <w:rFonts w:ascii="TH SarabunPSK" w:hAnsi="TH SarabunPSK" w:cs="TH SarabunPSK"/>
              </w:rPr>
              <w:t>0</w:t>
            </w:r>
            <w:r w:rsidRPr="002050AD">
              <w:rPr>
                <w:rFonts w:ascii="TH SarabunPSK" w:hAnsi="TH SarabunPSK" w:cs="TH SarabunPSK"/>
                <w:cs/>
              </w:rPr>
              <w:t>.</w:t>
            </w:r>
            <w:r w:rsidRPr="002050AD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096" w:type="pct"/>
            <w:tcBorders>
              <w:top w:val="nil"/>
              <w:left w:val="single" w:sz="4" w:space="0" w:color="auto"/>
              <w:bottom w:val="nil"/>
            </w:tcBorders>
          </w:tcPr>
          <w:p w:rsidR="002050AD" w:rsidRPr="00150F1A" w:rsidRDefault="002050AD" w:rsidP="0037167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2661E4" w:rsidRPr="00D016FC" w:rsidTr="002050AD">
        <w:trPr>
          <w:trHeight w:val="446"/>
          <w:jc w:val="center"/>
        </w:trPr>
        <w:tc>
          <w:tcPr>
            <w:tcW w:w="282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1E4" w:rsidRPr="00542F0B" w:rsidRDefault="002661E4" w:rsidP="00DF2D83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ind w:left="48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42F0B">
              <w:rPr>
                <w:rFonts w:ascii="TH SarabunPSK" w:hAnsi="TH SarabunPSK" w:cs="TH SarabunPSK" w:hint="cs"/>
                <w:b/>
                <w:bCs/>
                <w:cs/>
              </w:rPr>
              <w:t>รวม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1E4" w:rsidRPr="00D016FC" w:rsidRDefault="002661E4" w:rsidP="00DF2D83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</w:rPr>
            </w:pPr>
            <w:r w:rsidRPr="0060117B">
              <w:rPr>
                <w:rFonts w:ascii="TH SarabunPSK" w:hAnsi="TH SarabunPSK" w:cs="TH SarabunPSK"/>
                <w:b/>
                <w:bCs/>
              </w:rPr>
              <w:t>4</w:t>
            </w:r>
            <w:r w:rsidRPr="0060117B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60117B">
              <w:rPr>
                <w:rFonts w:ascii="TH SarabunPSK" w:hAnsi="TH SarabunPSK" w:cs="TH SarabunPSK"/>
                <w:b/>
                <w:bCs/>
              </w:rPr>
              <w:t>53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1E4" w:rsidRPr="00D016FC" w:rsidRDefault="002661E4" w:rsidP="00DF2D83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</w:rPr>
            </w:pPr>
            <w:r w:rsidRPr="0060117B">
              <w:rPr>
                <w:rFonts w:ascii="TH SarabunPSK" w:hAnsi="TH SarabunPSK" w:cs="TH SarabunPSK"/>
                <w:b/>
                <w:bCs/>
              </w:rPr>
              <w:t>0</w:t>
            </w:r>
            <w:r w:rsidRPr="0060117B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60117B">
              <w:rPr>
                <w:rFonts w:ascii="TH SarabunPSK" w:hAnsi="TH SarabunPSK" w:cs="TH SarabunPSK"/>
                <w:b/>
                <w:bCs/>
              </w:rPr>
              <w:t>35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61E4" w:rsidRPr="00DE0801" w:rsidRDefault="002661E4" w:rsidP="00DF2D83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E0801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  <w:r w:rsidR="00511E09">
              <w:rPr>
                <w:rFonts w:ascii="TH SarabunPSK" w:hAnsi="TH SarabunPSK" w:cs="TH SarabunPSK"/>
                <w:b/>
                <w:bCs/>
                <w:cs/>
              </w:rPr>
              <w:t>มากที่สุด</w:t>
            </w:r>
          </w:p>
        </w:tc>
      </w:tr>
      <w:tr w:rsidR="002661E4" w:rsidRPr="00D016FC" w:rsidTr="00DF2D83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3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661E4" w:rsidRPr="00104C18" w:rsidRDefault="002661E4" w:rsidP="00DF2D83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04C18">
              <w:rPr>
                <w:rFonts w:ascii="TH SarabunPSK" w:hAnsi="TH SarabunPSK" w:cs="TH SarabunPSK"/>
                <w:b/>
                <w:bCs/>
                <w:cs/>
              </w:rPr>
              <w:t>การประเ</w:t>
            </w:r>
            <w:r>
              <w:rPr>
                <w:rFonts w:ascii="TH SarabunPSK" w:hAnsi="TH SarabunPSK" w:cs="TH SarabunPSK"/>
                <w:b/>
                <w:bCs/>
                <w:cs/>
              </w:rPr>
              <w:t xml:space="preserve">มินด้านผลลัพธ์ที่ได้จากโปรแกรม </w:t>
            </w:r>
            <w:r w:rsidRPr="00104C18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104C18">
              <w:rPr>
                <w:rFonts w:ascii="TH SarabunPSK" w:hAnsi="TH SarabunPSK" w:cs="TH SarabunPSK"/>
                <w:b/>
                <w:bCs/>
              </w:rPr>
              <w:t>Result Test</w:t>
            </w:r>
            <w:r w:rsidRPr="00104C18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  <w:tr w:rsidR="000C3491" w:rsidRPr="00D016FC" w:rsidTr="002050AD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3"/>
          <w:jc w:val="center"/>
        </w:trPr>
        <w:tc>
          <w:tcPr>
            <w:tcW w:w="2820" w:type="pct"/>
            <w:tcBorders>
              <w:top w:val="single" w:sz="4" w:space="0" w:color="auto"/>
              <w:right w:val="single" w:sz="4" w:space="0" w:color="auto"/>
            </w:tcBorders>
          </w:tcPr>
          <w:p w:rsidR="000C3491" w:rsidRPr="00DE0801" w:rsidRDefault="000C3491" w:rsidP="0045515C">
            <w:pPr>
              <w:ind w:left="609" w:hanging="609"/>
              <w:rPr>
                <w:rFonts w:ascii="TH SarabunPSK" w:hAnsi="TH SarabunPSK" w:cs="TH SarabunPSK"/>
                <w:cs/>
              </w:rPr>
            </w:pPr>
            <w:r w:rsidRPr="00DE0801">
              <w:rPr>
                <w:rFonts w:ascii="TH SarabunPSK" w:hAnsi="TH SarabunPSK" w:cs="TH SarabunPSK"/>
              </w:rPr>
              <w:t xml:space="preserve">    1</w:t>
            </w:r>
            <w:r w:rsidRPr="00DE0801">
              <w:rPr>
                <w:rFonts w:ascii="TH SarabunPSK" w:hAnsi="TH SarabunPSK" w:cs="TH SarabunPSK"/>
                <w:cs/>
              </w:rPr>
              <w:t>.  ความเหมาะสมของการแสดงผลของหน้าจอ</w:t>
            </w:r>
            <w:r>
              <w:rPr>
                <w:rFonts w:ascii="TH SarabunPSK" w:hAnsi="TH SarabunPSK" w:cs="TH SarabunPSK" w:hint="cs"/>
                <w:cs/>
              </w:rPr>
              <w:t>หลายขนาด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3491" w:rsidRPr="000C3491" w:rsidRDefault="000C3491" w:rsidP="000C3491">
            <w:pPr>
              <w:rPr>
                <w:rFonts w:ascii="TH SarabunPSK" w:hAnsi="TH SarabunPSK" w:cs="TH SarabunPSK"/>
              </w:rPr>
            </w:pPr>
            <w:r w:rsidRPr="000C3491">
              <w:rPr>
                <w:rFonts w:ascii="TH SarabunPSK" w:hAnsi="TH SarabunPSK" w:cs="TH SarabunPSK"/>
              </w:rPr>
              <w:t>5</w:t>
            </w:r>
            <w:r w:rsidRPr="000C3491">
              <w:rPr>
                <w:rFonts w:ascii="TH SarabunPSK" w:hAnsi="TH SarabunPSK" w:cs="TH SarabunPSK"/>
                <w:cs/>
              </w:rPr>
              <w:t>.</w:t>
            </w:r>
            <w:r w:rsidRPr="000C3491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3491" w:rsidRPr="000C3491" w:rsidRDefault="000C3491" w:rsidP="000C3491">
            <w:pPr>
              <w:rPr>
                <w:rFonts w:ascii="TH SarabunPSK" w:hAnsi="TH SarabunPSK" w:cs="TH SarabunPSK"/>
              </w:rPr>
            </w:pPr>
            <w:r w:rsidRPr="000C3491">
              <w:rPr>
                <w:rFonts w:ascii="TH SarabunPSK" w:hAnsi="TH SarabunPSK" w:cs="TH SarabunPSK"/>
              </w:rPr>
              <w:t>0</w:t>
            </w:r>
            <w:r w:rsidRPr="000C3491">
              <w:rPr>
                <w:rFonts w:ascii="TH SarabunPSK" w:hAnsi="TH SarabunPSK" w:cs="TH SarabunPSK"/>
                <w:cs/>
              </w:rPr>
              <w:t>.</w:t>
            </w:r>
            <w:r w:rsidRPr="000C3491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</w:tcBorders>
          </w:tcPr>
          <w:p w:rsidR="000C3491" w:rsidRPr="003F1397" w:rsidRDefault="000C3491" w:rsidP="0037167F">
            <w:pPr>
              <w:rPr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0C3491" w:rsidRPr="00D016FC" w:rsidTr="002050AD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  <w:jc w:val="center"/>
        </w:trPr>
        <w:tc>
          <w:tcPr>
            <w:tcW w:w="2820" w:type="pct"/>
            <w:tcBorders>
              <w:right w:val="single" w:sz="4" w:space="0" w:color="auto"/>
            </w:tcBorders>
          </w:tcPr>
          <w:p w:rsidR="000C3491" w:rsidRPr="00DE0801" w:rsidRDefault="000C3491" w:rsidP="0045515C">
            <w:pPr>
              <w:ind w:left="609" w:hanging="609"/>
              <w:rPr>
                <w:rFonts w:ascii="TH SarabunPSK" w:hAnsi="TH SarabunPSK" w:cs="TH SarabunPSK"/>
                <w:cs/>
              </w:rPr>
            </w:pPr>
            <w:r w:rsidRPr="00DE0801">
              <w:rPr>
                <w:rFonts w:ascii="TH SarabunPSK" w:hAnsi="TH SarabunPSK" w:cs="TH SarabunPSK"/>
              </w:rPr>
              <w:t xml:space="preserve">    2</w:t>
            </w:r>
            <w:r w:rsidRPr="00DE0801">
              <w:rPr>
                <w:rFonts w:ascii="TH SarabunPSK" w:hAnsi="TH SarabunPSK" w:cs="TH SarabunPSK"/>
                <w:cs/>
              </w:rPr>
              <w:t>.  ความสม่ำเสมอหรือมาตรฐานเ</w:t>
            </w:r>
            <w:r>
              <w:rPr>
                <w:rFonts w:ascii="TH SarabunPSK" w:hAnsi="TH SarabunPSK" w:cs="TH SarabunPSK" w:hint="cs"/>
                <w:cs/>
              </w:rPr>
              <w:t>ดียวกัน</w:t>
            </w:r>
            <w:r w:rsidRPr="00DE0801">
              <w:rPr>
                <w:rFonts w:ascii="TH SarabunPSK" w:hAnsi="TH SarabunPSK" w:cs="TH SarabunPSK"/>
                <w:cs/>
              </w:rPr>
              <w:t>ของการออกแบบหน้าจอ</w:t>
            </w:r>
          </w:p>
        </w:tc>
        <w:tc>
          <w:tcPr>
            <w:tcW w:w="541" w:type="pct"/>
            <w:tcBorders>
              <w:left w:val="single" w:sz="4" w:space="0" w:color="auto"/>
              <w:right w:val="single" w:sz="4" w:space="0" w:color="auto"/>
            </w:tcBorders>
          </w:tcPr>
          <w:p w:rsidR="000C3491" w:rsidRPr="000C3491" w:rsidRDefault="000C3491" w:rsidP="000C3491">
            <w:pPr>
              <w:rPr>
                <w:rFonts w:ascii="TH SarabunPSK" w:hAnsi="TH SarabunPSK" w:cs="TH SarabunPSK"/>
              </w:rPr>
            </w:pPr>
            <w:r w:rsidRPr="000C3491">
              <w:rPr>
                <w:rFonts w:ascii="TH SarabunPSK" w:hAnsi="TH SarabunPSK" w:cs="TH SarabunPSK"/>
              </w:rPr>
              <w:t>5</w:t>
            </w:r>
            <w:r w:rsidRPr="000C3491">
              <w:rPr>
                <w:rFonts w:ascii="TH SarabunPSK" w:hAnsi="TH SarabunPSK" w:cs="TH SarabunPSK"/>
                <w:cs/>
              </w:rPr>
              <w:t>.</w:t>
            </w:r>
            <w:r w:rsidRPr="000C3491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543" w:type="pct"/>
            <w:tcBorders>
              <w:left w:val="single" w:sz="4" w:space="0" w:color="auto"/>
              <w:right w:val="single" w:sz="4" w:space="0" w:color="auto"/>
            </w:tcBorders>
          </w:tcPr>
          <w:p w:rsidR="000C3491" w:rsidRPr="000C3491" w:rsidRDefault="000C3491" w:rsidP="000C3491">
            <w:pPr>
              <w:rPr>
                <w:rFonts w:ascii="TH SarabunPSK" w:hAnsi="TH SarabunPSK" w:cs="TH SarabunPSK"/>
              </w:rPr>
            </w:pPr>
            <w:r w:rsidRPr="000C3491">
              <w:rPr>
                <w:rFonts w:ascii="TH SarabunPSK" w:hAnsi="TH SarabunPSK" w:cs="TH SarabunPSK"/>
              </w:rPr>
              <w:t>0</w:t>
            </w:r>
            <w:r w:rsidRPr="000C3491">
              <w:rPr>
                <w:rFonts w:ascii="TH SarabunPSK" w:hAnsi="TH SarabunPSK" w:cs="TH SarabunPSK"/>
                <w:cs/>
              </w:rPr>
              <w:t>.</w:t>
            </w:r>
            <w:r w:rsidRPr="000C3491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096" w:type="pct"/>
            <w:tcBorders>
              <w:left w:val="single" w:sz="4" w:space="0" w:color="auto"/>
            </w:tcBorders>
          </w:tcPr>
          <w:p w:rsidR="000C3491" w:rsidRPr="003F1397" w:rsidRDefault="000C3491" w:rsidP="0037167F">
            <w:r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0C3491" w:rsidRPr="00D016FC" w:rsidTr="002050AD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  <w:jc w:val="center"/>
        </w:trPr>
        <w:tc>
          <w:tcPr>
            <w:tcW w:w="2820" w:type="pct"/>
            <w:tcBorders>
              <w:right w:val="single" w:sz="4" w:space="0" w:color="auto"/>
            </w:tcBorders>
          </w:tcPr>
          <w:p w:rsidR="000C3491" w:rsidRPr="00DE0801" w:rsidRDefault="000C3491" w:rsidP="0045515C">
            <w:pPr>
              <w:ind w:left="609" w:hanging="609"/>
              <w:rPr>
                <w:rFonts w:ascii="TH SarabunPSK" w:hAnsi="TH SarabunPSK" w:cs="TH SarabunPSK"/>
                <w:cs/>
              </w:rPr>
            </w:pPr>
            <w:r w:rsidRPr="00DE0801">
              <w:rPr>
                <w:rFonts w:ascii="TH SarabunPSK" w:hAnsi="TH SarabunPSK" w:cs="TH SarabunPSK"/>
              </w:rPr>
              <w:t xml:space="preserve">    3</w:t>
            </w:r>
            <w:r w:rsidRPr="00DE0801">
              <w:rPr>
                <w:rFonts w:ascii="TH SarabunPSK" w:hAnsi="TH SarabunPSK" w:cs="TH SarabunPSK"/>
                <w:cs/>
              </w:rPr>
              <w:t>.  ความถูกต้องของผลลัพธ์ในการทำงานในแต่ละโมดูล</w:t>
            </w:r>
          </w:p>
        </w:tc>
        <w:tc>
          <w:tcPr>
            <w:tcW w:w="541" w:type="pct"/>
            <w:tcBorders>
              <w:left w:val="single" w:sz="4" w:space="0" w:color="auto"/>
              <w:right w:val="single" w:sz="4" w:space="0" w:color="auto"/>
            </w:tcBorders>
          </w:tcPr>
          <w:p w:rsidR="000C3491" w:rsidRPr="000C3491" w:rsidRDefault="000C3491" w:rsidP="000C3491">
            <w:pPr>
              <w:rPr>
                <w:rFonts w:ascii="TH SarabunPSK" w:hAnsi="TH SarabunPSK" w:cs="TH SarabunPSK"/>
              </w:rPr>
            </w:pPr>
            <w:r w:rsidRPr="000C3491">
              <w:rPr>
                <w:rFonts w:ascii="TH SarabunPSK" w:hAnsi="TH SarabunPSK" w:cs="TH SarabunPSK"/>
              </w:rPr>
              <w:t>4</w:t>
            </w:r>
            <w:r w:rsidRPr="000C3491">
              <w:rPr>
                <w:rFonts w:ascii="TH SarabunPSK" w:hAnsi="TH SarabunPSK" w:cs="TH SarabunPSK"/>
                <w:cs/>
              </w:rPr>
              <w:t>.</w:t>
            </w:r>
            <w:r w:rsidRPr="000C3491">
              <w:rPr>
                <w:rFonts w:ascii="TH SarabunPSK" w:hAnsi="TH SarabunPSK" w:cs="TH SarabunPSK"/>
              </w:rPr>
              <w:t>67</w:t>
            </w:r>
          </w:p>
        </w:tc>
        <w:tc>
          <w:tcPr>
            <w:tcW w:w="543" w:type="pct"/>
            <w:tcBorders>
              <w:left w:val="single" w:sz="4" w:space="0" w:color="auto"/>
              <w:right w:val="single" w:sz="4" w:space="0" w:color="auto"/>
            </w:tcBorders>
          </w:tcPr>
          <w:p w:rsidR="000C3491" w:rsidRPr="000C3491" w:rsidRDefault="000C3491" w:rsidP="000C3491">
            <w:pPr>
              <w:rPr>
                <w:rFonts w:ascii="TH SarabunPSK" w:hAnsi="TH SarabunPSK" w:cs="TH SarabunPSK"/>
              </w:rPr>
            </w:pPr>
            <w:r w:rsidRPr="000C3491">
              <w:rPr>
                <w:rFonts w:ascii="TH SarabunPSK" w:hAnsi="TH SarabunPSK" w:cs="TH SarabunPSK"/>
              </w:rPr>
              <w:t>0</w:t>
            </w:r>
            <w:r w:rsidRPr="000C3491">
              <w:rPr>
                <w:rFonts w:ascii="TH SarabunPSK" w:hAnsi="TH SarabunPSK" w:cs="TH SarabunPSK"/>
                <w:cs/>
              </w:rPr>
              <w:t>.</w:t>
            </w:r>
            <w:r w:rsidRPr="000C3491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096" w:type="pct"/>
            <w:tcBorders>
              <w:left w:val="single" w:sz="4" w:space="0" w:color="auto"/>
            </w:tcBorders>
          </w:tcPr>
          <w:p w:rsidR="000C3491" w:rsidRPr="003F1397" w:rsidRDefault="000C3491" w:rsidP="0037167F">
            <w:r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  <w:tr w:rsidR="000C3491" w:rsidRPr="00D016FC" w:rsidTr="002050AD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  <w:jc w:val="center"/>
        </w:trPr>
        <w:tc>
          <w:tcPr>
            <w:tcW w:w="2820" w:type="pct"/>
            <w:tcBorders>
              <w:right w:val="single" w:sz="4" w:space="0" w:color="auto"/>
            </w:tcBorders>
          </w:tcPr>
          <w:p w:rsidR="000C3491" w:rsidRPr="00DE0801" w:rsidRDefault="000C3491" w:rsidP="0045515C">
            <w:pPr>
              <w:ind w:left="609" w:hanging="609"/>
              <w:rPr>
                <w:rFonts w:ascii="TH SarabunPSK" w:hAnsi="TH SarabunPSK" w:cs="TH SarabunPSK"/>
                <w:cs/>
              </w:rPr>
            </w:pPr>
            <w:r w:rsidRPr="00DE0801">
              <w:rPr>
                <w:rFonts w:ascii="TH SarabunPSK" w:hAnsi="TH SarabunPSK" w:cs="TH SarabunPSK"/>
              </w:rPr>
              <w:t xml:space="preserve">    4</w:t>
            </w:r>
            <w:r w:rsidRPr="00DE0801">
              <w:rPr>
                <w:rFonts w:ascii="TH SarabunPSK" w:hAnsi="TH SarabunPSK" w:cs="TH SarabunPSK"/>
                <w:cs/>
              </w:rPr>
              <w:t>.  ความเหมาะสมของรูปแบบการรายงานผล</w:t>
            </w:r>
            <w:r>
              <w:rPr>
                <w:rFonts w:ascii="TH SarabunPSK" w:hAnsi="TH SarabunPSK" w:cs="TH SarabunPSK" w:hint="cs"/>
                <w:cs/>
              </w:rPr>
              <w:t>ทางหน้าจอ</w:t>
            </w:r>
          </w:p>
        </w:tc>
        <w:tc>
          <w:tcPr>
            <w:tcW w:w="541" w:type="pct"/>
            <w:tcBorders>
              <w:left w:val="single" w:sz="4" w:space="0" w:color="auto"/>
              <w:right w:val="single" w:sz="4" w:space="0" w:color="auto"/>
            </w:tcBorders>
          </w:tcPr>
          <w:p w:rsidR="000C3491" w:rsidRPr="000C3491" w:rsidRDefault="000C3491" w:rsidP="000C3491">
            <w:pPr>
              <w:rPr>
                <w:rFonts w:ascii="TH SarabunPSK" w:hAnsi="TH SarabunPSK" w:cs="TH SarabunPSK"/>
              </w:rPr>
            </w:pPr>
            <w:r w:rsidRPr="000C3491">
              <w:rPr>
                <w:rFonts w:ascii="TH SarabunPSK" w:hAnsi="TH SarabunPSK" w:cs="TH SarabunPSK"/>
              </w:rPr>
              <w:t>4</w:t>
            </w:r>
            <w:r w:rsidRPr="000C3491">
              <w:rPr>
                <w:rFonts w:ascii="TH SarabunPSK" w:hAnsi="TH SarabunPSK" w:cs="TH SarabunPSK"/>
                <w:cs/>
              </w:rPr>
              <w:t>.</w:t>
            </w:r>
            <w:r w:rsidRPr="000C3491">
              <w:rPr>
                <w:rFonts w:ascii="TH SarabunPSK" w:hAnsi="TH SarabunPSK" w:cs="TH SarabunPSK"/>
              </w:rPr>
              <w:t>67</w:t>
            </w:r>
          </w:p>
        </w:tc>
        <w:tc>
          <w:tcPr>
            <w:tcW w:w="543" w:type="pct"/>
            <w:tcBorders>
              <w:left w:val="single" w:sz="4" w:space="0" w:color="auto"/>
              <w:right w:val="single" w:sz="4" w:space="0" w:color="auto"/>
            </w:tcBorders>
          </w:tcPr>
          <w:p w:rsidR="000C3491" w:rsidRPr="000C3491" w:rsidRDefault="000C3491" w:rsidP="000C3491">
            <w:pPr>
              <w:rPr>
                <w:rFonts w:ascii="TH SarabunPSK" w:hAnsi="TH SarabunPSK" w:cs="TH SarabunPSK"/>
              </w:rPr>
            </w:pPr>
            <w:r w:rsidRPr="000C3491">
              <w:rPr>
                <w:rFonts w:ascii="TH SarabunPSK" w:hAnsi="TH SarabunPSK" w:cs="TH SarabunPSK"/>
              </w:rPr>
              <w:t>0</w:t>
            </w:r>
            <w:r w:rsidRPr="000C3491">
              <w:rPr>
                <w:rFonts w:ascii="TH SarabunPSK" w:hAnsi="TH SarabunPSK" w:cs="TH SarabunPSK"/>
                <w:cs/>
              </w:rPr>
              <w:t>.</w:t>
            </w:r>
            <w:r w:rsidRPr="000C3491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096" w:type="pct"/>
            <w:tcBorders>
              <w:left w:val="single" w:sz="4" w:space="0" w:color="auto"/>
            </w:tcBorders>
          </w:tcPr>
          <w:p w:rsidR="000C3491" w:rsidRPr="003F1397" w:rsidRDefault="000C3491" w:rsidP="0037167F">
            <w:pPr>
              <w:rPr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  <w:tr w:rsidR="000C3491" w:rsidRPr="00D016FC" w:rsidTr="002050AD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  <w:jc w:val="center"/>
        </w:trPr>
        <w:tc>
          <w:tcPr>
            <w:tcW w:w="2820" w:type="pct"/>
            <w:tcBorders>
              <w:right w:val="single" w:sz="4" w:space="0" w:color="auto"/>
            </w:tcBorders>
          </w:tcPr>
          <w:p w:rsidR="000C3491" w:rsidRPr="001D3BAC" w:rsidRDefault="000C3491" w:rsidP="0045515C">
            <w:pPr>
              <w:ind w:left="609" w:hanging="609"/>
              <w:rPr>
                <w:rFonts w:ascii="TH SarabunPSK" w:hAnsi="TH SarabunPSK" w:cs="TH SarabunPSK"/>
                <w:cs/>
              </w:rPr>
            </w:pPr>
            <w:r w:rsidRPr="00DE0801">
              <w:rPr>
                <w:rFonts w:ascii="TH SarabunPSK" w:hAnsi="TH SarabunPSK" w:cs="TH SarabunPSK"/>
              </w:rPr>
              <w:t xml:space="preserve">    5</w:t>
            </w:r>
            <w:r w:rsidRPr="00DE0801">
              <w:rPr>
                <w:rFonts w:ascii="TH SarabunPSK" w:hAnsi="TH SarabunPSK" w:cs="TH SarabunPSK"/>
                <w:cs/>
              </w:rPr>
              <w:t xml:space="preserve">.  </w:t>
            </w:r>
            <w:r>
              <w:rPr>
                <w:rFonts w:ascii="TH SarabunPSK" w:hAnsi="TH SarabunPSK" w:cs="TH SarabunPSK" w:hint="cs"/>
                <w:cs/>
              </w:rPr>
              <w:t xml:space="preserve">ความถูกต้องของภาษาที่แสดงผลของระบบสองภาษา ไทย - </w:t>
            </w:r>
            <w:r>
              <w:rPr>
                <w:rFonts w:ascii="TH SarabunPSK" w:hAnsi="TH SarabunPSK" w:cs="TH SarabunPSK"/>
              </w:rPr>
              <w:t>English</w:t>
            </w:r>
          </w:p>
        </w:tc>
        <w:tc>
          <w:tcPr>
            <w:tcW w:w="541" w:type="pct"/>
            <w:tcBorders>
              <w:left w:val="single" w:sz="4" w:space="0" w:color="auto"/>
              <w:right w:val="single" w:sz="4" w:space="0" w:color="auto"/>
            </w:tcBorders>
          </w:tcPr>
          <w:p w:rsidR="000C3491" w:rsidRPr="000C3491" w:rsidRDefault="000C3491" w:rsidP="000C3491">
            <w:pPr>
              <w:rPr>
                <w:rFonts w:ascii="TH SarabunPSK" w:hAnsi="TH SarabunPSK" w:cs="TH SarabunPSK"/>
              </w:rPr>
            </w:pPr>
            <w:r w:rsidRPr="000C3491">
              <w:rPr>
                <w:rFonts w:ascii="TH SarabunPSK" w:hAnsi="TH SarabunPSK" w:cs="TH SarabunPSK"/>
              </w:rPr>
              <w:t>5</w:t>
            </w:r>
            <w:r w:rsidRPr="000C3491">
              <w:rPr>
                <w:rFonts w:ascii="TH SarabunPSK" w:hAnsi="TH SarabunPSK" w:cs="TH SarabunPSK"/>
                <w:cs/>
              </w:rPr>
              <w:t>.</w:t>
            </w:r>
            <w:r w:rsidRPr="000C3491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543" w:type="pct"/>
            <w:tcBorders>
              <w:left w:val="single" w:sz="4" w:space="0" w:color="auto"/>
              <w:right w:val="single" w:sz="4" w:space="0" w:color="auto"/>
            </w:tcBorders>
          </w:tcPr>
          <w:p w:rsidR="000C3491" w:rsidRPr="000C3491" w:rsidRDefault="000C3491" w:rsidP="000C3491">
            <w:pPr>
              <w:rPr>
                <w:rFonts w:ascii="TH SarabunPSK" w:hAnsi="TH SarabunPSK" w:cs="TH SarabunPSK"/>
              </w:rPr>
            </w:pPr>
            <w:r w:rsidRPr="000C3491">
              <w:rPr>
                <w:rFonts w:ascii="TH SarabunPSK" w:hAnsi="TH SarabunPSK" w:cs="TH SarabunPSK"/>
              </w:rPr>
              <w:t>0</w:t>
            </w:r>
            <w:r w:rsidRPr="000C3491">
              <w:rPr>
                <w:rFonts w:ascii="TH SarabunPSK" w:hAnsi="TH SarabunPSK" w:cs="TH SarabunPSK"/>
                <w:cs/>
              </w:rPr>
              <w:t>.</w:t>
            </w:r>
            <w:r w:rsidRPr="000C3491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096" w:type="pct"/>
            <w:tcBorders>
              <w:left w:val="single" w:sz="4" w:space="0" w:color="auto"/>
            </w:tcBorders>
          </w:tcPr>
          <w:p w:rsidR="000C3491" w:rsidRPr="003F1397" w:rsidRDefault="000C3491" w:rsidP="0037167F">
            <w:r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0C3491" w:rsidRPr="00D016FC" w:rsidTr="002050AD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  <w:jc w:val="center"/>
        </w:trPr>
        <w:tc>
          <w:tcPr>
            <w:tcW w:w="2820" w:type="pct"/>
            <w:tcBorders>
              <w:right w:val="single" w:sz="4" w:space="0" w:color="auto"/>
            </w:tcBorders>
          </w:tcPr>
          <w:p w:rsidR="000C3491" w:rsidRPr="00DE0801" w:rsidRDefault="000C3491" w:rsidP="0045515C">
            <w:pPr>
              <w:ind w:left="609" w:hanging="609"/>
              <w:rPr>
                <w:rFonts w:ascii="TH SarabunPSK" w:hAnsi="TH SarabunPSK" w:cs="TH SarabunPSK"/>
                <w:cs/>
              </w:rPr>
            </w:pPr>
            <w:r w:rsidRPr="00DE0801">
              <w:rPr>
                <w:rFonts w:ascii="TH SarabunPSK" w:hAnsi="TH SarabunPSK" w:cs="TH SarabunPSK"/>
              </w:rPr>
              <w:t xml:space="preserve">    6</w:t>
            </w:r>
            <w:r w:rsidRPr="00DE0801">
              <w:rPr>
                <w:rFonts w:ascii="TH SarabunPSK" w:hAnsi="TH SarabunPSK" w:cs="TH SarabunPSK"/>
                <w:cs/>
              </w:rPr>
              <w:t xml:space="preserve">.  ความถูกต้องน่าเชื่อถือโดยรวมของระบบ </w:t>
            </w:r>
          </w:p>
        </w:tc>
        <w:tc>
          <w:tcPr>
            <w:tcW w:w="541" w:type="pct"/>
            <w:tcBorders>
              <w:left w:val="single" w:sz="4" w:space="0" w:color="auto"/>
              <w:right w:val="single" w:sz="4" w:space="0" w:color="auto"/>
            </w:tcBorders>
          </w:tcPr>
          <w:p w:rsidR="000C3491" w:rsidRPr="000C3491" w:rsidRDefault="000C3491" w:rsidP="000C3491">
            <w:pPr>
              <w:rPr>
                <w:rFonts w:ascii="TH SarabunPSK" w:hAnsi="TH SarabunPSK" w:cs="TH SarabunPSK"/>
              </w:rPr>
            </w:pPr>
            <w:r w:rsidRPr="000C3491">
              <w:rPr>
                <w:rFonts w:ascii="TH SarabunPSK" w:hAnsi="TH SarabunPSK" w:cs="TH SarabunPSK"/>
              </w:rPr>
              <w:t>4</w:t>
            </w:r>
            <w:r w:rsidRPr="000C3491">
              <w:rPr>
                <w:rFonts w:ascii="TH SarabunPSK" w:hAnsi="TH SarabunPSK" w:cs="TH SarabunPSK"/>
                <w:cs/>
              </w:rPr>
              <w:t>.</w:t>
            </w:r>
            <w:r w:rsidRPr="000C3491">
              <w:rPr>
                <w:rFonts w:ascii="TH SarabunPSK" w:hAnsi="TH SarabunPSK" w:cs="TH SarabunPSK"/>
              </w:rPr>
              <w:t>67</w:t>
            </w:r>
          </w:p>
        </w:tc>
        <w:tc>
          <w:tcPr>
            <w:tcW w:w="543" w:type="pct"/>
            <w:tcBorders>
              <w:left w:val="single" w:sz="4" w:space="0" w:color="auto"/>
              <w:right w:val="single" w:sz="4" w:space="0" w:color="auto"/>
            </w:tcBorders>
          </w:tcPr>
          <w:p w:rsidR="000C3491" w:rsidRPr="000C3491" w:rsidRDefault="000C3491" w:rsidP="000C3491">
            <w:pPr>
              <w:rPr>
                <w:rFonts w:ascii="TH SarabunPSK" w:hAnsi="TH SarabunPSK" w:cs="TH SarabunPSK"/>
              </w:rPr>
            </w:pPr>
            <w:r w:rsidRPr="000C3491">
              <w:rPr>
                <w:rFonts w:ascii="TH SarabunPSK" w:hAnsi="TH SarabunPSK" w:cs="TH SarabunPSK"/>
              </w:rPr>
              <w:t>0</w:t>
            </w:r>
            <w:r w:rsidRPr="000C3491">
              <w:rPr>
                <w:rFonts w:ascii="TH SarabunPSK" w:hAnsi="TH SarabunPSK" w:cs="TH SarabunPSK"/>
                <w:cs/>
              </w:rPr>
              <w:t>.</w:t>
            </w:r>
            <w:r w:rsidRPr="000C3491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096" w:type="pct"/>
            <w:tcBorders>
              <w:left w:val="single" w:sz="4" w:space="0" w:color="auto"/>
            </w:tcBorders>
          </w:tcPr>
          <w:p w:rsidR="000C3491" w:rsidRDefault="000C3491" w:rsidP="0037167F">
            <w:r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  <w:tr w:rsidR="000C3491" w:rsidRPr="00D016FC" w:rsidTr="002855DC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4"/>
          <w:jc w:val="center"/>
        </w:trPr>
        <w:tc>
          <w:tcPr>
            <w:tcW w:w="282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91" w:rsidRPr="00DE0801" w:rsidRDefault="000C3491" w:rsidP="000C3491">
            <w:pPr>
              <w:pStyle w:val="ListParagraph"/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ind w:left="540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DE0801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91" w:rsidRPr="000C3491" w:rsidRDefault="000C3491" w:rsidP="000C3491">
            <w:pPr>
              <w:rPr>
                <w:rFonts w:ascii="TH SarabunPSK" w:hAnsi="TH SarabunPSK" w:cs="TH SarabunPSK"/>
              </w:rPr>
            </w:pPr>
            <w:r w:rsidRPr="000C3491">
              <w:rPr>
                <w:rFonts w:ascii="TH SarabunPSK" w:hAnsi="TH SarabunPSK" w:cs="TH SarabunPSK"/>
              </w:rPr>
              <w:t>4</w:t>
            </w:r>
            <w:r w:rsidRPr="000C3491">
              <w:rPr>
                <w:rFonts w:ascii="TH SarabunPSK" w:hAnsi="TH SarabunPSK" w:cs="TH SarabunPSK"/>
                <w:cs/>
              </w:rPr>
              <w:t>.</w:t>
            </w:r>
            <w:r w:rsidRPr="000C3491">
              <w:rPr>
                <w:rFonts w:ascii="TH SarabunPSK" w:hAnsi="TH SarabunPSK" w:cs="TH SarabunPSK"/>
              </w:rPr>
              <w:t>83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91" w:rsidRPr="000C3491" w:rsidRDefault="000C3491" w:rsidP="000C3491">
            <w:pPr>
              <w:rPr>
                <w:rFonts w:ascii="TH SarabunPSK" w:hAnsi="TH SarabunPSK" w:cs="TH SarabunPSK"/>
              </w:rPr>
            </w:pPr>
            <w:r w:rsidRPr="000C3491">
              <w:rPr>
                <w:rFonts w:ascii="TH SarabunPSK" w:hAnsi="TH SarabunPSK" w:cs="TH SarabunPSK"/>
              </w:rPr>
              <w:t>0</w:t>
            </w:r>
            <w:r w:rsidRPr="000C3491">
              <w:rPr>
                <w:rFonts w:ascii="TH SarabunPSK" w:hAnsi="TH SarabunPSK" w:cs="TH SarabunPSK"/>
                <w:cs/>
              </w:rPr>
              <w:t>.</w:t>
            </w:r>
            <w:r w:rsidRPr="000C3491">
              <w:rPr>
                <w:rFonts w:ascii="TH SarabunPSK" w:hAnsi="TH SarabunPSK" w:cs="TH SarabunPSK"/>
              </w:rPr>
              <w:t>32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3491" w:rsidRPr="00DE0801" w:rsidRDefault="000C3491" w:rsidP="000C3491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E0801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  <w:r>
              <w:rPr>
                <w:rFonts w:ascii="TH SarabunPSK" w:hAnsi="TH SarabunPSK" w:cs="TH SarabunPSK"/>
                <w:b/>
                <w:bCs/>
                <w:cs/>
              </w:rPr>
              <w:t>มาก</w:t>
            </w:r>
          </w:p>
        </w:tc>
      </w:tr>
      <w:tr w:rsidR="002661E4" w:rsidRPr="00D016FC" w:rsidTr="00DF2D83">
        <w:trPr>
          <w:trHeight w:val="433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661E4" w:rsidRPr="00104C18" w:rsidRDefault="002661E4" w:rsidP="00DF2D83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C75C8">
              <w:rPr>
                <w:rFonts w:ascii="TH SarabunPSK" w:hAnsi="TH SarabunPSK" w:cs="TH SarabunPSK"/>
                <w:b/>
                <w:bCs/>
                <w:cs/>
              </w:rPr>
              <w:t>การประเมินด้านความปลอดภัย (</w:t>
            </w:r>
            <w:r w:rsidRPr="00FC75C8">
              <w:rPr>
                <w:rFonts w:ascii="TH SarabunPSK" w:hAnsi="TH SarabunPSK" w:cs="TH SarabunPSK"/>
                <w:b/>
                <w:bCs/>
              </w:rPr>
              <w:t>Security Test</w:t>
            </w:r>
            <w:r w:rsidRPr="00FC75C8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  <w:tr w:rsidR="00DE7482" w:rsidRPr="00D016FC" w:rsidTr="002050AD">
        <w:trPr>
          <w:trHeight w:val="433"/>
          <w:jc w:val="center"/>
        </w:trPr>
        <w:tc>
          <w:tcPr>
            <w:tcW w:w="2820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DE7482" w:rsidRPr="00DE0801" w:rsidRDefault="00DE7482" w:rsidP="00DE7482">
            <w:pPr>
              <w:rPr>
                <w:rFonts w:ascii="TH SarabunPSK" w:hAnsi="TH SarabunPSK" w:cs="TH SarabunPSK"/>
                <w:cs/>
              </w:rPr>
            </w:pPr>
            <w:r w:rsidRPr="00DE0801">
              <w:rPr>
                <w:rFonts w:ascii="TH SarabunPSK" w:hAnsi="TH SarabunPSK" w:cs="TH SarabunPSK"/>
              </w:rPr>
              <w:t xml:space="preserve">    1</w:t>
            </w:r>
            <w:r w:rsidRPr="00DE0801">
              <w:rPr>
                <w:rFonts w:ascii="TH SarabunPSK" w:hAnsi="TH SarabunPSK" w:cs="TH SarabunPSK"/>
                <w:cs/>
              </w:rPr>
              <w:t>.  ความเหมาะสมของการกำหนดสิทธิ์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7482" w:rsidRPr="00DE7482" w:rsidRDefault="00DE7482" w:rsidP="00DE7482">
            <w:pPr>
              <w:rPr>
                <w:rFonts w:ascii="TH SarabunPSK" w:hAnsi="TH SarabunPSK" w:cs="TH SarabunPSK"/>
              </w:rPr>
            </w:pPr>
            <w:r w:rsidRPr="00DE7482">
              <w:rPr>
                <w:rFonts w:ascii="TH SarabunPSK" w:hAnsi="TH SarabunPSK" w:cs="TH SarabunPSK"/>
              </w:rPr>
              <w:t>5</w:t>
            </w:r>
            <w:r w:rsidR="006D0B4C">
              <w:rPr>
                <w:rFonts w:ascii="TH SarabunPSK" w:hAnsi="TH SarabunPSK" w:cs="TH SarabunPSK"/>
                <w:cs/>
              </w:rPr>
              <w:t>.</w:t>
            </w:r>
            <w:r w:rsidR="006D0B4C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7482" w:rsidRPr="00DE7482" w:rsidRDefault="00DE7482" w:rsidP="00DE7482">
            <w:pPr>
              <w:rPr>
                <w:rFonts w:ascii="TH SarabunPSK" w:hAnsi="TH SarabunPSK" w:cs="TH SarabunPSK"/>
              </w:rPr>
            </w:pPr>
            <w:r w:rsidRPr="00DE7482">
              <w:rPr>
                <w:rFonts w:ascii="TH SarabunPSK" w:hAnsi="TH SarabunPSK" w:cs="TH SarabunPSK"/>
              </w:rPr>
              <w:t>0</w:t>
            </w:r>
            <w:r w:rsidR="006D0B4C">
              <w:rPr>
                <w:rFonts w:ascii="TH SarabunPSK" w:hAnsi="TH SarabunPSK" w:cs="TH SarabunPSK"/>
                <w:cs/>
              </w:rPr>
              <w:t>.</w:t>
            </w:r>
            <w:r w:rsidR="006D0B4C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E7482" w:rsidRPr="00D101BB" w:rsidRDefault="00DE7482" w:rsidP="0037167F">
            <w:r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DE7482" w:rsidRPr="00D016FC" w:rsidTr="002050AD">
        <w:trPr>
          <w:trHeight w:val="412"/>
          <w:jc w:val="center"/>
        </w:trPr>
        <w:tc>
          <w:tcPr>
            <w:tcW w:w="2820" w:type="pct"/>
            <w:tcBorders>
              <w:top w:val="nil"/>
              <w:bottom w:val="nil"/>
              <w:right w:val="single" w:sz="4" w:space="0" w:color="auto"/>
            </w:tcBorders>
          </w:tcPr>
          <w:p w:rsidR="00DE7482" w:rsidRPr="00DE0801" w:rsidRDefault="00DE7482" w:rsidP="00DE7482">
            <w:pPr>
              <w:rPr>
                <w:rFonts w:ascii="TH SarabunPSK" w:hAnsi="TH SarabunPSK" w:cs="TH SarabunPSK"/>
                <w:cs/>
              </w:rPr>
            </w:pPr>
            <w:r w:rsidRPr="00DE0801">
              <w:rPr>
                <w:rFonts w:ascii="TH SarabunPSK" w:hAnsi="TH SarabunPSK" w:cs="TH SarabunPSK"/>
              </w:rPr>
              <w:t xml:space="preserve">    2</w:t>
            </w:r>
            <w:r w:rsidRPr="00DE0801">
              <w:rPr>
                <w:rFonts w:ascii="TH SarabunPSK" w:hAnsi="TH SarabunPSK" w:cs="TH SarabunPSK"/>
                <w:cs/>
              </w:rPr>
              <w:t>.  ความเหมาะสมของตัวกำหนดในการตั้งรหัสผ่าน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7482" w:rsidRPr="00DE7482" w:rsidRDefault="00DE7482" w:rsidP="00DE7482">
            <w:pPr>
              <w:rPr>
                <w:rFonts w:ascii="TH SarabunPSK" w:hAnsi="TH SarabunPSK" w:cs="TH SarabunPSK"/>
              </w:rPr>
            </w:pPr>
            <w:r w:rsidRPr="00DE7482">
              <w:rPr>
                <w:rFonts w:ascii="TH SarabunPSK" w:hAnsi="TH SarabunPSK" w:cs="TH SarabunPSK"/>
              </w:rPr>
              <w:t>5</w:t>
            </w:r>
            <w:r w:rsidR="006D0B4C">
              <w:rPr>
                <w:rFonts w:ascii="TH SarabunPSK" w:hAnsi="TH SarabunPSK" w:cs="TH SarabunPSK"/>
                <w:cs/>
              </w:rPr>
              <w:t>.</w:t>
            </w:r>
            <w:r w:rsidR="006D0B4C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7482" w:rsidRPr="00DE7482" w:rsidRDefault="00DE7482" w:rsidP="00DE7482">
            <w:pPr>
              <w:rPr>
                <w:rFonts w:ascii="TH SarabunPSK" w:hAnsi="TH SarabunPSK" w:cs="TH SarabunPSK"/>
              </w:rPr>
            </w:pPr>
            <w:r w:rsidRPr="00DE7482">
              <w:rPr>
                <w:rFonts w:ascii="TH SarabunPSK" w:hAnsi="TH SarabunPSK" w:cs="TH SarabunPSK"/>
              </w:rPr>
              <w:t>0</w:t>
            </w:r>
            <w:r w:rsidR="006D0B4C">
              <w:rPr>
                <w:rFonts w:ascii="TH SarabunPSK" w:hAnsi="TH SarabunPSK" w:cs="TH SarabunPSK"/>
                <w:cs/>
              </w:rPr>
              <w:t>.</w:t>
            </w:r>
            <w:r w:rsidR="006D0B4C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096" w:type="pct"/>
            <w:tcBorders>
              <w:top w:val="nil"/>
              <w:left w:val="single" w:sz="4" w:space="0" w:color="auto"/>
              <w:bottom w:val="nil"/>
            </w:tcBorders>
          </w:tcPr>
          <w:p w:rsidR="00DE7482" w:rsidRPr="00D101BB" w:rsidRDefault="00DE7482" w:rsidP="0037167F">
            <w:r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DE7482" w:rsidRPr="00D016FC" w:rsidTr="002050AD">
        <w:trPr>
          <w:trHeight w:val="435"/>
          <w:jc w:val="center"/>
        </w:trPr>
        <w:tc>
          <w:tcPr>
            <w:tcW w:w="282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482" w:rsidRPr="00DE0801" w:rsidRDefault="00DE7482" w:rsidP="00DE7482">
            <w:pPr>
              <w:pStyle w:val="ListParagraph"/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ind w:left="540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DE0801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482" w:rsidRPr="00DE7482" w:rsidRDefault="00DE7482" w:rsidP="00DE7482">
            <w:pPr>
              <w:rPr>
                <w:rFonts w:ascii="TH SarabunPSK" w:hAnsi="TH SarabunPSK" w:cs="TH SarabunPSK"/>
              </w:rPr>
            </w:pPr>
            <w:r w:rsidRPr="00DE7482">
              <w:rPr>
                <w:rFonts w:ascii="TH SarabunPSK" w:hAnsi="TH SarabunPSK" w:cs="TH SarabunPSK"/>
              </w:rPr>
              <w:t>5</w:t>
            </w:r>
            <w:r w:rsidRPr="00DE7482">
              <w:rPr>
                <w:rFonts w:ascii="TH SarabunPSK" w:hAnsi="TH SarabunPSK" w:cs="TH SarabunPSK"/>
                <w:cs/>
              </w:rPr>
              <w:t>.</w:t>
            </w:r>
            <w:r w:rsidRPr="00DE7482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482" w:rsidRPr="00DE7482" w:rsidRDefault="00DE7482" w:rsidP="00DE7482">
            <w:pPr>
              <w:rPr>
                <w:rFonts w:ascii="TH SarabunPSK" w:hAnsi="TH SarabunPSK" w:cs="TH SarabunPSK"/>
              </w:rPr>
            </w:pPr>
            <w:r w:rsidRPr="00DE7482">
              <w:rPr>
                <w:rFonts w:ascii="TH SarabunPSK" w:hAnsi="TH SarabunPSK" w:cs="TH SarabunPSK"/>
              </w:rPr>
              <w:t>0</w:t>
            </w:r>
            <w:r w:rsidRPr="00DE7482">
              <w:rPr>
                <w:rFonts w:ascii="TH SarabunPSK" w:hAnsi="TH SarabunPSK" w:cs="TH SarabunPSK"/>
                <w:cs/>
              </w:rPr>
              <w:t>.</w:t>
            </w:r>
            <w:r w:rsidRPr="00DE7482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7482" w:rsidRPr="00DE0801" w:rsidRDefault="00DE7482" w:rsidP="00DE7482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ระดับมาก</w:t>
            </w:r>
          </w:p>
        </w:tc>
      </w:tr>
      <w:tr w:rsidR="002661E4" w:rsidRPr="00D016FC" w:rsidTr="00DF2D83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3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61E4" w:rsidRPr="00D016FC" w:rsidRDefault="002661E4" w:rsidP="00DF2D83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คู่มือการใช้งาน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ระบบ</w:t>
            </w:r>
            <w:r w:rsidRPr="00054171">
              <w:rPr>
                <w:rFonts w:ascii="TH SarabunPSK" w:hAnsi="TH SarabunPSK" w:cs="TH SarabunPSK"/>
                <w:b/>
                <w:bCs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</w:rPr>
              <w:t>Documentation</w:t>
            </w:r>
            <w:r w:rsidRPr="00054171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  <w:tr w:rsidR="000B4820" w:rsidRPr="00D016FC" w:rsidTr="002050AD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3"/>
          <w:jc w:val="center"/>
        </w:trPr>
        <w:tc>
          <w:tcPr>
            <w:tcW w:w="2820" w:type="pct"/>
            <w:tcBorders>
              <w:top w:val="single" w:sz="4" w:space="0" w:color="auto"/>
              <w:right w:val="single" w:sz="4" w:space="0" w:color="auto"/>
            </w:tcBorders>
          </w:tcPr>
          <w:p w:rsidR="000B4820" w:rsidRPr="00DE0801" w:rsidRDefault="000B4820" w:rsidP="0045515C">
            <w:pPr>
              <w:ind w:left="609" w:hanging="609"/>
              <w:rPr>
                <w:rFonts w:ascii="TH SarabunPSK" w:hAnsi="TH SarabunPSK" w:cs="TH SarabunPSK"/>
                <w:cs/>
              </w:rPr>
            </w:pPr>
            <w:r w:rsidRPr="00DE0801">
              <w:rPr>
                <w:rFonts w:ascii="TH SarabunPSK" w:hAnsi="TH SarabunPSK" w:cs="TH SarabunPSK"/>
              </w:rPr>
              <w:t xml:space="preserve">    1</w:t>
            </w:r>
            <w:r w:rsidRPr="00DE0801">
              <w:rPr>
                <w:rFonts w:ascii="TH SarabunPSK" w:hAnsi="TH SarabunPSK" w:cs="TH SarabunPSK"/>
                <w:cs/>
              </w:rPr>
              <w:t>.  คู่มือมีความสวยงาม น่าสนใจ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820" w:rsidRPr="000B4820" w:rsidRDefault="000B4820" w:rsidP="000B4820">
            <w:pPr>
              <w:rPr>
                <w:rFonts w:ascii="TH SarabunPSK" w:hAnsi="TH SarabunPSK" w:cs="TH SarabunPSK"/>
              </w:rPr>
            </w:pPr>
            <w:r w:rsidRPr="000B4820">
              <w:rPr>
                <w:rFonts w:ascii="TH SarabunPSK" w:hAnsi="TH SarabunPSK" w:cs="TH SarabunPSK"/>
              </w:rPr>
              <w:t>5</w:t>
            </w:r>
            <w:r w:rsidR="006D0B4C">
              <w:rPr>
                <w:rFonts w:ascii="TH SarabunPSK" w:hAnsi="TH SarabunPSK" w:cs="TH SarabunPSK"/>
                <w:cs/>
              </w:rPr>
              <w:t>.</w:t>
            </w:r>
            <w:r w:rsidR="006D0B4C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820" w:rsidRPr="000B4820" w:rsidRDefault="000B4820" w:rsidP="000B4820">
            <w:pPr>
              <w:rPr>
                <w:rFonts w:ascii="TH SarabunPSK" w:hAnsi="TH SarabunPSK" w:cs="TH SarabunPSK"/>
              </w:rPr>
            </w:pPr>
            <w:r w:rsidRPr="000B4820">
              <w:rPr>
                <w:rFonts w:ascii="TH SarabunPSK" w:hAnsi="TH SarabunPSK" w:cs="TH SarabunPSK"/>
              </w:rPr>
              <w:t>0</w:t>
            </w:r>
            <w:r w:rsidR="006D0B4C">
              <w:rPr>
                <w:rFonts w:ascii="TH SarabunPSK" w:hAnsi="TH SarabunPSK" w:cs="TH SarabunPSK"/>
                <w:cs/>
              </w:rPr>
              <w:t>.</w:t>
            </w:r>
            <w:r w:rsidR="006D0B4C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</w:tcBorders>
          </w:tcPr>
          <w:p w:rsidR="000B4820" w:rsidRPr="0038446F" w:rsidRDefault="000B4820" w:rsidP="0037167F">
            <w:pPr>
              <w:rPr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0B4820" w:rsidRPr="00D016FC" w:rsidTr="002050AD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  <w:jc w:val="center"/>
        </w:trPr>
        <w:tc>
          <w:tcPr>
            <w:tcW w:w="2820" w:type="pct"/>
            <w:tcBorders>
              <w:right w:val="single" w:sz="4" w:space="0" w:color="auto"/>
            </w:tcBorders>
          </w:tcPr>
          <w:p w:rsidR="000B4820" w:rsidRPr="00DE0801" w:rsidRDefault="000B4820" w:rsidP="0045515C">
            <w:pPr>
              <w:ind w:left="609" w:hanging="609"/>
              <w:rPr>
                <w:rFonts w:ascii="TH SarabunPSK" w:hAnsi="TH SarabunPSK" w:cs="TH SarabunPSK"/>
                <w:cs/>
              </w:rPr>
            </w:pPr>
            <w:r w:rsidRPr="00DE0801">
              <w:rPr>
                <w:rFonts w:ascii="TH SarabunPSK" w:hAnsi="TH SarabunPSK" w:cs="TH SarabunPSK"/>
              </w:rPr>
              <w:t xml:space="preserve">    2</w:t>
            </w:r>
            <w:r w:rsidRPr="00DE0801">
              <w:rPr>
                <w:rFonts w:ascii="TH SarabunPSK" w:hAnsi="TH SarabunPSK" w:cs="TH SarabunPSK"/>
                <w:cs/>
              </w:rPr>
              <w:t>.  ตัวอักษรมีขนาดชนิดเหมาะสม อ่านง่าย</w:t>
            </w:r>
          </w:p>
        </w:tc>
        <w:tc>
          <w:tcPr>
            <w:tcW w:w="541" w:type="pct"/>
            <w:tcBorders>
              <w:left w:val="single" w:sz="4" w:space="0" w:color="auto"/>
              <w:right w:val="single" w:sz="4" w:space="0" w:color="auto"/>
            </w:tcBorders>
          </w:tcPr>
          <w:p w:rsidR="000B4820" w:rsidRPr="000B4820" w:rsidRDefault="000B4820" w:rsidP="000B4820">
            <w:pPr>
              <w:rPr>
                <w:rFonts w:ascii="TH SarabunPSK" w:hAnsi="TH SarabunPSK" w:cs="TH SarabunPSK"/>
              </w:rPr>
            </w:pPr>
            <w:r w:rsidRPr="000B4820">
              <w:rPr>
                <w:rFonts w:ascii="TH SarabunPSK" w:hAnsi="TH SarabunPSK" w:cs="TH SarabunPSK"/>
              </w:rPr>
              <w:t>5</w:t>
            </w:r>
            <w:r w:rsidR="006D0B4C">
              <w:rPr>
                <w:rFonts w:ascii="TH SarabunPSK" w:hAnsi="TH SarabunPSK" w:cs="TH SarabunPSK"/>
                <w:cs/>
              </w:rPr>
              <w:t>.</w:t>
            </w:r>
            <w:r w:rsidR="006D0B4C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543" w:type="pct"/>
            <w:tcBorders>
              <w:left w:val="single" w:sz="4" w:space="0" w:color="auto"/>
              <w:right w:val="single" w:sz="4" w:space="0" w:color="auto"/>
            </w:tcBorders>
          </w:tcPr>
          <w:p w:rsidR="000B4820" w:rsidRPr="000B4820" w:rsidRDefault="000B4820" w:rsidP="000B4820">
            <w:pPr>
              <w:rPr>
                <w:rFonts w:ascii="TH SarabunPSK" w:hAnsi="TH SarabunPSK" w:cs="TH SarabunPSK"/>
              </w:rPr>
            </w:pPr>
            <w:r w:rsidRPr="000B4820">
              <w:rPr>
                <w:rFonts w:ascii="TH SarabunPSK" w:hAnsi="TH SarabunPSK" w:cs="TH SarabunPSK"/>
              </w:rPr>
              <w:t>0</w:t>
            </w:r>
            <w:r w:rsidR="006D0B4C">
              <w:rPr>
                <w:rFonts w:ascii="TH SarabunPSK" w:hAnsi="TH SarabunPSK" w:cs="TH SarabunPSK"/>
                <w:cs/>
              </w:rPr>
              <w:t>.</w:t>
            </w:r>
            <w:r w:rsidR="006D0B4C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096" w:type="pct"/>
            <w:tcBorders>
              <w:left w:val="single" w:sz="4" w:space="0" w:color="auto"/>
            </w:tcBorders>
          </w:tcPr>
          <w:p w:rsidR="000B4820" w:rsidRPr="0038446F" w:rsidRDefault="000B4820" w:rsidP="0037167F">
            <w:r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0B4820" w:rsidRPr="00D016FC" w:rsidTr="002050AD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1"/>
          <w:jc w:val="center"/>
        </w:trPr>
        <w:tc>
          <w:tcPr>
            <w:tcW w:w="2820" w:type="pct"/>
            <w:tcBorders>
              <w:right w:val="single" w:sz="4" w:space="0" w:color="auto"/>
            </w:tcBorders>
          </w:tcPr>
          <w:p w:rsidR="000B4820" w:rsidRPr="00DE0801" w:rsidRDefault="000B4820" w:rsidP="0045515C">
            <w:pPr>
              <w:ind w:left="609" w:hanging="609"/>
              <w:rPr>
                <w:rFonts w:ascii="TH SarabunPSK" w:hAnsi="TH SarabunPSK" w:cs="TH SarabunPSK"/>
                <w:cs/>
              </w:rPr>
            </w:pPr>
            <w:r w:rsidRPr="00DE0801">
              <w:rPr>
                <w:rFonts w:ascii="TH SarabunPSK" w:hAnsi="TH SarabunPSK" w:cs="TH SarabunPSK"/>
              </w:rPr>
              <w:t xml:space="preserve">    3</w:t>
            </w:r>
            <w:r w:rsidRPr="00DE0801">
              <w:rPr>
                <w:rFonts w:ascii="TH SarabunPSK" w:hAnsi="TH SarabunPSK" w:cs="TH SarabunPSK"/>
                <w:cs/>
              </w:rPr>
              <w:t>.  สีของตัวอักษรมีความชัดเจนอ่านง่าย</w:t>
            </w:r>
          </w:p>
        </w:tc>
        <w:tc>
          <w:tcPr>
            <w:tcW w:w="541" w:type="pct"/>
            <w:tcBorders>
              <w:left w:val="single" w:sz="4" w:space="0" w:color="auto"/>
              <w:right w:val="single" w:sz="4" w:space="0" w:color="auto"/>
            </w:tcBorders>
          </w:tcPr>
          <w:p w:rsidR="000B4820" w:rsidRPr="000B4820" w:rsidRDefault="000B4820" w:rsidP="000B4820">
            <w:pPr>
              <w:rPr>
                <w:rFonts w:ascii="TH SarabunPSK" w:hAnsi="TH SarabunPSK" w:cs="TH SarabunPSK"/>
              </w:rPr>
            </w:pPr>
            <w:r w:rsidRPr="000B482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543" w:type="pct"/>
            <w:tcBorders>
              <w:left w:val="single" w:sz="4" w:space="0" w:color="auto"/>
              <w:right w:val="single" w:sz="4" w:space="0" w:color="auto"/>
            </w:tcBorders>
          </w:tcPr>
          <w:p w:rsidR="000B4820" w:rsidRPr="000B4820" w:rsidRDefault="000B4820" w:rsidP="000B4820">
            <w:pPr>
              <w:rPr>
                <w:rFonts w:ascii="TH SarabunPSK" w:hAnsi="TH SarabunPSK" w:cs="TH SarabunPSK"/>
              </w:rPr>
            </w:pPr>
            <w:r w:rsidRPr="000B4820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1096" w:type="pct"/>
            <w:tcBorders>
              <w:left w:val="single" w:sz="4" w:space="0" w:color="auto"/>
            </w:tcBorders>
          </w:tcPr>
          <w:p w:rsidR="000B4820" w:rsidRPr="0038446F" w:rsidRDefault="000B4820" w:rsidP="000B4820">
            <w:pPr>
              <w:jc w:val="center"/>
            </w:pPr>
            <w:r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0B4820" w:rsidRPr="00D016FC" w:rsidTr="002050AD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6"/>
          <w:jc w:val="center"/>
        </w:trPr>
        <w:tc>
          <w:tcPr>
            <w:tcW w:w="2820" w:type="pct"/>
            <w:tcBorders>
              <w:right w:val="single" w:sz="4" w:space="0" w:color="auto"/>
            </w:tcBorders>
          </w:tcPr>
          <w:p w:rsidR="000B4820" w:rsidRPr="00DE0801" w:rsidRDefault="000B4820" w:rsidP="0045515C">
            <w:pPr>
              <w:ind w:left="609" w:hanging="609"/>
              <w:rPr>
                <w:rFonts w:ascii="TH SarabunPSK" w:hAnsi="TH SarabunPSK" w:cs="TH SarabunPSK"/>
                <w:cs/>
              </w:rPr>
            </w:pPr>
            <w:r w:rsidRPr="00DE0801">
              <w:rPr>
                <w:rFonts w:ascii="TH SarabunPSK" w:hAnsi="TH SarabunPSK" w:cs="TH SarabunPSK"/>
              </w:rPr>
              <w:t xml:space="preserve">    4</w:t>
            </w:r>
            <w:r w:rsidRPr="00DE0801">
              <w:rPr>
                <w:rFonts w:ascii="TH SarabunPSK" w:hAnsi="TH SarabunPSK" w:cs="TH SarabunPSK"/>
                <w:cs/>
              </w:rPr>
              <w:t>.  ความเหมาะสมของรูปแบบเอกสาร</w:t>
            </w:r>
          </w:p>
        </w:tc>
        <w:tc>
          <w:tcPr>
            <w:tcW w:w="541" w:type="pct"/>
            <w:tcBorders>
              <w:left w:val="single" w:sz="4" w:space="0" w:color="auto"/>
              <w:right w:val="single" w:sz="4" w:space="0" w:color="auto"/>
            </w:tcBorders>
          </w:tcPr>
          <w:p w:rsidR="000B4820" w:rsidRPr="000B4820" w:rsidRDefault="000B4820" w:rsidP="000B4820">
            <w:pPr>
              <w:rPr>
                <w:rFonts w:ascii="TH SarabunPSK" w:hAnsi="TH SarabunPSK" w:cs="TH SarabunPSK"/>
              </w:rPr>
            </w:pPr>
            <w:r w:rsidRPr="000B482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543" w:type="pct"/>
            <w:tcBorders>
              <w:left w:val="single" w:sz="4" w:space="0" w:color="auto"/>
              <w:right w:val="single" w:sz="4" w:space="0" w:color="auto"/>
            </w:tcBorders>
          </w:tcPr>
          <w:p w:rsidR="000B4820" w:rsidRPr="000B4820" w:rsidRDefault="000B4820" w:rsidP="000B4820">
            <w:pPr>
              <w:rPr>
                <w:rFonts w:ascii="TH SarabunPSK" w:hAnsi="TH SarabunPSK" w:cs="TH SarabunPSK"/>
              </w:rPr>
            </w:pPr>
            <w:r w:rsidRPr="000B4820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1096" w:type="pct"/>
            <w:tcBorders>
              <w:left w:val="single" w:sz="4" w:space="0" w:color="auto"/>
            </w:tcBorders>
          </w:tcPr>
          <w:p w:rsidR="000B4820" w:rsidRPr="0038446F" w:rsidRDefault="000B4820" w:rsidP="000B4820">
            <w:pPr>
              <w:jc w:val="center"/>
            </w:pPr>
            <w:r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0B4820" w:rsidRPr="00D016FC" w:rsidTr="002050AD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6"/>
          <w:jc w:val="center"/>
        </w:trPr>
        <w:tc>
          <w:tcPr>
            <w:tcW w:w="2820" w:type="pct"/>
            <w:tcBorders>
              <w:right w:val="single" w:sz="4" w:space="0" w:color="auto"/>
            </w:tcBorders>
          </w:tcPr>
          <w:p w:rsidR="000B4820" w:rsidRPr="00DE0801" w:rsidRDefault="000B4820" w:rsidP="0045515C">
            <w:pPr>
              <w:ind w:left="609" w:hanging="609"/>
              <w:rPr>
                <w:rFonts w:ascii="TH SarabunPSK" w:hAnsi="TH SarabunPSK" w:cs="TH SarabunPSK"/>
                <w:cs/>
              </w:rPr>
            </w:pPr>
            <w:r w:rsidRPr="00DE0801">
              <w:rPr>
                <w:rFonts w:ascii="TH SarabunPSK" w:hAnsi="TH SarabunPSK" w:cs="TH SarabunPSK"/>
              </w:rPr>
              <w:lastRenderedPageBreak/>
              <w:t xml:space="preserve">    5</w:t>
            </w:r>
            <w:r w:rsidRPr="00DE0801">
              <w:rPr>
                <w:rFonts w:ascii="TH SarabunPSK" w:hAnsi="TH SarabunPSK" w:cs="TH SarabunPSK"/>
                <w:cs/>
              </w:rPr>
              <w:t>.  ภาษาและรูปภาพที่ใช้ในการเชื่อมโยงมีความถูกต้อง</w:t>
            </w:r>
          </w:p>
        </w:tc>
        <w:tc>
          <w:tcPr>
            <w:tcW w:w="541" w:type="pct"/>
            <w:tcBorders>
              <w:left w:val="single" w:sz="4" w:space="0" w:color="auto"/>
              <w:right w:val="single" w:sz="4" w:space="0" w:color="auto"/>
            </w:tcBorders>
          </w:tcPr>
          <w:p w:rsidR="000B4820" w:rsidRPr="000B4820" w:rsidRDefault="000B4820" w:rsidP="000B4820">
            <w:pPr>
              <w:rPr>
                <w:rFonts w:ascii="TH SarabunPSK" w:hAnsi="TH SarabunPSK" w:cs="TH SarabunPSK"/>
              </w:rPr>
            </w:pPr>
            <w:r w:rsidRPr="000B482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543" w:type="pct"/>
            <w:tcBorders>
              <w:left w:val="single" w:sz="4" w:space="0" w:color="auto"/>
              <w:right w:val="single" w:sz="4" w:space="0" w:color="auto"/>
            </w:tcBorders>
          </w:tcPr>
          <w:p w:rsidR="000B4820" w:rsidRPr="000B4820" w:rsidRDefault="000B4820" w:rsidP="000B4820">
            <w:pPr>
              <w:rPr>
                <w:rFonts w:ascii="TH SarabunPSK" w:hAnsi="TH SarabunPSK" w:cs="TH SarabunPSK"/>
              </w:rPr>
            </w:pPr>
            <w:r w:rsidRPr="000B4820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1096" w:type="pct"/>
            <w:tcBorders>
              <w:left w:val="single" w:sz="4" w:space="0" w:color="auto"/>
            </w:tcBorders>
          </w:tcPr>
          <w:p w:rsidR="000B4820" w:rsidRDefault="000B4820" w:rsidP="000B4820">
            <w:pPr>
              <w:jc w:val="center"/>
            </w:pPr>
            <w:r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0B4820" w:rsidRPr="00D016FC" w:rsidTr="002050AD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6"/>
          <w:jc w:val="center"/>
        </w:trPr>
        <w:tc>
          <w:tcPr>
            <w:tcW w:w="282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820" w:rsidRPr="00BE4335" w:rsidRDefault="000B4820" w:rsidP="000B4820">
            <w:pPr>
              <w:pStyle w:val="ListParagraph"/>
              <w:tabs>
                <w:tab w:val="left" w:pos="907"/>
                <w:tab w:val="left" w:pos="1264"/>
                <w:tab w:val="left" w:pos="1627"/>
                <w:tab w:val="left" w:pos="1985"/>
                <w:tab w:val="left" w:pos="2130"/>
                <w:tab w:val="center" w:pos="2348"/>
              </w:tabs>
              <w:ind w:left="488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820" w:rsidRPr="000B4820" w:rsidRDefault="000B4820" w:rsidP="000B4820">
            <w:pPr>
              <w:rPr>
                <w:rFonts w:ascii="TH SarabunPSK" w:hAnsi="TH SarabunPSK" w:cs="TH SarabunPSK"/>
              </w:rPr>
            </w:pPr>
            <w:r w:rsidRPr="000B4820">
              <w:rPr>
                <w:rFonts w:ascii="TH SarabunPSK" w:hAnsi="TH SarabunPSK" w:cs="TH SarabunPSK"/>
              </w:rPr>
              <w:t>5</w:t>
            </w:r>
            <w:r w:rsidRPr="000B4820">
              <w:rPr>
                <w:rFonts w:ascii="TH SarabunPSK" w:hAnsi="TH SarabunPSK" w:cs="TH SarabunPSK"/>
                <w:cs/>
              </w:rPr>
              <w:t>.</w:t>
            </w:r>
            <w:r w:rsidRPr="000B4820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820" w:rsidRPr="000B4820" w:rsidRDefault="000B4820" w:rsidP="000B4820">
            <w:pPr>
              <w:rPr>
                <w:rFonts w:ascii="TH SarabunPSK" w:hAnsi="TH SarabunPSK" w:cs="TH SarabunPSK"/>
              </w:rPr>
            </w:pPr>
            <w:r w:rsidRPr="000B4820">
              <w:rPr>
                <w:rFonts w:ascii="TH SarabunPSK" w:hAnsi="TH SarabunPSK" w:cs="TH SarabunPSK"/>
              </w:rPr>
              <w:t>0</w:t>
            </w:r>
            <w:r w:rsidRPr="000B4820">
              <w:rPr>
                <w:rFonts w:ascii="TH SarabunPSK" w:hAnsi="TH SarabunPSK" w:cs="TH SarabunPSK"/>
                <w:cs/>
              </w:rPr>
              <w:t>.</w:t>
            </w:r>
            <w:r w:rsidRPr="000B4820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4820" w:rsidRPr="00EB4BDF" w:rsidRDefault="000B4820" w:rsidP="000B4820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B4BDF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  <w:r>
              <w:rPr>
                <w:rFonts w:ascii="TH SarabunPSK" w:hAnsi="TH SarabunPSK" w:cs="TH SarabunPSK"/>
                <w:b/>
                <w:bCs/>
                <w:cs/>
              </w:rPr>
              <w:t>มากที่สุด</w:t>
            </w:r>
          </w:p>
        </w:tc>
      </w:tr>
      <w:tr w:rsidR="00F75431" w:rsidRPr="00D016FC" w:rsidTr="002050AD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6"/>
          <w:jc w:val="center"/>
        </w:trPr>
        <w:tc>
          <w:tcPr>
            <w:tcW w:w="2820" w:type="pct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75431" w:rsidRPr="00D016FC" w:rsidRDefault="00F75431" w:rsidP="00F75431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016FC">
              <w:rPr>
                <w:rFonts w:ascii="TH SarabunPSK" w:hAnsi="TH SarabunPSK" w:cs="TH SarabunPSK"/>
                <w:b/>
                <w:bCs/>
                <w:cs/>
              </w:rPr>
              <w:t>รวมทั้งหมด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75431" w:rsidRPr="00F75431" w:rsidRDefault="00F75431" w:rsidP="00F75431">
            <w:pPr>
              <w:rPr>
                <w:rFonts w:ascii="TH SarabunPSK" w:hAnsi="TH SarabunPSK" w:cs="TH SarabunPSK"/>
              </w:rPr>
            </w:pPr>
            <w:r w:rsidRPr="00F75431">
              <w:rPr>
                <w:rFonts w:ascii="TH SarabunPSK" w:hAnsi="TH SarabunPSK" w:cs="TH SarabunPSK"/>
              </w:rPr>
              <w:t>4</w:t>
            </w:r>
            <w:r w:rsidRPr="00F75431">
              <w:rPr>
                <w:rFonts w:ascii="TH SarabunPSK" w:hAnsi="TH SarabunPSK" w:cs="TH SarabunPSK"/>
                <w:cs/>
              </w:rPr>
              <w:t>.</w:t>
            </w:r>
            <w:r w:rsidRPr="00F75431">
              <w:rPr>
                <w:rFonts w:ascii="TH SarabunPSK" w:hAnsi="TH SarabunPSK" w:cs="TH SarabunPSK"/>
              </w:rPr>
              <w:t>90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75431" w:rsidRPr="00F75431" w:rsidRDefault="00F75431" w:rsidP="00F75431">
            <w:pPr>
              <w:rPr>
                <w:rFonts w:ascii="TH SarabunPSK" w:hAnsi="TH SarabunPSK" w:cs="TH SarabunPSK"/>
              </w:rPr>
            </w:pPr>
            <w:r w:rsidRPr="00F75431">
              <w:rPr>
                <w:rFonts w:ascii="TH SarabunPSK" w:hAnsi="TH SarabunPSK" w:cs="TH SarabunPSK"/>
              </w:rPr>
              <w:t>0</w:t>
            </w:r>
            <w:r w:rsidRPr="00F75431">
              <w:rPr>
                <w:rFonts w:ascii="TH SarabunPSK" w:hAnsi="TH SarabunPSK" w:cs="TH SarabunPSK"/>
                <w:cs/>
              </w:rPr>
              <w:t>.</w:t>
            </w:r>
            <w:r w:rsidRPr="00F75431"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:rsidR="00F75431" w:rsidRPr="00D016FC" w:rsidRDefault="00F75431" w:rsidP="00F75431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016FC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  <w:r>
              <w:rPr>
                <w:rFonts w:ascii="TH SarabunPSK" w:hAnsi="TH SarabunPSK" w:cs="TH SarabunPSK"/>
                <w:b/>
                <w:bCs/>
                <w:cs/>
              </w:rPr>
              <w:t>มาก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ที่สุด</w:t>
            </w:r>
          </w:p>
        </w:tc>
      </w:tr>
    </w:tbl>
    <w:p w:rsidR="00BE4335" w:rsidRPr="002855DC" w:rsidRDefault="00BE4335" w:rsidP="002748F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A82AAC" w:rsidRDefault="002748F2" w:rsidP="002748F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FF0000"/>
        </w:rPr>
      </w:pPr>
      <w:r w:rsidRPr="00D016FC">
        <w:rPr>
          <w:rFonts w:ascii="TH SarabunPSK" w:hAnsi="TH SarabunPSK" w:cs="TH SarabunPSK"/>
          <w:cs/>
        </w:rPr>
        <w:tab/>
      </w:r>
      <w:r w:rsidR="002661E4">
        <w:rPr>
          <w:rFonts w:ascii="TH SarabunPSK" w:hAnsi="TH SarabunPSK" w:cs="TH SarabunPSK"/>
          <w:cs/>
        </w:rPr>
        <w:t xml:space="preserve">จากตารางที่ </w:t>
      </w:r>
      <w:r w:rsidR="002661E4">
        <w:rPr>
          <w:rFonts w:ascii="TH SarabunPSK" w:hAnsi="TH SarabunPSK" w:cs="TH SarabunPSK"/>
        </w:rPr>
        <w:t>8</w:t>
      </w:r>
      <w:r w:rsidR="002661E4">
        <w:rPr>
          <w:rFonts w:ascii="TH SarabunPSK" w:hAnsi="TH SarabunPSK" w:cs="TH SarabunPSK" w:hint="cs"/>
          <w:cs/>
        </w:rPr>
        <w:t xml:space="preserve"> ผู้เชี่ยวชาญประเมินคุณภาพโดยรวมอยู่ในระดับ</w:t>
      </w:r>
      <w:r w:rsidR="00641231">
        <w:rPr>
          <w:rFonts w:ascii="TH SarabunPSK" w:hAnsi="TH SarabunPSK" w:cs="TH SarabunPSK" w:hint="cs"/>
          <w:cs/>
        </w:rPr>
        <w:t>มากที่สุด</w:t>
      </w:r>
      <w:r w:rsidR="00641231">
        <w:rPr>
          <w:rFonts w:ascii="TH SarabunPSK" w:hAnsi="TH SarabunPSK" w:cs="TH SarabunPSK" w:hint="cs"/>
          <w:cs/>
        </w:rPr>
        <w:tab/>
      </w:r>
      <w:r w:rsidR="00641231">
        <w:rPr>
          <w:rFonts w:ascii="TH SarabunPSK" w:hAnsi="TH SarabunPSK" w:cs="TH SarabunPSK" w:hint="cs"/>
          <w:cs/>
        </w:rPr>
        <w:tab/>
      </w:r>
      <w:r w:rsidR="00641231">
        <w:rPr>
          <w:rFonts w:ascii="TH SarabunPSK" w:hAnsi="TH SarabunPSK" w:cs="TH SarabunPSK" w:hint="cs"/>
          <w:cs/>
        </w:rPr>
        <w:tab/>
      </w:r>
      <w:r w:rsidR="00641231">
        <w:rPr>
          <w:rFonts w:ascii="TH SarabunPSK" w:hAnsi="TH SarabunPSK" w:cs="TH SarabunPSK" w:hint="cs"/>
          <w:cs/>
        </w:rPr>
        <w:tab/>
      </w:r>
      <w:r w:rsidR="002661E4">
        <w:rPr>
          <w:rFonts w:ascii="TH SarabunPSK" w:hAnsi="TH SarabunPSK" w:cs="TH SarabunPSK" w:hint="cs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</w:rPr>
              <m:t>x</m:t>
            </m:r>
          </m:e>
        </m:acc>
      </m:oMath>
      <w:r w:rsidR="002661E4" w:rsidRPr="0028360A">
        <w:rPr>
          <w:rFonts w:ascii="TH SarabunPSK" w:hAnsi="TH SarabunPSK" w:cs="TH SarabunPSK"/>
          <w:cs/>
        </w:rPr>
        <w:t xml:space="preserve"> = </w:t>
      </w:r>
      <w:r w:rsidR="0028360A" w:rsidRPr="00F75431">
        <w:rPr>
          <w:rFonts w:ascii="TH SarabunPSK" w:hAnsi="TH SarabunPSK" w:cs="TH SarabunPSK"/>
        </w:rPr>
        <w:t>4</w:t>
      </w:r>
      <w:r w:rsidR="0028360A" w:rsidRPr="00F75431">
        <w:rPr>
          <w:rFonts w:ascii="TH SarabunPSK" w:hAnsi="TH SarabunPSK" w:cs="TH SarabunPSK"/>
          <w:cs/>
        </w:rPr>
        <w:t>.</w:t>
      </w:r>
      <w:r w:rsidR="0028360A" w:rsidRPr="00F75431">
        <w:rPr>
          <w:rFonts w:ascii="TH SarabunPSK" w:hAnsi="TH SarabunPSK" w:cs="TH SarabunPSK"/>
        </w:rPr>
        <w:t>90</w:t>
      </w:r>
      <w:r w:rsidR="008C4617">
        <w:rPr>
          <w:rFonts w:ascii="TH SarabunPSK" w:hAnsi="TH SarabunPSK" w:cs="TH SarabunPSK"/>
        </w:rPr>
        <w:t xml:space="preserve">, </w:t>
      </w:r>
      <w:r w:rsidR="008C4617" w:rsidRPr="0028360A">
        <w:rPr>
          <w:rFonts w:ascii="TH SarabunPSK" w:hAnsi="TH SarabunPSK" w:cs="TH SarabunPSK"/>
          <w:b/>
          <w:bCs/>
        </w:rPr>
        <w:t>S</w:t>
      </w:r>
      <w:r w:rsidR="008C4617" w:rsidRPr="0028360A">
        <w:rPr>
          <w:rFonts w:ascii="TH SarabunPSK" w:hAnsi="TH SarabunPSK" w:cs="TH SarabunPSK"/>
          <w:b/>
          <w:bCs/>
          <w:cs/>
        </w:rPr>
        <w:t>.</w:t>
      </w:r>
      <w:r w:rsidR="008C4617" w:rsidRPr="0028360A">
        <w:rPr>
          <w:rFonts w:ascii="TH SarabunPSK" w:hAnsi="TH SarabunPSK" w:cs="TH SarabunPSK"/>
          <w:b/>
          <w:bCs/>
        </w:rPr>
        <w:t>D</w:t>
      </w:r>
      <w:r w:rsidR="008C4617" w:rsidRPr="0028360A">
        <w:rPr>
          <w:rFonts w:ascii="TH SarabunPSK" w:hAnsi="TH SarabunPSK" w:cs="TH SarabunPSK"/>
          <w:b/>
          <w:bCs/>
          <w:cs/>
        </w:rPr>
        <w:t>.</w:t>
      </w:r>
      <w:r w:rsidR="008C4617">
        <w:rPr>
          <w:rFonts w:ascii="TH SarabunPSK" w:hAnsi="TH SarabunPSK" w:cs="TH SarabunPSK"/>
          <w:cs/>
        </w:rPr>
        <w:t xml:space="preserve"> = </w:t>
      </w:r>
      <w:r w:rsidR="0028360A" w:rsidRPr="00F75431">
        <w:rPr>
          <w:rFonts w:ascii="TH SarabunPSK" w:hAnsi="TH SarabunPSK" w:cs="TH SarabunPSK"/>
        </w:rPr>
        <w:t>0</w:t>
      </w:r>
      <w:r w:rsidR="0028360A" w:rsidRPr="00F75431">
        <w:rPr>
          <w:rFonts w:ascii="TH SarabunPSK" w:hAnsi="TH SarabunPSK" w:cs="TH SarabunPSK"/>
          <w:cs/>
        </w:rPr>
        <w:t>.</w:t>
      </w:r>
      <w:r w:rsidR="0028360A" w:rsidRPr="00F75431">
        <w:rPr>
          <w:rFonts w:ascii="TH SarabunPSK" w:hAnsi="TH SarabunPSK" w:cs="TH SarabunPSK"/>
        </w:rPr>
        <w:t>10</w:t>
      </w:r>
      <w:r w:rsidR="002661E4">
        <w:rPr>
          <w:rFonts w:ascii="TH SarabunPSK" w:hAnsi="TH SarabunPSK" w:cs="TH SarabunPSK"/>
          <w:cs/>
        </w:rPr>
        <w:t xml:space="preserve">) </w:t>
      </w:r>
      <w:r w:rsidR="002661E4">
        <w:rPr>
          <w:rFonts w:ascii="TH SarabunPSK" w:hAnsi="TH SarabunPSK" w:cs="TH SarabunPSK" w:hint="cs"/>
          <w:cs/>
        </w:rPr>
        <w:t>เมื่อพิจารณารายด้านพบว่า ด้าน</w:t>
      </w:r>
      <w:r w:rsidR="00641231">
        <w:rPr>
          <w:rFonts w:ascii="TH SarabunPSK" w:hAnsi="TH SarabunPSK" w:cs="TH SarabunPSK" w:hint="cs"/>
          <w:cs/>
        </w:rPr>
        <w:t>คู่มือการใช้งานระบบการประเมินสูงที่สุด โดยมี</w:t>
      </w:r>
      <w:r w:rsidR="002661E4">
        <w:rPr>
          <w:rFonts w:ascii="TH SarabunPSK" w:eastAsia="Calibri" w:hAnsi="TH SarabunPSK" w:cs="TH SarabunPSK"/>
          <w:cs/>
        </w:rPr>
        <w:t>ผลการประเมินอยู่ในระดับ</w:t>
      </w:r>
      <w:r w:rsidR="00511E09">
        <w:rPr>
          <w:rFonts w:ascii="TH SarabunPSK" w:eastAsia="Calibri" w:hAnsi="TH SarabunPSK" w:cs="TH SarabunPSK"/>
          <w:cs/>
        </w:rPr>
        <w:t>มาก</w:t>
      </w:r>
      <w:r w:rsidR="00641231">
        <w:rPr>
          <w:rFonts w:ascii="TH SarabunPSK" w:eastAsia="Calibri" w:hAnsi="TH SarabunPSK" w:cs="TH SarabunPSK" w:hint="cs"/>
          <w:cs/>
        </w:rPr>
        <w:t>ที่สุด</w:t>
      </w:r>
      <w:r w:rsidR="002661E4" w:rsidRPr="00184A5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</w:t>
      </w:r>
      <w:r w:rsidR="002661E4" w:rsidRPr="00184A59">
        <w:rPr>
          <w:rFonts w:ascii="TH SarabunPSK" w:hAnsi="TH SarabunPSK" w:cs="TH SarabunPSK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</w:rPr>
              <m:t>x</m:t>
            </m:r>
          </m:e>
        </m:acc>
      </m:oMath>
      <w:r w:rsidR="002661E4" w:rsidRPr="00184A59">
        <w:rPr>
          <w:rFonts w:ascii="TH SarabunPSK" w:hAnsi="TH SarabunPSK" w:cs="TH SarabunPSK"/>
          <w:cs/>
        </w:rPr>
        <w:t xml:space="preserve"> = </w:t>
      </w:r>
      <w:r w:rsidR="00641231" w:rsidRPr="00184A59">
        <w:rPr>
          <w:rFonts w:ascii="TH SarabunPSK" w:hAnsi="TH SarabunPSK" w:cs="TH SarabunPSK"/>
        </w:rPr>
        <w:t>4</w:t>
      </w:r>
      <w:r w:rsidR="00641231" w:rsidRPr="00184A59">
        <w:rPr>
          <w:rFonts w:ascii="TH SarabunPSK" w:hAnsi="TH SarabunPSK" w:cs="TH SarabunPSK"/>
          <w:cs/>
        </w:rPr>
        <w:t>.</w:t>
      </w:r>
      <w:r w:rsidR="00641231" w:rsidRPr="00184A59">
        <w:rPr>
          <w:rFonts w:ascii="TH SarabunPSK" w:hAnsi="TH SarabunPSK" w:cs="TH SarabunPSK"/>
        </w:rPr>
        <w:t>93</w:t>
      </w:r>
      <w:r w:rsidR="002661E4" w:rsidRPr="00184A59">
        <w:rPr>
          <w:rFonts w:ascii="TH SarabunPSK" w:hAnsi="TH SarabunPSK" w:cs="TH SarabunPSK"/>
        </w:rPr>
        <w:t xml:space="preserve">, </w:t>
      </w:r>
      <w:r w:rsidR="002661E4" w:rsidRPr="00184A59">
        <w:rPr>
          <w:rFonts w:ascii="TH SarabunPSK" w:hAnsi="TH SarabunPSK" w:cs="TH SarabunPSK"/>
          <w:b/>
          <w:bCs/>
        </w:rPr>
        <w:t>S</w:t>
      </w:r>
      <w:r w:rsidR="002661E4" w:rsidRPr="00184A59">
        <w:rPr>
          <w:rFonts w:ascii="TH SarabunPSK" w:hAnsi="TH SarabunPSK" w:cs="TH SarabunPSK"/>
          <w:b/>
          <w:bCs/>
          <w:cs/>
        </w:rPr>
        <w:t>.</w:t>
      </w:r>
      <w:r w:rsidR="002661E4" w:rsidRPr="00184A59">
        <w:rPr>
          <w:rFonts w:ascii="TH SarabunPSK" w:hAnsi="TH SarabunPSK" w:cs="TH SarabunPSK"/>
          <w:b/>
          <w:bCs/>
        </w:rPr>
        <w:t>D</w:t>
      </w:r>
      <w:r w:rsidR="002661E4" w:rsidRPr="00184A59">
        <w:rPr>
          <w:rFonts w:ascii="TH SarabunPSK" w:hAnsi="TH SarabunPSK" w:cs="TH SarabunPSK"/>
          <w:cs/>
        </w:rPr>
        <w:t xml:space="preserve">. = </w:t>
      </w:r>
      <w:r w:rsidR="00641231" w:rsidRPr="00184A59">
        <w:rPr>
          <w:rFonts w:ascii="TH SarabunPSK" w:hAnsi="TH SarabunPSK" w:cs="TH SarabunPSK"/>
        </w:rPr>
        <w:t>0</w:t>
      </w:r>
      <w:r w:rsidR="00641231" w:rsidRPr="00184A59">
        <w:rPr>
          <w:rFonts w:ascii="TH SarabunPSK" w:hAnsi="TH SarabunPSK" w:cs="TH SarabunPSK"/>
          <w:cs/>
        </w:rPr>
        <w:t>.</w:t>
      </w:r>
      <w:r w:rsidR="00641231" w:rsidRPr="00184A59">
        <w:rPr>
          <w:rFonts w:ascii="TH SarabunPSK" w:hAnsi="TH SarabunPSK" w:cs="TH SarabunPSK"/>
        </w:rPr>
        <w:t>12</w:t>
      </w:r>
      <w:r w:rsidR="002661E4" w:rsidRPr="00184A59">
        <w:rPr>
          <w:rFonts w:ascii="TH SarabunPSK" w:hAnsi="TH SarabunPSK" w:cs="TH SarabunPSK"/>
          <w:cs/>
        </w:rPr>
        <w:t>)</w:t>
      </w:r>
    </w:p>
    <w:p w:rsidR="00571295" w:rsidRPr="00571295" w:rsidRDefault="00571295" w:rsidP="002748F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FF0000"/>
        </w:rPr>
      </w:pPr>
    </w:p>
    <w:p w:rsidR="00C4607F" w:rsidRDefault="00C4607F" w:rsidP="002748F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C4607F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ผลการประเมินความพึงพอใจ</w:t>
      </w:r>
    </w:p>
    <w:p w:rsidR="00C4607F" w:rsidRDefault="00C4607F" w:rsidP="002748F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C4607F" w:rsidRDefault="00C4607F" w:rsidP="00C4607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cs/>
        </w:rPr>
        <w:t xml:space="preserve">ผลการประเมินความพึงพอใจของผู้ใช้ระบบในแต่ละด้านซึ่งแสดงค่าคะแนนเฉลี่ย </w:t>
      </w:r>
      <w:r w:rsidRPr="00184A5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</w:t>
      </w:r>
      <w:r w:rsidRPr="004A5A99">
        <w:rPr>
          <w:rFonts w:ascii="TH SarabunPSK" w:hAnsi="TH SarabunPSK" w:cs="TH SarabunPSK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</w:rPr>
              <m:t>x</m:t>
            </m:r>
          </m:e>
        </m:acc>
      </m:oMath>
      <w:r w:rsidRPr="004A5A99">
        <w:rPr>
          <w:rFonts w:ascii="TH SarabunPSK" w:hAnsi="TH SarabunPSK" w:cs="TH SarabunPSK" w:hint="cs"/>
          <w:cs/>
        </w:rPr>
        <w:t>)</w:t>
      </w:r>
      <w:r>
        <w:rPr>
          <w:rFonts w:ascii="TH SarabunPSK" w:hAnsi="TH SarabunPSK" w:cs="TH SarabunPSK" w:hint="cs"/>
          <w:iCs/>
          <w:cs/>
        </w:rPr>
        <w:t xml:space="preserve"> </w:t>
      </w:r>
      <w:r>
        <w:rPr>
          <w:rFonts w:ascii="TH SarabunPSK" w:hAnsi="TH SarabunPSK" w:cs="TH SarabunPSK" w:hint="cs"/>
          <w:i/>
          <w:cs/>
        </w:rPr>
        <w:t>และส่วนเบี่ยงเบนมาตรฐาน (</w:t>
      </w:r>
      <w:r w:rsidRPr="0028360A">
        <w:rPr>
          <w:rFonts w:ascii="TH SarabunPSK" w:hAnsi="TH SarabunPSK" w:cs="TH SarabunPSK"/>
          <w:b/>
          <w:bCs/>
        </w:rPr>
        <w:t>S</w:t>
      </w:r>
      <w:r w:rsidRPr="0028360A">
        <w:rPr>
          <w:rFonts w:ascii="TH SarabunPSK" w:hAnsi="TH SarabunPSK" w:cs="TH SarabunPSK"/>
          <w:b/>
          <w:bCs/>
          <w:cs/>
        </w:rPr>
        <w:t>.</w:t>
      </w:r>
      <w:r w:rsidRPr="0028360A">
        <w:rPr>
          <w:rFonts w:ascii="TH SarabunPSK" w:hAnsi="TH SarabunPSK" w:cs="TH SarabunPSK"/>
          <w:b/>
          <w:bCs/>
        </w:rPr>
        <w:t>D</w:t>
      </w:r>
      <w:r w:rsidRPr="0028360A">
        <w:rPr>
          <w:rFonts w:ascii="TH SarabunPSK" w:hAnsi="TH SarabunPSK" w:cs="TH SarabunPSK"/>
          <w:b/>
          <w:bCs/>
          <w:cs/>
        </w:rPr>
        <w:t>.</w:t>
      </w:r>
      <w:r>
        <w:rPr>
          <w:rFonts w:ascii="TH SarabunPSK" w:hAnsi="TH SarabunPSK" w:cs="TH SarabunPSK" w:hint="cs"/>
          <w:cs/>
        </w:rPr>
        <w:t xml:space="preserve">) </w:t>
      </w:r>
      <w:r w:rsidR="00A44BDD">
        <w:rPr>
          <w:rFonts w:ascii="TH SarabunPSK" w:hAnsi="TH SarabunPSK" w:cs="TH SarabunPSK" w:hint="cs"/>
          <w:cs/>
        </w:rPr>
        <w:t>จำนวน 3</w:t>
      </w:r>
      <w:r w:rsidR="00183CC8">
        <w:rPr>
          <w:rFonts w:ascii="TH SarabunPSK" w:hAnsi="TH SarabunPSK" w:cs="TH SarabunPSK" w:hint="cs"/>
          <w:cs/>
        </w:rPr>
        <w:t>8</w:t>
      </w:r>
      <w:r w:rsidR="00A44BDD">
        <w:rPr>
          <w:rFonts w:ascii="TH SarabunPSK" w:hAnsi="TH SarabunPSK" w:cs="TH SarabunPSK" w:hint="cs"/>
          <w:cs/>
        </w:rPr>
        <w:t xml:space="preserve"> คน ซึ่งได้ผลการประเมินดังนี้</w:t>
      </w:r>
    </w:p>
    <w:p w:rsidR="00C9644F" w:rsidRPr="002855DC" w:rsidRDefault="00C9644F" w:rsidP="00C4607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C9644F" w:rsidRDefault="00C9644F" w:rsidP="00C4607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ตารางที่ 8 </w:t>
      </w:r>
      <w:r>
        <w:rPr>
          <w:rFonts w:ascii="TH SarabunPSK" w:hAnsi="TH SarabunPSK" w:cs="TH SarabunPSK" w:hint="cs"/>
          <w:cs/>
        </w:rPr>
        <w:t>ผลการประเมินแบบสอบถามความพึงพอใจ โดยผู้ใช้ระบบ</w:t>
      </w:r>
    </w:p>
    <w:p w:rsidR="00EC32B3" w:rsidRPr="002855DC" w:rsidRDefault="00EC32B3" w:rsidP="00C4607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tbl>
      <w:tblPr>
        <w:tblW w:w="8059" w:type="dxa"/>
        <w:tblBorders>
          <w:top w:val="double" w:sz="6" w:space="0" w:color="auto"/>
          <w:bottom w:val="double" w:sz="6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851"/>
        <w:gridCol w:w="850"/>
        <w:gridCol w:w="1951"/>
        <w:gridCol w:w="27"/>
        <w:gridCol w:w="242"/>
        <w:gridCol w:w="27"/>
      </w:tblGrid>
      <w:tr w:rsidR="00EC32B3" w:rsidRPr="006D148E" w:rsidTr="009D2675">
        <w:trPr>
          <w:gridAfter w:val="3"/>
          <w:wAfter w:w="296" w:type="dxa"/>
        </w:trPr>
        <w:tc>
          <w:tcPr>
            <w:tcW w:w="4111" w:type="dxa"/>
            <w:vMerge w:val="restart"/>
          </w:tcPr>
          <w:p w:rsidR="00EC32B3" w:rsidRPr="006D148E" w:rsidRDefault="00EC32B3" w:rsidP="002855DC">
            <w:pPr>
              <w:jc w:val="center"/>
              <w:rPr>
                <w:rFonts w:ascii="TH SarabunPSK" w:hAnsi="TH SarabunPSK" w:cs="TH SarabunPSK"/>
                <w:b/>
                <w:bCs/>
                <w:sz w:val="12"/>
                <w:szCs w:val="12"/>
              </w:rPr>
            </w:pPr>
          </w:p>
          <w:p w:rsidR="00EC32B3" w:rsidRPr="006D148E" w:rsidRDefault="00EC32B3" w:rsidP="002855D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D148E">
              <w:rPr>
                <w:rFonts w:ascii="TH SarabunPSK" w:hAnsi="TH SarabunPSK" w:cs="TH SarabunPSK"/>
                <w:b/>
                <w:bCs/>
                <w:cs/>
              </w:rPr>
              <w:t>รายการวัดความพอใจ</w:t>
            </w:r>
          </w:p>
        </w:tc>
        <w:tc>
          <w:tcPr>
            <w:tcW w:w="3652" w:type="dxa"/>
            <w:gridSpan w:val="3"/>
          </w:tcPr>
          <w:p w:rsidR="00EC32B3" w:rsidRPr="006D148E" w:rsidRDefault="004A5A99" w:rsidP="002855D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ผลการประเมิน</w:t>
            </w:r>
          </w:p>
        </w:tc>
      </w:tr>
      <w:tr w:rsidR="009D2675" w:rsidRPr="006D148E" w:rsidTr="00A6133A">
        <w:trPr>
          <w:gridAfter w:val="3"/>
          <w:wAfter w:w="296" w:type="dxa"/>
        </w:trPr>
        <w:tc>
          <w:tcPr>
            <w:tcW w:w="4111" w:type="dxa"/>
            <w:vMerge/>
          </w:tcPr>
          <w:p w:rsidR="009D2675" w:rsidRPr="006D148E" w:rsidRDefault="009D2675" w:rsidP="002855D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1" w:type="dxa"/>
          </w:tcPr>
          <w:p w:rsidR="009D2675" w:rsidRPr="006D148E" w:rsidRDefault="009D2675" w:rsidP="002855D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A5A99">
              <w:rPr>
                <w:rFonts w:ascii="TH SarabunPSK" w:hAnsi="TH SarabunPSK" w:cs="TH SarabunPSK"/>
                <w:cs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Cambria Math" w:cs="TH SarabunPSK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H SarabunPSK"/>
                    </w:rPr>
                    <m:t>x</m:t>
                  </m:r>
                </m:e>
              </m:acc>
            </m:oMath>
            <w:r w:rsidRPr="004A5A99"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850" w:type="dxa"/>
          </w:tcPr>
          <w:p w:rsidR="009D2675" w:rsidRPr="006D148E" w:rsidRDefault="009D2675" w:rsidP="002855D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i/>
                <w:cs/>
              </w:rPr>
              <w:t>(</w:t>
            </w:r>
            <w:r w:rsidRPr="0028360A">
              <w:rPr>
                <w:rFonts w:ascii="TH SarabunPSK" w:hAnsi="TH SarabunPSK" w:cs="TH SarabunPSK"/>
                <w:b/>
                <w:bCs/>
              </w:rPr>
              <w:t>S</w:t>
            </w:r>
            <w:r w:rsidRPr="0028360A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28360A">
              <w:rPr>
                <w:rFonts w:ascii="TH SarabunPSK" w:hAnsi="TH SarabunPSK" w:cs="TH SarabunPSK"/>
                <w:b/>
                <w:bCs/>
              </w:rPr>
              <w:t>D</w:t>
            </w:r>
            <w:r w:rsidRPr="0028360A">
              <w:rPr>
                <w:rFonts w:ascii="TH SarabunPSK" w:hAnsi="TH SarabunPSK" w:cs="TH SarabunPSK"/>
                <w:b/>
                <w:bCs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1951" w:type="dxa"/>
          </w:tcPr>
          <w:p w:rsidR="009D2675" w:rsidRPr="006D148E" w:rsidRDefault="009D2675" w:rsidP="004A5A99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ระดับความพึงพอใจ</w:t>
            </w:r>
          </w:p>
        </w:tc>
      </w:tr>
      <w:tr w:rsidR="00EC32B3" w:rsidRPr="006D148E" w:rsidTr="009D2675">
        <w:trPr>
          <w:gridAfter w:val="3"/>
          <w:wAfter w:w="296" w:type="dxa"/>
          <w:trHeight w:val="332"/>
        </w:trPr>
        <w:tc>
          <w:tcPr>
            <w:tcW w:w="7763" w:type="dxa"/>
            <w:gridSpan w:val="4"/>
          </w:tcPr>
          <w:p w:rsidR="00EC32B3" w:rsidRPr="006D148E" w:rsidRDefault="00EC32B3" w:rsidP="002855DC">
            <w:pPr>
              <w:rPr>
                <w:rFonts w:ascii="TH SarabunPSK" w:hAnsi="TH SarabunPSK" w:cs="TH SarabunPSK"/>
                <w:cs/>
              </w:rPr>
            </w:pPr>
            <w:r w:rsidRPr="006D148E">
              <w:rPr>
                <w:rFonts w:ascii="TH SarabunPSK" w:hAnsi="TH SarabunPSK" w:cs="TH SarabunPSK"/>
                <w:b/>
                <w:bCs/>
                <w:cs/>
              </w:rPr>
              <w:t>ความพอใจด้านการออกแบบโปรแกรม</w:t>
            </w:r>
          </w:p>
        </w:tc>
      </w:tr>
      <w:tr w:rsidR="009D2675" w:rsidRPr="00937466" w:rsidTr="00A6133A">
        <w:trPr>
          <w:gridAfter w:val="1"/>
          <w:wAfter w:w="27" w:type="dxa"/>
        </w:trPr>
        <w:tc>
          <w:tcPr>
            <w:tcW w:w="4111" w:type="dxa"/>
          </w:tcPr>
          <w:p w:rsidR="009D2675" w:rsidRPr="006D148E" w:rsidRDefault="009D2675" w:rsidP="002855DC">
            <w:pPr>
              <w:rPr>
                <w:rFonts w:ascii="TH SarabunPSK" w:hAnsi="TH SarabunPSK" w:cs="TH SarabunPSK"/>
                <w:cs/>
              </w:rPr>
            </w:pPr>
            <w:r w:rsidRPr="006D148E">
              <w:rPr>
                <w:rFonts w:ascii="TH SarabunPSK" w:hAnsi="TH SarabunPSK" w:cs="TH SarabunPSK"/>
              </w:rPr>
              <w:t>1</w:t>
            </w:r>
            <w:r w:rsidRPr="006D148E">
              <w:rPr>
                <w:rFonts w:ascii="TH SarabunPSK" w:hAnsi="TH SarabunPSK" w:cs="TH SarabunPSK"/>
                <w:cs/>
              </w:rPr>
              <w:t>.  การออกแบบหน้าจอมีความเป็นสัดส่วน</w:t>
            </w:r>
          </w:p>
        </w:tc>
        <w:tc>
          <w:tcPr>
            <w:tcW w:w="851" w:type="dxa"/>
          </w:tcPr>
          <w:p w:rsidR="009D2675" w:rsidRPr="00937466" w:rsidRDefault="00937466" w:rsidP="002855D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4.37</w:t>
            </w:r>
          </w:p>
        </w:tc>
        <w:tc>
          <w:tcPr>
            <w:tcW w:w="850" w:type="dxa"/>
          </w:tcPr>
          <w:p w:rsidR="009D2675" w:rsidRPr="00937466" w:rsidRDefault="00937466" w:rsidP="002855D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0.61</w:t>
            </w:r>
          </w:p>
        </w:tc>
        <w:tc>
          <w:tcPr>
            <w:tcW w:w="2220" w:type="dxa"/>
            <w:gridSpan w:val="3"/>
          </w:tcPr>
          <w:p w:rsidR="009D2675" w:rsidRPr="00937466" w:rsidRDefault="00937466" w:rsidP="002855D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พอใจมาก</w:t>
            </w:r>
          </w:p>
        </w:tc>
      </w:tr>
      <w:tr w:rsidR="009D2675" w:rsidRPr="00937466" w:rsidTr="00A6133A">
        <w:trPr>
          <w:gridAfter w:val="1"/>
          <w:wAfter w:w="27" w:type="dxa"/>
        </w:trPr>
        <w:tc>
          <w:tcPr>
            <w:tcW w:w="4111" w:type="dxa"/>
          </w:tcPr>
          <w:p w:rsidR="009D2675" w:rsidRPr="006D148E" w:rsidRDefault="009D2675" w:rsidP="002855DC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148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D148E">
              <w:rPr>
                <w:rFonts w:ascii="TH SarabunPSK" w:hAnsi="TH SarabunPSK" w:cs="TH SarabunPSK"/>
                <w:sz w:val="32"/>
                <w:szCs w:val="32"/>
                <w:cs/>
              </w:rPr>
              <w:t>.  ความง่ายในการใช้ระบบงาน</w:t>
            </w:r>
          </w:p>
        </w:tc>
        <w:tc>
          <w:tcPr>
            <w:tcW w:w="851" w:type="dxa"/>
          </w:tcPr>
          <w:p w:rsidR="009D2675" w:rsidRPr="00937466" w:rsidRDefault="00937466" w:rsidP="002855D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4.33</w:t>
            </w:r>
          </w:p>
        </w:tc>
        <w:tc>
          <w:tcPr>
            <w:tcW w:w="850" w:type="dxa"/>
          </w:tcPr>
          <w:p w:rsidR="009D2675" w:rsidRPr="00937466" w:rsidRDefault="00937466" w:rsidP="002855D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0.55</w:t>
            </w:r>
          </w:p>
        </w:tc>
        <w:tc>
          <w:tcPr>
            <w:tcW w:w="2220" w:type="dxa"/>
            <w:gridSpan w:val="3"/>
          </w:tcPr>
          <w:p w:rsidR="009D2675" w:rsidRPr="00937466" w:rsidRDefault="00937466" w:rsidP="002855D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พอใจมาก</w:t>
            </w:r>
          </w:p>
        </w:tc>
      </w:tr>
      <w:tr w:rsidR="009D2675" w:rsidRPr="00937466" w:rsidTr="00A6133A">
        <w:trPr>
          <w:gridAfter w:val="1"/>
          <w:wAfter w:w="27" w:type="dxa"/>
        </w:trPr>
        <w:tc>
          <w:tcPr>
            <w:tcW w:w="4111" w:type="dxa"/>
          </w:tcPr>
          <w:p w:rsidR="009D2675" w:rsidRPr="006D148E" w:rsidRDefault="009D2675" w:rsidP="002855DC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D148E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D148E">
              <w:rPr>
                <w:rFonts w:ascii="TH SarabunPSK" w:hAnsi="TH SarabunPSK" w:cs="TH SarabunPSK"/>
                <w:sz w:val="32"/>
                <w:szCs w:val="32"/>
                <w:cs/>
              </w:rPr>
              <w:t>.  ความง่ายในการเรียกใช้</w:t>
            </w:r>
            <w:r w:rsidRPr="006D148E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ฟังก์ชันเว็บ</w:t>
            </w:r>
          </w:p>
        </w:tc>
        <w:tc>
          <w:tcPr>
            <w:tcW w:w="851" w:type="dxa"/>
          </w:tcPr>
          <w:p w:rsidR="009D2675" w:rsidRPr="00937466" w:rsidRDefault="00937466" w:rsidP="002855D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4.47</w:t>
            </w:r>
          </w:p>
        </w:tc>
        <w:tc>
          <w:tcPr>
            <w:tcW w:w="850" w:type="dxa"/>
          </w:tcPr>
          <w:p w:rsidR="009D2675" w:rsidRPr="00937466" w:rsidRDefault="00937466" w:rsidP="002855D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0.51</w:t>
            </w:r>
          </w:p>
        </w:tc>
        <w:tc>
          <w:tcPr>
            <w:tcW w:w="2220" w:type="dxa"/>
            <w:gridSpan w:val="3"/>
          </w:tcPr>
          <w:p w:rsidR="009D2675" w:rsidRPr="00937466" w:rsidRDefault="00937466" w:rsidP="002855D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พอใจมาก</w:t>
            </w:r>
          </w:p>
        </w:tc>
      </w:tr>
      <w:tr w:rsidR="009D2675" w:rsidRPr="00937466" w:rsidTr="00A6133A">
        <w:trPr>
          <w:gridAfter w:val="1"/>
          <w:wAfter w:w="27" w:type="dxa"/>
        </w:trPr>
        <w:tc>
          <w:tcPr>
            <w:tcW w:w="4111" w:type="dxa"/>
          </w:tcPr>
          <w:p w:rsidR="009D2675" w:rsidRPr="006D148E" w:rsidRDefault="009D2675" w:rsidP="002855DC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148E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6D148E">
              <w:rPr>
                <w:rFonts w:ascii="TH SarabunPSK" w:hAnsi="TH SarabunPSK" w:cs="TH SarabunPSK"/>
                <w:sz w:val="32"/>
                <w:szCs w:val="32"/>
                <w:cs/>
              </w:rPr>
              <w:t>.  ความเหมาะสมในการนำเสนอกราฟิก</w:t>
            </w:r>
          </w:p>
        </w:tc>
        <w:tc>
          <w:tcPr>
            <w:tcW w:w="851" w:type="dxa"/>
          </w:tcPr>
          <w:p w:rsidR="009D2675" w:rsidRPr="00937466" w:rsidRDefault="00937466" w:rsidP="002855D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4.37</w:t>
            </w:r>
          </w:p>
        </w:tc>
        <w:tc>
          <w:tcPr>
            <w:tcW w:w="850" w:type="dxa"/>
          </w:tcPr>
          <w:p w:rsidR="009D2675" w:rsidRPr="00937466" w:rsidRDefault="00937466" w:rsidP="002855D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0.49</w:t>
            </w:r>
          </w:p>
        </w:tc>
        <w:tc>
          <w:tcPr>
            <w:tcW w:w="2220" w:type="dxa"/>
            <w:gridSpan w:val="3"/>
          </w:tcPr>
          <w:p w:rsidR="009D2675" w:rsidRPr="00937466" w:rsidRDefault="00937466" w:rsidP="002855D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พอใจมาก</w:t>
            </w:r>
          </w:p>
        </w:tc>
      </w:tr>
      <w:tr w:rsidR="009D2675" w:rsidRPr="00937466" w:rsidTr="00A6133A">
        <w:trPr>
          <w:gridAfter w:val="1"/>
          <w:wAfter w:w="27" w:type="dxa"/>
        </w:trPr>
        <w:tc>
          <w:tcPr>
            <w:tcW w:w="4111" w:type="dxa"/>
          </w:tcPr>
          <w:p w:rsidR="009D2675" w:rsidRPr="006D148E" w:rsidRDefault="009D2675" w:rsidP="002855DC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148E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6D148E">
              <w:rPr>
                <w:rFonts w:ascii="TH SarabunPSK" w:hAnsi="TH SarabunPSK" w:cs="TH SarabunPSK"/>
                <w:sz w:val="32"/>
                <w:szCs w:val="32"/>
                <w:cs/>
              </w:rPr>
              <w:t>.  ความเหมาะสมในการใช้ขนาดตัวอักษร</w:t>
            </w:r>
          </w:p>
        </w:tc>
        <w:tc>
          <w:tcPr>
            <w:tcW w:w="851" w:type="dxa"/>
          </w:tcPr>
          <w:p w:rsidR="009D2675" w:rsidRPr="00937466" w:rsidRDefault="00937466" w:rsidP="002855D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4.44</w:t>
            </w:r>
          </w:p>
        </w:tc>
        <w:tc>
          <w:tcPr>
            <w:tcW w:w="850" w:type="dxa"/>
          </w:tcPr>
          <w:p w:rsidR="009D2675" w:rsidRPr="00937466" w:rsidRDefault="00937466" w:rsidP="002855D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0.52</w:t>
            </w:r>
          </w:p>
        </w:tc>
        <w:tc>
          <w:tcPr>
            <w:tcW w:w="2220" w:type="dxa"/>
            <w:gridSpan w:val="3"/>
          </w:tcPr>
          <w:p w:rsidR="009D2675" w:rsidRPr="00937466" w:rsidRDefault="00937466" w:rsidP="002855D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พอใจมาก</w:t>
            </w:r>
          </w:p>
        </w:tc>
      </w:tr>
      <w:tr w:rsidR="00937466" w:rsidRPr="00937466" w:rsidTr="00A6133A">
        <w:trPr>
          <w:gridAfter w:val="1"/>
          <w:wAfter w:w="27" w:type="dxa"/>
        </w:trPr>
        <w:tc>
          <w:tcPr>
            <w:tcW w:w="4111" w:type="dxa"/>
          </w:tcPr>
          <w:p w:rsidR="00937466" w:rsidRPr="00937466" w:rsidRDefault="00937466" w:rsidP="00937466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</w:tcPr>
          <w:p w:rsidR="00937466" w:rsidRPr="00260B2D" w:rsidRDefault="00260B2D" w:rsidP="002855DC">
            <w:pPr>
              <w:rPr>
                <w:rFonts w:ascii="TH SarabunPSK" w:hAnsi="TH SarabunPSK" w:cs="TH SarabunPSK"/>
                <w:b/>
                <w:bCs/>
              </w:rPr>
            </w:pPr>
            <w:r w:rsidRPr="00260B2D">
              <w:rPr>
                <w:rFonts w:ascii="TH SarabunPSK" w:hAnsi="TH SarabunPSK" w:cs="TH SarabunPSK"/>
                <w:b/>
                <w:bCs/>
              </w:rPr>
              <w:t>4</w:t>
            </w:r>
            <w:r w:rsidRPr="00260B2D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260B2D">
              <w:rPr>
                <w:rFonts w:ascii="TH SarabunPSK" w:hAnsi="TH SarabunPSK" w:cs="TH SarabunPSK"/>
                <w:b/>
                <w:bCs/>
              </w:rPr>
              <w:t>39</w:t>
            </w:r>
          </w:p>
        </w:tc>
        <w:tc>
          <w:tcPr>
            <w:tcW w:w="850" w:type="dxa"/>
          </w:tcPr>
          <w:p w:rsidR="00937466" w:rsidRPr="00260B2D" w:rsidRDefault="00260B2D" w:rsidP="002855DC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260B2D">
              <w:rPr>
                <w:rFonts w:ascii="TH SarabunPSK" w:hAnsi="TH SarabunPSK" w:cs="TH SarabunPSK"/>
                <w:b/>
                <w:bCs/>
              </w:rPr>
              <w:t>0</w:t>
            </w:r>
            <w:r w:rsidRPr="00260B2D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260B2D">
              <w:rPr>
                <w:rFonts w:ascii="TH SarabunPSK" w:hAnsi="TH SarabunPSK" w:cs="TH SarabunPSK"/>
                <w:b/>
                <w:bCs/>
              </w:rPr>
              <w:t>04</w:t>
            </w:r>
          </w:p>
        </w:tc>
        <w:tc>
          <w:tcPr>
            <w:tcW w:w="2220" w:type="dxa"/>
            <w:gridSpan w:val="3"/>
          </w:tcPr>
          <w:p w:rsidR="00937466" w:rsidRPr="00DA7A8E" w:rsidRDefault="00DA7A8E" w:rsidP="002855DC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DA7A8E">
              <w:rPr>
                <w:rFonts w:ascii="TH SarabunPSK" w:hAnsi="TH SarabunPSK" w:cs="TH SarabunPSK" w:hint="cs"/>
                <w:b/>
                <w:bCs/>
                <w:cs/>
              </w:rPr>
              <w:t>พอใจมาก</w:t>
            </w:r>
          </w:p>
        </w:tc>
      </w:tr>
      <w:tr w:rsidR="00EC32B3" w:rsidRPr="00937466" w:rsidTr="009D2675">
        <w:trPr>
          <w:gridAfter w:val="3"/>
          <w:wAfter w:w="296" w:type="dxa"/>
        </w:trPr>
        <w:tc>
          <w:tcPr>
            <w:tcW w:w="7763" w:type="dxa"/>
            <w:gridSpan w:val="4"/>
          </w:tcPr>
          <w:p w:rsidR="00EC32B3" w:rsidRPr="00937466" w:rsidRDefault="00EC32B3" w:rsidP="002855DC">
            <w:pPr>
              <w:rPr>
                <w:rFonts w:ascii="TH SarabunPSK" w:hAnsi="TH SarabunPSK" w:cs="TH SarabunPSK"/>
                <w:cs/>
              </w:rPr>
            </w:pPr>
            <w:r w:rsidRPr="00937466">
              <w:rPr>
                <w:rFonts w:ascii="TH SarabunPSK" w:hAnsi="TH SarabunPSK" w:cs="TH SarabunPSK"/>
                <w:b/>
                <w:bCs/>
                <w:cs/>
              </w:rPr>
              <w:t>ความพอใจด้านการจัดเก็บข้อมูล</w:t>
            </w:r>
          </w:p>
        </w:tc>
      </w:tr>
      <w:tr w:rsidR="009D2675" w:rsidRPr="00937466" w:rsidTr="00A6133A">
        <w:trPr>
          <w:gridAfter w:val="1"/>
          <w:wAfter w:w="27" w:type="dxa"/>
        </w:trPr>
        <w:tc>
          <w:tcPr>
            <w:tcW w:w="4111" w:type="dxa"/>
          </w:tcPr>
          <w:p w:rsidR="009D2675" w:rsidRPr="006D148E" w:rsidRDefault="009D2675" w:rsidP="002855DC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148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C5A5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มีความปลอดภัยในการเก็บข้อมูลผู้ใช้</w:t>
            </w:r>
          </w:p>
        </w:tc>
        <w:tc>
          <w:tcPr>
            <w:tcW w:w="851" w:type="dxa"/>
          </w:tcPr>
          <w:p w:rsidR="009D2675" w:rsidRPr="00937466" w:rsidRDefault="004B64EB" w:rsidP="002855D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70</w:t>
            </w:r>
          </w:p>
        </w:tc>
        <w:tc>
          <w:tcPr>
            <w:tcW w:w="850" w:type="dxa"/>
          </w:tcPr>
          <w:p w:rsidR="009D2675" w:rsidRPr="00937466" w:rsidRDefault="004B64EB" w:rsidP="002855D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47</w:t>
            </w:r>
          </w:p>
        </w:tc>
        <w:tc>
          <w:tcPr>
            <w:tcW w:w="2220" w:type="dxa"/>
            <w:gridSpan w:val="3"/>
          </w:tcPr>
          <w:p w:rsidR="009D2675" w:rsidRPr="00937466" w:rsidRDefault="004B64EB" w:rsidP="002855D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พอใจมาก</w:t>
            </w:r>
          </w:p>
        </w:tc>
      </w:tr>
      <w:tr w:rsidR="009D2675" w:rsidRPr="00937466" w:rsidTr="00A6133A">
        <w:trPr>
          <w:gridAfter w:val="1"/>
          <w:wAfter w:w="27" w:type="dxa"/>
        </w:trPr>
        <w:tc>
          <w:tcPr>
            <w:tcW w:w="4111" w:type="dxa"/>
          </w:tcPr>
          <w:p w:rsidR="009D2675" w:rsidRPr="006D148E" w:rsidRDefault="009D2675" w:rsidP="00F4320E">
            <w:pPr>
              <w:pStyle w:val="NoSpacing"/>
              <w:ind w:left="326" w:hanging="32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148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D148E">
              <w:rPr>
                <w:rFonts w:ascii="TH SarabunPSK" w:hAnsi="TH SarabunPSK" w:cs="TH SarabunPSK"/>
                <w:sz w:val="32"/>
                <w:szCs w:val="32"/>
                <w:cs/>
              </w:rPr>
              <w:t>.  สามารถเ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พิ่ม ลบ แก้ไข ข้อมูลตามความ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ความต้องการของผู้ใช้</w:t>
            </w:r>
          </w:p>
        </w:tc>
        <w:tc>
          <w:tcPr>
            <w:tcW w:w="851" w:type="dxa"/>
          </w:tcPr>
          <w:p w:rsidR="009D2675" w:rsidRPr="00937466" w:rsidRDefault="004B64EB" w:rsidP="002855D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23</w:t>
            </w:r>
          </w:p>
        </w:tc>
        <w:tc>
          <w:tcPr>
            <w:tcW w:w="850" w:type="dxa"/>
          </w:tcPr>
          <w:p w:rsidR="009D2675" w:rsidRPr="00937466" w:rsidRDefault="004B64EB" w:rsidP="004B64EB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47</w:t>
            </w:r>
          </w:p>
        </w:tc>
        <w:tc>
          <w:tcPr>
            <w:tcW w:w="2220" w:type="dxa"/>
            <w:gridSpan w:val="3"/>
          </w:tcPr>
          <w:p w:rsidR="009D2675" w:rsidRPr="00937466" w:rsidRDefault="004B64EB" w:rsidP="002855D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พอใจมาก</w:t>
            </w:r>
          </w:p>
        </w:tc>
      </w:tr>
      <w:tr w:rsidR="009D2675" w:rsidRPr="00937466" w:rsidTr="00A6133A">
        <w:trPr>
          <w:gridAfter w:val="1"/>
          <w:wAfter w:w="27" w:type="dxa"/>
        </w:trPr>
        <w:tc>
          <w:tcPr>
            <w:tcW w:w="4111" w:type="dxa"/>
          </w:tcPr>
          <w:p w:rsidR="009D2675" w:rsidRPr="006D148E" w:rsidRDefault="009D2675" w:rsidP="00F4320E">
            <w:pPr>
              <w:pStyle w:val="NoSpacing"/>
              <w:ind w:left="326" w:hanging="32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148E">
              <w:rPr>
                <w:rFonts w:ascii="TH SarabunPSK" w:hAnsi="TH SarabunPSK" w:cs="TH SarabunPSK"/>
                <w:sz w:val="32"/>
                <w:szCs w:val="32"/>
                <w:cs/>
              </w:rPr>
              <w:t>3.  ความถูกต้องของการกำหนดสิทธิของผู้ใช้</w:t>
            </w:r>
          </w:p>
        </w:tc>
        <w:tc>
          <w:tcPr>
            <w:tcW w:w="851" w:type="dxa"/>
          </w:tcPr>
          <w:p w:rsidR="009D2675" w:rsidRPr="00937466" w:rsidRDefault="004B64EB" w:rsidP="002855D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30</w:t>
            </w:r>
          </w:p>
        </w:tc>
        <w:tc>
          <w:tcPr>
            <w:tcW w:w="850" w:type="dxa"/>
          </w:tcPr>
          <w:p w:rsidR="009D2675" w:rsidRPr="00937466" w:rsidRDefault="004B64EB" w:rsidP="002855D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2220" w:type="dxa"/>
            <w:gridSpan w:val="3"/>
          </w:tcPr>
          <w:p w:rsidR="009D2675" w:rsidRPr="00937466" w:rsidRDefault="004B64EB" w:rsidP="002855D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พอใจมาก</w:t>
            </w:r>
          </w:p>
        </w:tc>
      </w:tr>
      <w:tr w:rsidR="009D2675" w:rsidRPr="00937466" w:rsidTr="00A6133A">
        <w:trPr>
          <w:gridAfter w:val="1"/>
          <w:wAfter w:w="27" w:type="dxa"/>
        </w:trPr>
        <w:tc>
          <w:tcPr>
            <w:tcW w:w="4111" w:type="dxa"/>
          </w:tcPr>
          <w:p w:rsidR="009D2675" w:rsidRPr="006D148E" w:rsidRDefault="009D2675" w:rsidP="00F4320E">
            <w:pPr>
              <w:pStyle w:val="NoSpacing"/>
              <w:ind w:left="326" w:hanging="326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D148E">
              <w:rPr>
                <w:rFonts w:ascii="TH SarabunPSK" w:hAnsi="TH SarabunPSK" w:cs="TH SarabunPSK"/>
                <w:sz w:val="32"/>
                <w:szCs w:val="32"/>
              </w:rPr>
              <w:lastRenderedPageBreak/>
              <w:t>4</w:t>
            </w:r>
            <w:r w:rsidRPr="006D14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ความถูกต้องใน</w:t>
            </w:r>
            <w:r w:rsidRPr="006D148E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ตรวจสอบการเข้าใช้งานของสมาชิก</w:t>
            </w:r>
          </w:p>
        </w:tc>
        <w:tc>
          <w:tcPr>
            <w:tcW w:w="851" w:type="dxa"/>
          </w:tcPr>
          <w:p w:rsidR="009D2675" w:rsidRPr="00937466" w:rsidRDefault="004B64EB" w:rsidP="002855D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70</w:t>
            </w:r>
          </w:p>
        </w:tc>
        <w:tc>
          <w:tcPr>
            <w:tcW w:w="850" w:type="dxa"/>
          </w:tcPr>
          <w:p w:rsidR="009D2675" w:rsidRPr="00937466" w:rsidRDefault="004B64EB" w:rsidP="002855D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47</w:t>
            </w:r>
          </w:p>
        </w:tc>
        <w:tc>
          <w:tcPr>
            <w:tcW w:w="2220" w:type="dxa"/>
            <w:gridSpan w:val="3"/>
          </w:tcPr>
          <w:p w:rsidR="009D2675" w:rsidRPr="00937466" w:rsidRDefault="004B64EB" w:rsidP="002855D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พอใจมาก</w:t>
            </w:r>
          </w:p>
        </w:tc>
      </w:tr>
      <w:tr w:rsidR="004B64EB" w:rsidRPr="00937466" w:rsidTr="00A6133A">
        <w:trPr>
          <w:gridAfter w:val="1"/>
          <w:wAfter w:w="27" w:type="dxa"/>
        </w:trPr>
        <w:tc>
          <w:tcPr>
            <w:tcW w:w="4111" w:type="dxa"/>
          </w:tcPr>
          <w:p w:rsidR="004B64EB" w:rsidRPr="00937466" w:rsidRDefault="004B64EB" w:rsidP="00F4320E">
            <w:pPr>
              <w:pStyle w:val="NoSpacing"/>
              <w:ind w:left="326" w:hanging="32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</w:tcPr>
          <w:p w:rsidR="004B64EB" w:rsidRPr="00260B2D" w:rsidRDefault="004B64EB" w:rsidP="004B64EB">
            <w:pPr>
              <w:rPr>
                <w:rFonts w:ascii="TH SarabunPSK" w:hAnsi="TH SarabunPSK" w:cs="TH SarabunPSK"/>
                <w:b/>
                <w:bCs/>
              </w:rPr>
            </w:pPr>
            <w:r w:rsidRPr="00260B2D">
              <w:rPr>
                <w:rFonts w:ascii="TH SarabunPSK" w:hAnsi="TH SarabunPSK" w:cs="TH SarabunPSK"/>
                <w:b/>
                <w:bCs/>
              </w:rPr>
              <w:t>4</w:t>
            </w:r>
            <w:r w:rsidRPr="00260B2D">
              <w:rPr>
                <w:rFonts w:ascii="TH SarabunPSK" w:hAnsi="TH SarabunPSK" w:cs="TH SarabunPSK"/>
                <w:b/>
                <w:bCs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</w:rPr>
              <w:t>48</w:t>
            </w:r>
          </w:p>
        </w:tc>
        <w:tc>
          <w:tcPr>
            <w:tcW w:w="850" w:type="dxa"/>
          </w:tcPr>
          <w:p w:rsidR="004B64EB" w:rsidRPr="00260B2D" w:rsidRDefault="004B64EB" w:rsidP="004B64EB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260B2D">
              <w:rPr>
                <w:rFonts w:ascii="TH SarabunPSK" w:hAnsi="TH SarabunPSK" w:cs="TH SarabunPSK"/>
                <w:b/>
                <w:bCs/>
              </w:rPr>
              <w:t>0</w:t>
            </w:r>
            <w:r w:rsidRPr="00260B2D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260B2D">
              <w:rPr>
                <w:rFonts w:ascii="TH SarabunPSK" w:hAnsi="TH SarabunPSK" w:cs="TH SarabunPSK"/>
                <w:b/>
                <w:bCs/>
              </w:rPr>
              <w:t>0</w:t>
            </w:r>
            <w:r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220" w:type="dxa"/>
            <w:gridSpan w:val="3"/>
          </w:tcPr>
          <w:p w:rsidR="004B64EB" w:rsidRPr="00DA7A8E" w:rsidRDefault="004B64EB" w:rsidP="004B64EB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DA7A8E">
              <w:rPr>
                <w:rFonts w:ascii="TH SarabunPSK" w:hAnsi="TH SarabunPSK" w:cs="TH SarabunPSK" w:hint="cs"/>
                <w:b/>
                <w:bCs/>
                <w:cs/>
              </w:rPr>
              <w:t>พอใจมาก</w:t>
            </w:r>
          </w:p>
        </w:tc>
      </w:tr>
      <w:tr w:rsidR="004B64EB" w:rsidRPr="00937466" w:rsidTr="009D2675">
        <w:trPr>
          <w:gridAfter w:val="3"/>
          <w:wAfter w:w="296" w:type="dxa"/>
          <w:trHeight w:val="107"/>
        </w:trPr>
        <w:tc>
          <w:tcPr>
            <w:tcW w:w="7763" w:type="dxa"/>
            <w:gridSpan w:val="4"/>
          </w:tcPr>
          <w:p w:rsidR="004B64EB" w:rsidRPr="00937466" w:rsidRDefault="004B64EB" w:rsidP="00F4320E">
            <w:pPr>
              <w:ind w:left="326" w:hanging="326"/>
              <w:rPr>
                <w:rFonts w:ascii="TH SarabunPSK" w:hAnsi="TH SarabunPSK" w:cs="TH SarabunPSK"/>
              </w:rPr>
            </w:pPr>
            <w:r w:rsidRPr="00937466">
              <w:rPr>
                <w:rFonts w:ascii="TH SarabunPSK" w:hAnsi="TH SarabunPSK" w:cs="TH SarabunPSK"/>
                <w:b/>
                <w:bCs/>
                <w:cs/>
              </w:rPr>
              <w:t>ความพอใจด้านการ</w:t>
            </w:r>
            <w:r w:rsidRPr="00937466">
              <w:rPr>
                <w:rFonts w:ascii="TH SarabunPSK" w:hAnsi="TH SarabunPSK" w:cs="TH SarabunPSK" w:hint="cs"/>
                <w:b/>
                <w:bCs/>
                <w:cs/>
              </w:rPr>
              <w:t>จองห้องพัก</w:t>
            </w:r>
          </w:p>
        </w:tc>
      </w:tr>
      <w:tr w:rsidR="0045303F" w:rsidRPr="00937466" w:rsidTr="00A6133A">
        <w:trPr>
          <w:gridAfter w:val="1"/>
          <w:wAfter w:w="27" w:type="dxa"/>
          <w:trHeight w:val="107"/>
        </w:trPr>
        <w:tc>
          <w:tcPr>
            <w:tcW w:w="4111" w:type="dxa"/>
          </w:tcPr>
          <w:p w:rsidR="0045303F" w:rsidRPr="006D148E" w:rsidRDefault="0045303F" w:rsidP="00F4320E">
            <w:pPr>
              <w:pStyle w:val="NoSpacing"/>
              <w:ind w:left="326" w:hanging="326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D148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D14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การจองห้องพักมีความสะดวก</w:t>
            </w:r>
          </w:p>
        </w:tc>
        <w:tc>
          <w:tcPr>
            <w:tcW w:w="851" w:type="dxa"/>
          </w:tcPr>
          <w:p w:rsidR="0045303F" w:rsidRPr="00937466" w:rsidRDefault="0045303F" w:rsidP="004530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73</w:t>
            </w:r>
          </w:p>
        </w:tc>
        <w:tc>
          <w:tcPr>
            <w:tcW w:w="850" w:type="dxa"/>
          </w:tcPr>
          <w:p w:rsidR="0045303F" w:rsidRPr="00937466" w:rsidRDefault="0045303F" w:rsidP="004530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45</w:t>
            </w:r>
          </w:p>
        </w:tc>
        <w:tc>
          <w:tcPr>
            <w:tcW w:w="2220" w:type="dxa"/>
            <w:gridSpan w:val="3"/>
          </w:tcPr>
          <w:p w:rsidR="0045303F" w:rsidRPr="00937466" w:rsidRDefault="0045303F" w:rsidP="004530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พอใจมาก</w:t>
            </w:r>
          </w:p>
        </w:tc>
      </w:tr>
      <w:tr w:rsidR="0045303F" w:rsidRPr="00937466" w:rsidTr="00A6133A">
        <w:trPr>
          <w:gridAfter w:val="1"/>
          <w:wAfter w:w="27" w:type="dxa"/>
          <w:trHeight w:val="107"/>
        </w:trPr>
        <w:tc>
          <w:tcPr>
            <w:tcW w:w="4111" w:type="dxa"/>
          </w:tcPr>
          <w:p w:rsidR="0045303F" w:rsidRPr="00E0355A" w:rsidRDefault="0045303F" w:rsidP="00F4320E">
            <w:pPr>
              <w:pStyle w:val="NoSpacing"/>
              <w:ind w:left="326" w:hanging="32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355A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E0355A">
              <w:rPr>
                <w:rFonts w:ascii="TH SarabunPSK" w:hAnsi="TH SarabunPSK" w:cs="TH SarabunPSK"/>
                <w:sz w:val="32"/>
                <w:szCs w:val="32"/>
                <w:cs/>
              </w:rPr>
              <w:t>.  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จองและตัดเงินได้จริงตามขอบข่าย</w:t>
            </w:r>
          </w:p>
        </w:tc>
        <w:tc>
          <w:tcPr>
            <w:tcW w:w="851" w:type="dxa"/>
          </w:tcPr>
          <w:p w:rsidR="0045303F" w:rsidRPr="00937466" w:rsidRDefault="0045303F" w:rsidP="004530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30</w:t>
            </w:r>
          </w:p>
        </w:tc>
        <w:tc>
          <w:tcPr>
            <w:tcW w:w="850" w:type="dxa"/>
          </w:tcPr>
          <w:p w:rsidR="0045303F" w:rsidRPr="00937466" w:rsidRDefault="0045303F" w:rsidP="004530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47</w:t>
            </w:r>
          </w:p>
        </w:tc>
        <w:tc>
          <w:tcPr>
            <w:tcW w:w="2220" w:type="dxa"/>
            <w:gridSpan w:val="3"/>
          </w:tcPr>
          <w:p w:rsidR="0045303F" w:rsidRPr="00937466" w:rsidRDefault="0045303F" w:rsidP="004530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พอใจมาก</w:t>
            </w:r>
          </w:p>
        </w:tc>
      </w:tr>
      <w:tr w:rsidR="0045303F" w:rsidRPr="00937466" w:rsidTr="00A6133A">
        <w:trPr>
          <w:gridAfter w:val="1"/>
          <w:wAfter w:w="27" w:type="dxa"/>
          <w:trHeight w:val="107"/>
        </w:trPr>
        <w:tc>
          <w:tcPr>
            <w:tcW w:w="4111" w:type="dxa"/>
          </w:tcPr>
          <w:p w:rsidR="0045303F" w:rsidRPr="00E0355A" w:rsidRDefault="0045303F" w:rsidP="00F4320E">
            <w:pPr>
              <w:pStyle w:val="NoSpacing"/>
              <w:ind w:left="326" w:hanging="326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0355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E035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มีระบบการจองโดยรวมน่าเชื่อถือ</w:t>
            </w:r>
          </w:p>
        </w:tc>
        <w:tc>
          <w:tcPr>
            <w:tcW w:w="851" w:type="dxa"/>
          </w:tcPr>
          <w:p w:rsidR="0045303F" w:rsidRPr="00937466" w:rsidRDefault="0045303F" w:rsidP="004530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27</w:t>
            </w:r>
          </w:p>
        </w:tc>
        <w:tc>
          <w:tcPr>
            <w:tcW w:w="850" w:type="dxa"/>
          </w:tcPr>
          <w:p w:rsidR="0045303F" w:rsidRPr="00937466" w:rsidRDefault="0045303F" w:rsidP="004530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52</w:t>
            </w:r>
          </w:p>
        </w:tc>
        <w:tc>
          <w:tcPr>
            <w:tcW w:w="2220" w:type="dxa"/>
            <w:gridSpan w:val="3"/>
          </w:tcPr>
          <w:p w:rsidR="0045303F" w:rsidRPr="00937466" w:rsidRDefault="0045303F" w:rsidP="004530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พอใจมาก</w:t>
            </w:r>
          </w:p>
        </w:tc>
      </w:tr>
      <w:tr w:rsidR="0045303F" w:rsidRPr="00937466" w:rsidTr="00A6133A">
        <w:trPr>
          <w:gridAfter w:val="1"/>
          <w:wAfter w:w="27" w:type="dxa"/>
          <w:trHeight w:val="107"/>
        </w:trPr>
        <w:tc>
          <w:tcPr>
            <w:tcW w:w="4111" w:type="dxa"/>
          </w:tcPr>
          <w:p w:rsidR="0045303F" w:rsidRPr="00937466" w:rsidRDefault="0045303F" w:rsidP="00F4320E">
            <w:pPr>
              <w:pStyle w:val="NoSpacing"/>
              <w:ind w:left="326" w:hanging="32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</w:tcPr>
          <w:p w:rsidR="0045303F" w:rsidRPr="00260B2D" w:rsidRDefault="0045303F" w:rsidP="0045303F">
            <w:pPr>
              <w:rPr>
                <w:rFonts w:ascii="TH SarabunPSK" w:hAnsi="TH SarabunPSK" w:cs="TH SarabunPSK"/>
                <w:b/>
                <w:bCs/>
              </w:rPr>
            </w:pPr>
            <w:r w:rsidRPr="00260B2D">
              <w:rPr>
                <w:rFonts w:ascii="TH SarabunPSK" w:hAnsi="TH SarabunPSK" w:cs="TH SarabunPSK"/>
                <w:b/>
                <w:bCs/>
              </w:rPr>
              <w:t>4</w:t>
            </w:r>
            <w:r w:rsidRPr="00260B2D">
              <w:rPr>
                <w:rFonts w:ascii="TH SarabunPSK" w:hAnsi="TH SarabunPSK" w:cs="TH SarabunPSK"/>
                <w:b/>
                <w:bCs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</w:rPr>
              <w:t>43</w:t>
            </w:r>
          </w:p>
        </w:tc>
        <w:tc>
          <w:tcPr>
            <w:tcW w:w="850" w:type="dxa"/>
          </w:tcPr>
          <w:p w:rsidR="0045303F" w:rsidRPr="00260B2D" w:rsidRDefault="0045303F" w:rsidP="0045303F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260B2D">
              <w:rPr>
                <w:rFonts w:ascii="TH SarabunPSK" w:hAnsi="TH SarabunPSK" w:cs="TH SarabunPSK"/>
                <w:b/>
                <w:bCs/>
              </w:rPr>
              <w:t>0</w:t>
            </w:r>
            <w:r w:rsidRPr="00260B2D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260B2D">
              <w:rPr>
                <w:rFonts w:ascii="TH SarabunPSK" w:hAnsi="TH SarabunPSK" w:cs="TH SarabunPSK"/>
                <w:b/>
                <w:bCs/>
              </w:rPr>
              <w:t>0</w:t>
            </w: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2220" w:type="dxa"/>
            <w:gridSpan w:val="3"/>
          </w:tcPr>
          <w:p w:rsidR="0045303F" w:rsidRPr="00DA7A8E" w:rsidRDefault="0045303F" w:rsidP="0045303F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DA7A8E">
              <w:rPr>
                <w:rFonts w:ascii="TH SarabunPSK" w:hAnsi="TH SarabunPSK" w:cs="TH SarabunPSK" w:hint="cs"/>
                <w:b/>
                <w:bCs/>
                <w:cs/>
              </w:rPr>
              <w:t>พอใจมาก</w:t>
            </w:r>
          </w:p>
        </w:tc>
      </w:tr>
      <w:tr w:rsidR="0045303F" w:rsidRPr="00937466" w:rsidTr="009D2675">
        <w:trPr>
          <w:gridAfter w:val="3"/>
          <w:wAfter w:w="296" w:type="dxa"/>
          <w:trHeight w:val="107"/>
        </w:trPr>
        <w:tc>
          <w:tcPr>
            <w:tcW w:w="7763" w:type="dxa"/>
            <w:gridSpan w:val="4"/>
          </w:tcPr>
          <w:p w:rsidR="0045303F" w:rsidRPr="00937466" w:rsidRDefault="0045303F" w:rsidP="00F4320E">
            <w:pPr>
              <w:ind w:left="326" w:hanging="326"/>
              <w:rPr>
                <w:rFonts w:ascii="TH SarabunPSK" w:hAnsi="TH SarabunPSK" w:cs="TH SarabunPSK"/>
              </w:rPr>
            </w:pPr>
            <w:r w:rsidRPr="00937466">
              <w:rPr>
                <w:rFonts w:ascii="TH SarabunPSK" w:hAnsi="TH SarabunPSK" w:cs="TH SarabunPSK"/>
                <w:b/>
                <w:bCs/>
                <w:cs/>
              </w:rPr>
              <w:t>ความพอใจด้านการนำเสนอข้อมูล</w:t>
            </w:r>
          </w:p>
        </w:tc>
      </w:tr>
      <w:tr w:rsidR="0045303F" w:rsidRPr="00937466" w:rsidTr="00A6133A">
        <w:trPr>
          <w:gridAfter w:val="1"/>
          <w:wAfter w:w="27" w:type="dxa"/>
          <w:trHeight w:val="107"/>
        </w:trPr>
        <w:tc>
          <w:tcPr>
            <w:tcW w:w="4111" w:type="dxa"/>
          </w:tcPr>
          <w:p w:rsidR="0045303F" w:rsidRPr="006D148E" w:rsidRDefault="0045303F" w:rsidP="00F4320E">
            <w:pPr>
              <w:pStyle w:val="NoSpacing"/>
              <w:spacing w:line="276" w:lineRule="auto"/>
              <w:ind w:left="326" w:hanging="326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D148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D148E">
              <w:rPr>
                <w:rFonts w:ascii="TH SarabunPSK" w:hAnsi="TH SarabunPSK" w:cs="TH SarabunPSK"/>
                <w:sz w:val="32"/>
                <w:szCs w:val="32"/>
                <w:cs/>
              </w:rPr>
              <w:t>.  สามารถแสดงผลได้อย่างรวดเร็ว</w:t>
            </w:r>
          </w:p>
        </w:tc>
        <w:tc>
          <w:tcPr>
            <w:tcW w:w="851" w:type="dxa"/>
          </w:tcPr>
          <w:p w:rsidR="0045303F" w:rsidRPr="00937466" w:rsidRDefault="006446BA" w:rsidP="004530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43</w:t>
            </w:r>
          </w:p>
        </w:tc>
        <w:tc>
          <w:tcPr>
            <w:tcW w:w="850" w:type="dxa"/>
          </w:tcPr>
          <w:p w:rsidR="0045303F" w:rsidRPr="00937466" w:rsidRDefault="006446BA" w:rsidP="004530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57</w:t>
            </w:r>
          </w:p>
        </w:tc>
        <w:tc>
          <w:tcPr>
            <w:tcW w:w="2220" w:type="dxa"/>
            <w:gridSpan w:val="3"/>
          </w:tcPr>
          <w:p w:rsidR="0045303F" w:rsidRPr="00937466" w:rsidRDefault="006446BA" w:rsidP="004530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พอใจมาก</w:t>
            </w:r>
          </w:p>
        </w:tc>
      </w:tr>
      <w:tr w:rsidR="0045303F" w:rsidRPr="00937466" w:rsidTr="00A6133A">
        <w:trPr>
          <w:gridAfter w:val="1"/>
          <w:wAfter w:w="27" w:type="dxa"/>
          <w:trHeight w:val="107"/>
        </w:trPr>
        <w:tc>
          <w:tcPr>
            <w:tcW w:w="4111" w:type="dxa"/>
          </w:tcPr>
          <w:p w:rsidR="0045303F" w:rsidRPr="006D148E" w:rsidRDefault="0045303F" w:rsidP="00F4320E">
            <w:pPr>
              <w:pStyle w:val="NoSpacing"/>
              <w:spacing w:line="276" w:lineRule="auto"/>
              <w:ind w:left="326" w:hanging="326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D148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D148E">
              <w:rPr>
                <w:rFonts w:ascii="TH SarabunPSK" w:hAnsi="TH SarabunPSK" w:cs="TH SarabunPSK"/>
                <w:sz w:val="32"/>
                <w:szCs w:val="32"/>
                <w:cs/>
              </w:rPr>
              <w:t>.  ข้อมูลที่แสดงผลมีความถูกต้อง</w:t>
            </w:r>
          </w:p>
        </w:tc>
        <w:tc>
          <w:tcPr>
            <w:tcW w:w="851" w:type="dxa"/>
          </w:tcPr>
          <w:p w:rsidR="0045303F" w:rsidRPr="00937466" w:rsidRDefault="006446BA" w:rsidP="004530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33</w:t>
            </w:r>
          </w:p>
        </w:tc>
        <w:tc>
          <w:tcPr>
            <w:tcW w:w="850" w:type="dxa"/>
          </w:tcPr>
          <w:p w:rsidR="0045303F" w:rsidRPr="00937466" w:rsidRDefault="006446BA" w:rsidP="004530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48</w:t>
            </w:r>
          </w:p>
        </w:tc>
        <w:tc>
          <w:tcPr>
            <w:tcW w:w="2220" w:type="dxa"/>
            <w:gridSpan w:val="3"/>
          </w:tcPr>
          <w:p w:rsidR="0045303F" w:rsidRPr="00937466" w:rsidRDefault="006446BA" w:rsidP="004530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พอใจมาก</w:t>
            </w:r>
          </w:p>
        </w:tc>
      </w:tr>
      <w:tr w:rsidR="0045303F" w:rsidRPr="00937466" w:rsidTr="00A6133A">
        <w:trPr>
          <w:gridAfter w:val="1"/>
          <w:wAfter w:w="27" w:type="dxa"/>
          <w:trHeight w:val="107"/>
        </w:trPr>
        <w:tc>
          <w:tcPr>
            <w:tcW w:w="4111" w:type="dxa"/>
          </w:tcPr>
          <w:p w:rsidR="0045303F" w:rsidRPr="006D148E" w:rsidRDefault="0045303F" w:rsidP="00F4320E">
            <w:pPr>
              <w:pStyle w:val="NoSpacing"/>
              <w:ind w:left="326" w:hanging="326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D148E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D148E">
              <w:rPr>
                <w:rFonts w:ascii="TH SarabunPSK" w:hAnsi="TH SarabunPSK" w:cs="TH SarabunPSK"/>
                <w:sz w:val="32"/>
                <w:szCs w:val="32"/>
                <w:cs/>
              </w:rPr>
              <w:t>.  ข้อมูลที่แสดงผลมีความถูกสมบูรณ์ครบถ้วน</w:t>
            </w:r>
          </w:p>
        </w:tc>
        <w:tc>
          <w:tcPr>
            <w:tcW w:w="851" w:type="dxa"/>
          </w:tcPr>
          <w:p w:rsidR="0045303F" w:rsidRPr="00937466" w:rsidRDefault="006446BA" w:rsidP="004530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850" w:type="dxa"/>
          </w:tcPr>
          <w:p w:rsidR="0045303F" w:rsidRPr="00937466" w:rsidRDefault="006446BA" w:rsidP="004530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67</w:t>
            </w:r>
          </w:p>
        </w:tc>
        <w:tc>
          <w:tcPr>
            <w:tcW w:w="2220" w:type="dxa"/>
            <w:gridSpan w:val="3"/>
          </w:tcPr>
          <w:p w:rsidR="0045303F" w:rsidRPr="00937466" w:rsidRDefault="006446BA" w:rsidP="004530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พอใจมาก</w:t>
            </w:r>
          </w:p>
        </w:tc>
      </w:tr>
      <w:tr w:rsidR="0045303F" w:rsidRPr="00937466" w:rsidTr="00A6133A">
        <w:trPr>
          <w:gridAfter w:val="1"/>
          <w:wAfter w:w="27" w:type="dxa"/>
          <w:trHeight w:val="107"/>
        </w:trPr>
        <w:tc>
          <w:tcPr>
            <w:tcW w:w="4111" w:type="dxa"/>
          </w:tcPr>
          <w:p w:rsidR="0045303F" w:rsidRPr="006D148E" w:rsidRDefault="0045303F" w:rsidP="00F4320E">
            <w:pPr>
              <w:pStyle w:val="NoSpacing"/>
              <w:spacing w:line="276" w:lineRule="auto"/>
              <w:ind w:left="326" w:hanging="32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148E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6D148E">
              <w:rPr>
                <w:rFonts w:ascii="TH SarabunPSK" w:hAnsi="TH SarabunPSK" w:cs="TH SarabunPSK"/>
                <w:sz w:val="32"/>
                <w:szCs w:val="32"/>
                <w:cs/>
              </w:rPr>
              <w:t>.  ข้อมูลที่ได้ตรงกับขอบข่ายของงาน</w:t>
            </w:r>
          </w:p>
        </w:tc>
        <w:tc>
          <w:tcPr>
            <w:tcW w:w="851" w:type="dxa"/>
          </w:tcPr>
          <w:p w:rsidR="0045303F" w:rsidRPr="00937466" w:rsidRDefault="006446BA" w:rsidP="004530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53</w:t>
            </w:r>
          </w:p>
        </w:tc>
        <w:tc>
          <w:tcPr>
            <w:tcW w:w="850" w:type="dxa"/>
          </w:tcPr>
          <w:p w:rsidR="0045303F" w:rsidRPr="00937466" w:rsidRDefault="006446BA" w:rsidP="004530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51</w:t>
            </w:r>
          </w:p>
        </w:tc>
        <w:tc>
          <w:tcPr>
            <w:tcW w:w="2220" w:type="dxa"/>
            <w:gridSpan w:val="3"/>
          </w:tcPr>
          <w:p w:rsidR="0045303F" w:rsidRPr="00937466" w:rsidRDefault="006446BA" w:rsidP="004530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พอใจมาก</w:t>
            </w:r>
          </w:p>
        </w:tc>
      </w:tr>
      <w:tr w:rsidR="0045303F" w:rsidRPr="00937466" w:rsidTr="00A6133A">
        <w:trPr>
          <w:gridAfter w:val="1"/>
          <w:wAfter w:w="27" w:type="dxa"/>
          <w:trHeight w:val="741"/>
        </w:trPr>
        <w:tc>
          <w:tcPr>
            <w:tcW w:w="4111" w:type="dxa"/>
          </w:tcPr>
          <w:p w:rsidR="0045303F" w:rsidRPr="006D148E" w:rsidRDefault="0045303F" w:rsidP="00F4320E">
            <w:pPr>
              <w:pStyle w:val="NoSpacing"/>
              <w:ind w:left="326" w:hanging="32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6D148E">
              <w:rPr>
                <w:rFonts w:ascii="TH SarabunPSK" w:hAnsi="TH SarabunPSK" w:cs="TH SarabunPSK"/>
                <w:sz w:val="32"/>
                <w:szCs w:val="32"/>
                <w:cs/>
              </w:rPr>
              <w:t>.  สีพื้นหลังมีความเหมาะสมสอดคล้องกับ</w:t>
            </w:r>
            <w:r w:rsidRPr="006D148E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  ตัวอักษร</w:t>
            </w:r>
          </w:p>
        </w:tc>
        <w:tc>
          <w:tcPr>
            <w:tcW w:w="851" w:type="dxa"/>
          </w:tcPr>
          <w:p w:rsidR="0045303F" w:rsidRPr="00937466" w:rsidRDefault="006446BA" w:rsidP="004530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27</w:t>
            </w:r>
          </w:p>
        </w:tc>
        <w:tc>
          <w:tcPr>
            <w:tcW w:w="850" w:type="dxa"/>
          </w:tcPr>
          <w:p w:rsidR="0045303F" w:rsidRPr="00937466" w:rsidRDefault="006446BA" w:rsidP="004530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2220" w:type="dxa"/>
            <w:gridSpan w:val="3"/>
          </w:tcPr>
          <w:p w:rsidR="0045303F" w:rsidRPr="00937466" w:rsidRDefault="006446BA" w:rsidP="004530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พอใจมาก</w:t>
            </w:r>
          </w:p>
          <w:p w:rsidR="0045303F" w:rsidRPr="00937466" w:rsidRDefault="0045303F" w:rsidP="0045303F">
            <w:pPr>
              <w:rPr>
                <w:rFonts w:ascii="TH SarabunPSK" w:hAnsi="TH SarabunPSK" w:cs="TH SarabunPSK"/>
              </w:rPr>
            </w:pPr>
          </w:p>
        </w:tc>
      </w:tr>
      <w:tr w:rsidR="0045303F" w:rsidRPr="00937466" w:rsidTr="00A6133A">
        <w:trPr>
          <w:gridAfter w:val="1"/>
          <w:wAfter w:w="27" w:type="dxa"/>
          <w:trHeight w:val="516"/>
        </w:trPr>
        <w:tc>
          <w:tcPr>
            <w:tcW w:w="4111" w:type="dxa"/>
          </w:tcPr>
          <w:p w:rsidR="0045303F" w:rsidRPr="00A01F85" w:rsidRDefault="0045303F" w:rsidP="00F4320E">
            <w:pPr>
              <w:pStyle w:val="NoSpacing"/>
              <w:ind w:left="326" w:hanging="326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6.  สามารถเปลี่ยนภาษาที่แสดงผล ไทย - </w:t>
            </w:r>
            <w:r>
              <w:rPr>
                <w:rFonts w:ascii="TH SarabunPSK" w:hAnsi="TH SarabunPSK" w:cs="TH SarabunPSK"/>
                <w:sz w:val="32"/>
                <w:szCs w:val="32"/>
              </w:rPr>
              <w:t>English</w:t>
            </w:r>
          </w:p>
        </w:tc>
        <w:tc>
          <w:tcPr>
            <w:tcW w:w="851" w:type="dxa"/>
          </w:tcPr>
          <w:p w:rsidR="0045303F" w:rsidRPr="00937466" w:rsidRDefault="006446BA" w:rsidP="004530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47</w:t>
            </w:r>
          </w:p>
        </w:tc>
        <w:tc>
          <w:tcPr>
            <w:tcW w:w="850" w:type="dxa"/>
          </w:tcPr>
          <w:p w:rsidR="0045303F" w:rsidRPr="00937466" w:rsidRDefault="006446BA" w:rsidP="004530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57</w:t>
            </w:r>
          </w:p>
        </w:tc>
        <w:tc>
          <w:tcPr>
            <w:tcW w:w="2220" w:type="dxa"/>
            <w:gridSpan w:val="3"/>
          </w:tcPr>
          <w:p w:rsidR="0045303F" w:rsidRPr="00937466" w:rsidRDefault="006446BA" w:rsidP="004530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พอใจมาก</w:t>
            </w:r>
          </w:p>
        </w:tc>
      </w:tr>
      <w:tr w:rsidR="0045303F" w:rsidRPr="00937466" w:rsidTr="00A6133A">
        <w:trPr>
          <w:gridAfter w:val="1"/>
          <w:wAfter w:w="27" w:type="dxa"/>
          <w:trHeight w:val="516"/>
        </w:trPr>
        <w:tc>
          <w:tcPr>
            <w:tcW w:w="4111" w:type="dxa"/>
          </w:tcPr>
          <w:p w:rsidR="0045303F" w:rsidRDefault="0045303F" w:rsidP="00F4320E">
            <w:pPr>
              <w:pStyle w:val="NoSpacing"/>
              <w:ind w:left="326" w:hanging="32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  เว็บไซต์ที่พัฒนาสามารถรองรับหน้าจอได้หลายขนาด</w:t>
            </w:r>
          </w:p>
        </w:tc>
        <w:tc>
          <w:tcPr>
            <w:tcW w:w="851" w:type="dxa"/>
          </w:tcPr>
          <w:p w:rsidR="0045303F" w:rsidRPr="00937466" w:rsidRDefault="006446BA" w:rsidP="004530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30</w:t>
            </w:r>
          </w:p>
        </w:tc>
        <w:tc>
          <w:tcPr>
            <w:tcW w:w="850" w:type="dxa"/>
          </w:tcPr>
          <w:p w:rsidR="0045303F" w:rsidRPr="00937466" w:rsidRDefault="006446BA" w:rsidP="004530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53</w:t>
            </w:r>
          </w:p>
        </w:tc>
        <w:tc>
          <w:tcPr>
            <w:tcW w:w="2220" w:type="dxa"/>
            <w:gridSpan w:val="3"/>
          </w:tcPr>
          <w:p w:rsidR="0045303F" w:rsidRPr="00937466" w:rsidRDefault="006446BA" w:rsidP="0045303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พอใจมาก</w:t>
            </w:r>
          </w:p>
        </w:tc>
      </w:tr>
      <w:tr w:rsidR="004C5C79" w:rsidRPr="00937466" w:rsidTr="00A6133A">
        <w:trPr>
          <w:gridAfter w:val="1"/>
          <w:wAfter w:w="27" w:type="dxa"/>
          <w:trHeight w:val="516"/>
        </w:trPr>
        <w:tc>
          <w:tcPr>
            <w:tcW w:w="4111" w:type="dxa"/>
          </w:tcPr>
          <w:p w:rsidR="004C5C79" w:rsidRPr="00937466" w:rsidRDefault="004C5C79" w:rsidP="004C5C79">
            <w:pPr>
              <w:pStyle w:val="NoSpacing"/>
              <w:ind w:left="326" w:hanging="32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</w:tcPr>
          <w:p w:rsidR="004C5C79" w:rsidRPr="0084782E" w:rsidRDefault="004C5C79" w:rsidP="004C5C79">
            <w:pPr>
              <w:rPr>
                <w:rFonts w:ascii="TH SarabunPSK" w:hAnsi="TH SarabunPSK" w:cs="TH SarabunPSK"/>
                <w:b/>
                <w:bCs/>
              </w:rPr>
            </w:pPr>
            <w:r w:rsidRPr="0084782E">
              <w:rPr>
                <w:rFonts w:ascii="TH SarabunPSK" w:hAnsi="TH SarabunPSK" w:cs="TH SarabunPSK"/>
                <w:b/>
                <w:bCs/>
              </w:rPr>
              <w:t>4</w:t>
            </w:r>
            <w:r w:rsidRPr="0084782E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84782E">
              <w:rPr>
                <w:rFonts w:ascii="TH SarabunPSK" w:hAnsi="TH SarabunPSK" w:cs="TH SarabunPSK"/>
                <w:b/>
                <w:bCs/>
              </w:rPr>
              <w:t>39</w:t>
            </w:r>
          </w:p>
        </w:tc>
        <w:tc>
          <w:tcPr>
            <w:tcW w:w="850" w:type="dxa"/>
          </w:tcPr>
          <w:p w:rsidR="004C5C79" w:rsidRPr="0084782E" w:rsidRDefault="004C5C79" w:rsidP="004C5C79">
            <w:pPr>
              <w:rPr>
                <w:rFonts w:ascii="TH SarabunPSK" w:hAnsi="TH SarabunPSK" w:cs="TH SarabunPSK"/>
                <w:b/>
                <w:bCs/>
              </w:rPr>
            </w:pPr>
            <w:r w:rsidRPr="0084782E">
              <w:rPr>
                <w:rFonts w:ascii="TH SarabunPSK" w:hAnsi="TH SarabunPSK" w:cs="TH SarabunPSK"/>
                <w:b/>
                <w:bCs/>
              </w:rPr>
              <w:t>0</w:t>
            </w:r>
            <w:r w:rsidRPr="0084782E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84782E">
              <w:rPr>
                <w:rFonts w:ascii="TH SarabunPSK" w:hAnsi="TH SarabunPSK" w:cs="TH SarabunPSK"/>
                <w:b/>
                <w:bCs/>
              </w:rPr>
              <w:t>06</w:t>
            </w:r>
          </w:p>
        </w:tc>
        <w:tc>
          <w:tcPr>
            <w:tcW w:w="2220" w:type="dxa"/>
            <w:gridSpan w:val="3"/>
          </w:tcPr>
          <w:p w:rsidR="004C5C79" w:rsidRPr="00DA7A8E" w:rsidRDefault="004C5C79" w:rsidP="004C5C79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DA7A8E">
              <w:rPr>
                <w:rFonts w:ascii="TH SarabunPSK" w:hAnsi="TH SarabunPSK" w:cs="TH SarabunPSK" w:hint="cs"/>
                <w:b/>
                <w:bCs/>
                <w:cs/>
              </w:rPr>
              <w:t>พอใจมาก</w:t>
            </w:r>
          </w:p>
        </w:tc>
      </w:tr>
      <w:tr w:rsidR="006446BA" w:rsidRPr="00937466" w:rsidTr="009D2675">
        <w:tblPrEx>
          <w:tblBorders>
            <w:top w:val="single" w:sz="4" w:space="0" w:color="auto"/>
            <w:bottom w:val="single" w:sz="4" w:space="0" w:color="auto"/>
          </w:tblBorders>
        </w:tblPrEx>
        <w:trPr>
          <w:gridAfter w:val="2"/>
          <w:wAfter w:w="269" w:type="dxa"/>
          <w:trHeight w:val="107"/>
        </w:trPr>
        <w:tc>
          <w:tcPr>
            <w:tcW w:w="7790" w:type="dxa"/>
            <w:gridSpan w:val="5"/>
          </w:tcPr>
          <w:p w:rsidR="006446BA" w:rsidRPr="00937466" w:rsidRDefault="006446BA" w:rsidP="006446BA">
            <w:pPr>
              <w:ind w:left="326" w:hanging="326"/>
              <w:rPr>
                <w:rFonts w:ascii="TH SarabunPSK" w:hAnsi="TH SarabunPSK" w:cs="TH SarabunPSK"/>
                <w:b/>
                <w:bCs/>
                <w:highlight w:val="yellow"/>
              </w:rPr>
            </w:pPr>
            <w:r w:rsidRPr="00937466">
              <w:rPr>
                <w:rFonts w:ascii="TH SarabunPSK" w:hAnsi="TH SarabunPSK" w:cs="TH SarabunPSK"/>
                <w:b/>
                <w:bCs/>
                <w:cs/>
              </w:rPr>
              <w:t>คู่มือการใช้งานระบบ (</w:t>
            </w:r>
            <w:r w:rsidRPr="00937466">
              <w:rPr>
                <w:rFonts w:ascii="TH SarabunPSK" w:hAnsi="TH SarabunPSK" w:cs="TH SarabunPSK"/>
                <w:b/>
                <w:bCs/>
              </w:rPr>
              <w:t>Documentation</w:t>
            </w:r>
            <w:r w:rsidRPr="00937466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  <w:tr w:rsidR="00222D5C" w:rsidRPr="002664BA" w:rsidTr="00A6133A">
        <w:tblPrEx>
          <w:tblBorders>
            <w:top w:val="single" w:sz="4" w:space="0" w:color="auto"/>
            <w:bottom w:val="single" w:sz="4" w:space="0" w:color="auto"/>
          </w:tblBorders>
        </w:tblPrEx>
        <w:trPr>
          <w:trHeight w:val="107"/>
        </w:trPr>
        <w:tc>
          <w:tcPr>
            <w:tcW w:w="4111" w:type="dxa"/>
          </w:tcPr>
          <w:p w:rsidR="00222D5C" w:rsidRPr="002664BA" w:rsidRDefault="00222D5C" w:rsidP="00222D5C">
            <w:pPr>
              <w:pStyle w:val="NoSpacing"/>
              <w:ind w:left="326" w:hanging="568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64BA">
              <w:rPr>
                <w:rFonts w:ascii="TH SarabunPSK" w:hAnsi="TH SarabunPSK" w:cs="TH SarabunPSK"/>
                <w:sz w:val="32"/>
                <w:szCs w:val="32"/>
              </w:rPr>
              <w:t xml:space="preserve">    1</w:t>
            </w:r>
            <w:r w:rsidRPr="002664BA">
              <w:rPr>
                <w:rFonts w:ascii="TH SarabunPSK" w:hAnsi="TH SarabunPSK" w:cs="TH SarabunPSK"/>
                <w:sz w:val="32"/>
                <w:szCs w:val="32"/>
                <w:cs/>
              </w:rPr>
              <w:t>.  คู่มือมีความสวยงาม น่าสนใจ</w:t>
            </w:r>
          </w:p>
        </w:tc>
        <w:tc>
          <w:tcPr>
            <w:tcW w:w="851" w:type="dxa"/>
          </w:tcPr>
          <w:p w:rsidR="00222D5C" w:rsidRPr="00937466" w:rsidRDefault="00222D5C" w:rsidP="00222D5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43</w:t>
            </w:r>
          </w:p>
        </w:tc>
        <w:tc>
          <w:tcPr>
            <w:tcW w:w="850" w:type="dxa"/>
          </w:tcPr>
          <w:p w:rsidR="00222D5C" w:rsidRPr="00937466" w:rsidRDefault="00222D5C" w:rsidP="00222D5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57</w:t>
            </w:r>
          </w:p>
        </w:tc>
        <w:tc>
          <w:tcPr>
            <w:tcW w:w="2247" w:type="dxa"/>
            <w:gridSpan w:val="4"/>
          </w:tcPr>
          <w:p w:rsidR="00222D5C" w:rsidRPr="00937466" w:rsidRDefault="00222D5C" w:rsidP="00222D5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พอใจมาก</w:t>
            </w:r>
          </w:p>
        </w:tc>
      </w:tr>
      <w:tr w:rsidR="00222D5C" w:rsidRPr="002664BA" w:rsidTr="00A6133A">
        <w:tblPrEx>
          <w:tblBorders>
            <w:top w:val="single" w:sz="4" w:space="0" w:color="auto"/>
            <w:bottom w:val="single" w:sz="4" w:space="0" w:color="auto"/>
          </w:tblBorders>
        </w:tblPrEx>
        <w:trPr>
          <w:trHeight w:val="107"/>
        </w:trPr>
        <w:tc>
          <w:tcPr>
            <w:tcW w:w="4111" w:type="dxa"/>
          </w:tcPr>
          <w:p w:rsidR="00222D5C" w:rsidRPr="002664BA" w:rsidRDefault="00222D5C" w:rsidP="00222D5C">
            <w:pPr>
              <w:pStyle w:val="NoSpacing"/>
              <w:ind w:left="326" w:hanging="568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64BA">
              <w:rPr>
                <w:rFonts w:ascii="TH SarabunPSK" w:hAnsi="TH SarabunPSK" w:cs="TH SarabunPSK"/>
                <w:sz w:val="32"/>
                <w:szCs w:val="32"/>
              </w:rPr>
              <w:t xml:space="preserve">    2</w:t>
            </w:r>
            <w:r w:rsidRPr="002664BA">
              <w:rPr>
                <w:rFonts w:ascii="TH SarabunPSK" w:hAnsi="TH SarabunPSK" w:cs="TH SarabunPSK"/>
                <w:sz w:val="32"/>
                <w:szCs w:val="32"/>
                <w:cs/>
              </w:rPr>
              <w:t>.  ตัวอักษรมีขนาดชนิดเหมาะสม อ่านง่าย</w:t>
            </w:r>
          </w:p>
        </w:tc>
        <w:tc>
          <w:tcPr>
            <w:tcW w:w="851" w:type="dxa"/>
          </w:tcPr>
          <w:p w:rsidR="00222D5C" w:rsidRPr="00937466" w:rsidRDefault="00222D5C" w:rsidP="00222D5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33</w:t>
            </w:r>
          </w:p>
        </w:tc>
        <w:tc>
          <w:tcPr>
            <w:tcW w:w="850" w:type="dxa"/>
          </w:tcPr>
          <w:p w:rsidR="00222D5C" w:rsidRPr="00937466" w:rsidRDefault="00222D5C" w:rsidP="00222D5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48</w:t>
            </w:r>
          </w:p>
        </w:tc>
        <w:tc>
          <w:tcPr>
            <w:tcW w:w="2247" w:type="dxa"/>
            <w:gridSpan w:val="4"/>
          </w:tcPr>
          <w:p w:rsidR="00222D5C" w:rsidRPr="00937466" w:rsidRDefault="00222D5C" w:rsidP="00222D5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พอใจมาก</w:t>
            </w:r>
          </w:p>
        </w:tc>
      </w:tr>
      <w:tr w:rsidR="00222D5C" w:rsidRPr="002664BA" w:rsidTr="00A6133A">
        <w:tblPrEx>
          <w:tblBorders>
            <w:top w:val="single" w:sz="4" w:space="0" w:color="auto"/>
            <w:bottom w:val="single" w:sz="4" w:space="0" w:color="auto"/>
          </w:tblBorders>
        </w:tblPrEx>
        <w:trPr>
          <w:trHeight w:val="107"/>
        </w:trPr>
        <w:tc>
          <w:tcPr>
            <w:tcW w:w="4111" w:type="dxa"/>
          </w:tcPr>
          <w:p w:rsidR="00222D5C" w:rsidRPr="002664BA" w:rsidRDefault="00222D5C" w:rsidP="00222D5C">
            <w:pPr>
              <w:pStyle w:val="NoSpacing"/>
              <w:ind w:left="326" w:hanging="568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64BA">
              <w:rPr>
                <w:rFonts w:ascii="TH SarabunPSK" w:hAnsi="TH SarabunPSK" w:cs="TH SarabunPSK"/>
                <w:sz w:val="32"/>
                <w:szCs w:val="32"/>
              </w:rPr>
              <w:t xml:space="preserve">    3</w:t>
            </w:r>
            <w:r w:rsidRPr="002664BA">
              <w:rPr>
                <w:rFonts w:ascii="TH SarabunPSK" w:hAnsi="TH SarabunPSK" w:cs="TH SarabunPSK"/>
                <w:sz w:val="32"/>
                <w:szCs w:val="32"/>
                <w:cs/>
              </w:rPr>
              <w:t>.  สีของตัวอักษรมีความชัดเจนอ่านง่าย</w:t>
            </w:r>
          </w:p>
        </w:tc>
        <w:tc>
          <w:tcPr>
            <w:tcW w:w="851" w:type="dxa"/>
          </w:tcPr>
          <w:p w:rsidR="00222D5C" w:rsidRPr="00937466" w:rsidRDefault="00222D5C" w:rsidP="00222D5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850" w:type="dxa"/>
          </w:tcPr>
          <w:p w:rsidR="00222D5C" w:rsidRPr="00937466" w:rsidRDefault="00222D5C" w:rsidP="00222D5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67</w:t>
            </w:r>
          </w:p>
        </w:tc>
        <w:tc>
          <w:tcPr>
            <w:tcW w:w="2247" w:type="dxa"/>
            <w:gridSpan w:val="4"/>
          </w:tcPr>
          <w:p w:rsidR="00222D5C" w:rsidRPr="00937466" w:rsidRDefault="00222D5C" w:rsidP="00222D5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พอใจมาก</w:t>
            </w:r>
          </w:p>
        </w:tc>
      </w:tr>
      <w:tr w:rsidR="00222D5C" w:rsidRPr="002664BA" w:rsidTr="00A6133A">
        <w:tblPrEx>
          <w:tblBorders>
            <w:top w:val="single" w:sz="4" w:space="0" w:color="auto"/>
            <w:bottom w:val="single" w:sz="4" w:space="0" w:color="auto"/>
          </w:tblBorders>
        </w:tblPrEx>
        <w:trPr>
          <w:trHeight w:val="107"/>
        </w:trPr>
        <w:tc>
          <w:tcPr>
            <w:tcW w:w="4111" w:type="dxa"/>
          </w:tcPr>
          <w:p w:rsidR="00222D5C" w:rsidRPr="002664BA" w:rsidRDefault="00222D5C" w:rsidP="00222D5C">
            <w:pPr>
              <w:pStyle w:val="NoSpacing"/>
              <w:ind w:left="326" w:hanging="568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2664BA">
              <w:rPr>
                <w:rFonts w:ascii="TH SarabunPSK" w:hAnsi="TH SarabunPSK" w:cs="TH SarabunPSK"/>
                <w:sz w:val="32"/>
                <w:szCs w:val="32"/>
              </w:rPr>
              <w:t xml:space="preserve">    4</w:t>
            </w:r>
            <w:r w:rsidRPr="002664BA">
              <w:rPr>
                <w:rFonts w:ascii="TH SarabunPSK" w:hAnsi="TH SarabunPSK" w:cs="TH SarabunPSK"/>
                <w:sz w:val="32"/>
                <w:szCs w:val="32"/>
                <w:cs/>
              </w:rPr>
              <w:t>.  ความเหมาะสมของรูปแบบเอกสาร</w:t>
            </w:r>
          </w:p>
        </w:tc>
        <w:tc>
          <w:tcPr>
            <w:tcW w:w="851" w:type="dxa"/>
          </w:tcPr>
          <w:p w:rsidR="00222D5C" w:rsidRPr="00937466" w:rsidRDefault="00222D5C" w:rsidP="00222D5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53</w:t>
            </w:r>
          </w:p>
        </w:tc>
        <w:tc>
          <w:tcPr>
            <w:tcW w:w="850" w:type="dxa"/>
          </w:tcPr>
          <w:p w:rsidR="00222D5C" w:rsidRPr="00937466" w:rsidRDefault="00222D5C" w:rsidP="00222D5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51</w:t>
            </w:r>
          </w:p>
        </w:tc>
        <w:tc>
          <w:tcPr>
            <w:tcW w:w="2247" w:type="dxa"/>
            <w:gridSpan w:val="4"/>
          </w:tcPr>
          <w:p w:rsidR="00222D5C" w:rsidRPr="00937466" w:rsidRDefault="00222D5C" w:rsidP="00222D5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พอใจมาก</w:t>
            </w:r>
          </w:p>
        </w:tc>
      </w:tr>
      <w:tr w:rsidR="006446BA" w:rsidRPr="002664BA" w:rsidTr="00222D5C">
        <w:tblPrEx>
          <w:tblBorders>
            <w:top w:val="single" w:sz="4" w:space="0" w:color="auto"/>
            <w:bottom w:val="single" w:sz="4" w:space="0" w:color="auto"/>
          </w:tblBorders>
        </w:tblPrEx>
        <w:trPr>
          <w:trHeight w:val="107"/>
        </w:trPr>
        <w:tc>
          <w:tcPr>
            <w:tcW w:w="4111" w:type="dxa"/>
          </w:tcPr>
          <w:p w:rsidR="006446BA" w:rsidRPr="002664BA" w:rsidRDefault="006446BA" w:rsidP="006446BA">
            <w:pPr>
              <w:pStyle w:val="NoSpacing"/>
              <w:ind w:left="326" w:hanging="568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2664BA">
              <w:rPr>
                <w:rFonts w:ascii="TH SarabunPSK" w:hAnsi="TH SarabunPSK" w:cs="TH SarabunPSK"/>
                <w:sz w:val="32"/>
                <w:szCs w:val="32"/>
              </w:rPr>
              <w:t xml:space="preserve">    5</w:t>
            </w:r>
            <w:r w:rsidRPr="002664BA">
              <w:rPr>
                <w:rFonts w:ascii="TH SarabunPSK" w:hAnsi="TH SarabunPSK" w:cs="TH SarabunPSK"/>
                <w:sz w:val="32"/>
                <w:szCs w:val="32"/>
                <w:cs/>
              </w:rPr>
              <w:t>.  ภาษาและรูปภาพที่ใช้ในการเชื่อมโยงมีความถูกต้อง</w:t>
            </w:r>
          </w:p>
        </w:tc>
        <w:tc>
          <w:tcPr>
            <w:tcW w:w="851" w:type="dxa"/>
          </w:tcPr>
          <w:p w:rsidR="006446BA" w:rsidRPr="00937466" w:rsidRDefault="00222D5C" w:rsidP="006446B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850" w:type="dxa"/>
          </w:tcPr>
          <w:p w:rsidR="006446BA" w:rsidRPr="00937466" w:rsidRDefault="00222D5C" w:rsidP="006446B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67</w:t>
            </w:r>
          </w:p>
        </w:tc>
        <w:tc>
          <w:tcPr>
            <w:tcW w:w="2247" w:type="dxa"/>
            <w:gridSpan w:val="4"/>
          </w:tcPr>
          <w:p w:rsidR="006446BA" w:rsidRPr="00937466" w:rsidRDefault="00222D5C" w:rsidP="006446B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พอใจมาก</w:t>
            </w:r>
          </w:p>
        </w:tc>
      </w:tr>
      <w:tr w:rsidR="00222D5C" w:rsidRPr="002664BA" w:rsidTr="00A6133A">
        <w:tblPrEx>
          <w:tblBorders>
            <w:top w:val="single" w:sz="4" w:space="0" w:color="auto"/>
            <w:bottom w:val="single" w:sz="4" w:space="0" w:color="auto"/>
          </w:tblBorders>
        </w:tblPrEx>
        <w:trPr>
          <w:trHeight w:val="107"/>
        </w:trPr>
        <w:tc>
          <w:tcPr>
            <w:tcW w:w="4111" w:type="dxa"/>
            <w:tcBorders>
              <w:bottom w:val="double" w:sz="4" w:space="0" w:color="auto"/>
            </w:tcBorders>
          </w:tcPr>
          <w:p w:rsidR="00222D5C" w:rsidRPr="00937466" w:rsidRDefault="00222D5C" w:rsidP="00222D5C">
            <w:pPr>
              <w:pStyle w:val="NoSpacing"/>
              <w:ind w:left="326" w:hanging="32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222D5C" w:rsidRPr="0084782E" w:rsidRDefault="00222D5C" w:rsidP="00222D5C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4</w:t>
            </w:r>
            <w:r>
              <w:rPr>
                <w:rFonts w:ascii="TH SarabunPSK" w:hAnsi="TH SarabunPSK" w:cs="TH SarabunPSK"/>
                <w:b/>
                <w:bCs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</w:rPr>
              <w:t>41</w:t>
            </w: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222D5C" w:rsidRPr="0084782E" w:rsidRDefault="00222D5C" w:rsidP="00222D5C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0</w:t>
            </w:r>
            <w:r>
              <w:rPr>
                <w:rFonts w:ascii="TH SarabunPSK" w:hAnsi="TH SarabunPSK" w:cs="TH SarabunPSK"/>
                <w:b/>
                <w:bCs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</w:rPr>
              <w:t>08</w:t>
            </w:r>
          </w:p>
        </w:tc>
        <w:tc>
          <w:tcPr>
            <w:tcW w:w="2247" w:type="dxa"/>
            <w:gridSpan w:val="4"/>
            <w:tcBorders>
              <w:bottom w:val="double" w:sz="4" w:space="0" w:color="auto"/>
            </w:tcBorders>
          </w:tcPr>
          <w:p w:rsidR="00222D5C" w:rsidRPr="00DA7A8E" w:rsidRDefault="00222D5C" w:rsidP="00222D5C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DA7A8E">
              <w:rPr>
                <w:rFonts w:ascii="TH SarabunPSK" w:hAnsi="TH SarabunPSK" w:cs="TH SarabunPSK" w:hint="cs"/>
                <w:b/>
                <w:bCs/>
                <w:cs/>
              </w:rPr>
              <w:t>พอใจมาก</w:t>
            </w:r>
          </w:p>
        </w:tc>
      </w:tr>
    </w:tbl>
    <w:p w:rsidR="00D338E9" w:rsidRPr="00EC32B3" w:rsidRDefault="00B2246D" w:rsidP="00080FC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lastRenderedPageBreak/>
        <w:tab/>
      </w:r>
      <w:r w:rsidR="00D338E9">
        <w:rPr>
          <w:rFonts w:ascii="TH SarabunPSK" w:hAnsi="TH SarabunPSK" w:cs="TH SarabunPSK" w:hint="cs"/>
          <w:cs/>
        </w:rPr>
        <w:t xml:space="preserve">จากตารางที่ 8 ผู้ใช้มีความพึงพอใจโดยรวมอยู่ในระดับความพึงพอใจมาก </w:t>
      </w:r>
      <w:r w:rsidR="001A5D2A">
        <w:rPr>
          <w:rFonts w:ascii="TH SarabunPSK" w:hAnsi="TH SarabunPSK" w:cs="TH SarabunPSK" w:hint="cs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</w:rPr>
              <m:t>x</m:t>
            </m:r>
          </m:e>
        </m:acc>
      </m:oMath>
      <w:r w:rsidR="001A5D2A" w:rsidRPr="0028360A">
        <w:rPr>
          <w:rFonts w:ascii="TH SarabunPSK" w:hAnsi="TH SarabunPSK" w:cs="TH SarabunPSK"/>
          <w:cs/>
        </w:rPr>
        <w:t xml:space="preserve"> = </w:t>
      </w:r>
      <w:r w:rsidR="001A5D2A">
        <w:rPr>
          <w:rFonts w:ascii="TH SarabunPSK" w:hAnsi="TH SarabunPSK" w:cs="TH SarabunPSK" w:hint="cs"/>
          <w:cs/>
        </w:rPr>
        <w:t>4.43</w:t>
      </w:r>
      <w:r w:rsidR="001A5D2A">
        <w:rPr>
          <w:rFonts w:ascii="TH SarabunPSK" w:hAnsi="TH SarabunPSK" w:cs="TH SarabunPSK"/>
        </w:rPr>
        <w:t xml:space="preserve">, </w:t>
      </w:r>
      <w:r w:rsidR="001A5D2A" w:rsidRPr="0028360A">
        <w:rPr>
          <w:rFonts w:ascii="TH SarabunPSK" w:hAnsi="TH SarabunPSK" w:cs="TH SarabunPSK"/>
          <w:b/>
          <w:bCs/>
        </w:rPr>
        <w:t>S</w:t>
      </w:r>
      <w:r w:rsidR="001A5D2A" w:rsidRPr="0028360A">
        <w:rPr>
          <w:rFonts w:ascii="TH SarabunPSK" w:hAnsi="TH SarabunPSK" w:cs="TH SarabunPSK"/>
          <w:b/>
          <w:bCs/>
          <w:cs/>
        </w:rPr>
        <w:t>.</w:t>
      </w:r>
      <w:r w:rsidR="001A5D2A" w:rsidRPr="0028360A">
        <w:rPr>
          <w:rFonts w:ascii="TH SarabunPSK" w:hAnsi="TH SarabunPSK" w:cs="TH SarabunPSK"/>
          <w:b/>
          <w:bCs/>
        </w:rPr>
        <w:t>D</w:t>
      </w:r>
      <w:r w:rsidR="001A5D2A" w:rsidRPr="0028360A">
        <w:rPr>
          <w:rFonts w:ascii="TH SarabunPSK" w:hAnsi="TH SarabunPSK" w:cs="TH SarabunPSK"/>
          <w:b/>
          <w:bCs/>
          <w:cs/>
        </w:rPr>
        <w:t>.</w:t>
      </w:r>
      <w:r w:rsidR="001A5D2A">
        <w:rPr>
          <w:rFonts w:ascii="TH SarabunPSK" w:hAnsi="TH SarabunPSK" w:cs="TH SarabunPSK"/>
          <w:cs/>
        </w:rPr>
        <w:t xml:space="preserve"> = </w:t>
      </w:r>
      <w:r w:rsidR="001A5D2A" w:rsidRPr="00F75431">
        <w:rPr>
          <w:rFonts w:ascii="TH SarabunPSK" w:hAnsi="TH SarabunPSK" w:cs="TH SarabunPSK"/>
        </w:rPr>
        <w:t>0</w:t>
      </w:r>
      <w:r w:rsidR="001A5D2A" w:rsidRPr="00F75431">
        <w:rPr>
          <w:rFonts w:ascii="TH SarabunPSK" w:hAnsi="TH SarabunPSK" w:cs="TH SarabunPSK"/>
          <w:cs/>
        </w:rPr>
        <w:t>.</w:t>
      </w:r>
      <w:r w:rsidR="001A5D2A">
        <w:rPr>
          <w:rFonts w:ascii="TH SarabunPSK" w:hAnsi="TH SarabunPSK" w:cs="TH SarabunPSK" w:hint="cs"/>
          <w:cs/>
        </w:rPr>
        <w:t>02</w:t>
      </w:r>
      <w:r w:rsidR="001A5D2A">
        <w:rPr>
          <w:rFonts w:ascii="TH SarabunPSK" w:hAnsi="TH SarabunPSK" w:cs="TH SarabunPSK"/>
          <w:cs/>
        </w:rPr>
        <w:t>)</w:t>
      </w:r>
      <w:r w:rsidR="00080FCE">
        <w:rPr>
          <w:rFonts w:ascii="TH SarabunPSK" w:hAnsi="TH SarabunPSK" w:cs="TH SarabunPSK" w:hint="cs"/>
          <w:cs/>
        </w:rPr>
        <w:t xml:space="preserve"> เมื่อพิจารณาพบว่าด้านความพอใจด้านการจองห้องพัก มีผลการประเมินผู้ใช้ในระดับดี 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</w:rPr>
              <m:t>x</m:t>
            </m:r>
          </m:e>
        </m:acc>
      </m:oMath>
      <w:r w:rsidR="00080FCE" w:rsidRPr="0028360A">
        <w:rPr>
          <w:rFonts w:ascii="TH SarabunPSK" w:hAnsi="TH SarabunPSK" w:cs="TH SarabunPSK"/>
          <w:cs/>
        </w:rPr>
        <w:t xml:space="preserve"> = </w:t>
      </w:r>
      <w:r w:rsidR="00080FCE">
        <w:rPr>
          <w:rFonts w:ascii="TH SarabunPSK" w:hAnsi="TH SarabunPSK" w:cs="TH SarabunPSK" w:hint="cs"/>
          <w:cs/>
        </w:rPr>
        <w:t>4.43</w:t>
      </w:r>
      <w:r w:rsidR="00080FCE">
        <w:rPr>
          <w:rFonts w:ascii="TH SarabunPSK" w:hAnsi="TH SarabunPSK" w:cs="TH SarabunPSK"/>
        </w:rPr>
        <w:t xml:space="preserve">, </w:t>
      </w:r>
      <w:r w:rsidR="00080FCE" w:rsidRPr="0028360A">
        <w:rPr>
          <w:rFonts w:ascii="TH SarabunPSK" w:hAnsi="TH SarabunPSK" w:cs="TH SarabunPSK"/>
          <w:b/>
          <w:bCs/>
        </w:rPr>
        <w:t>S</w:t>
      </w:r>
      <w:r w:rsidR="00080FCE" w:rsidRPr="0028360A">
        <w:rPr>
          <w:rFonts w:ascii="TH SarabunPSK" w:hAnsi="TH SarabunPSK" w:cs="TH SarabunPSK"/>
          <w:b/>
          <w:bCs/>
          <w:cs/>
        </w:rPr>
        <w:t>.</w:t>
      </w:r>
      <w:r w:rsidR="00080FCE" w:rsidRPr="0028360A">
        <w:rPr>
          <w:rFonts w:ascii="TH SarabunPSK" w:hAnsi="TH SarabunPSK" w:cs="TH SarabunPSK"/>
          <w:b/>
          <w:bCs/>
        </w:rPr>
        <w:t>D</w:t>
      </w:r>
      <w:r w:rsidR="00080FCE" w:rsidRPr="0028360A">
        <w:rPr>
          <w:rFonts w:ascii="TH SarabunPSK" w:hAnsi="TH SarabunPSK" w:cs="TH SarabunPSK"/>
          <w:b/>
          <w:bCs/>
          <w:cs/>
        </w:rPr>
        <w:t>.</w:t>
      </w:r>
      <w:r w:rsidR="00080FCE">
        <w:rPr>
          <w:rFonts w:ascii="TH SarabunPSK" w:hAnsi="TH SarabunPSK" w:cs="TH SarabunPSK"/>
          <w:cs/>
        </w:rPr>
        <w:t xml:space="preserve"> = </w:t>
      </w:r>
      <w:r w:rsidR="00080FCE" w:rsidRPr="00F75431">
        <w:rPr>
          <w:rFonts w:ascii="TH SarabunPSK" w:hAnsi="TH SarabunPSK" w:cs="TH SarabunPSK"/>
        </w:rPr>
        <w:t>0</w:t>
      </w:r>
      <w:r w:rsidR="00080FCE" w:rsidRPr="00F75431">
        <w:rPr>
          <w:rFonts w:ascii="TH SarabunPSK" w:hAnsi="TH SarabunPSK" w:cs="TH SarabunPSK"/>
          <w:cs/>
        </w:rPr>
        <w:t>.</w:t>
      </w:r>
      <w:r w:rsidR="00080FCE">
        <w:rPr>
          <w:rFonts w:ascii="TH SarabunPSK" w:hAnsi="TH SarabunPSK" w:cs="TH SarabunPSK" w:hint="cs"/>
          <w:cs/>
        </w:rPr>
        <w:t>03</w:t>
      </w:r>
      <w:r w:rsidR="00080FCE">
        <w:rPr>
          <w:rFonts w:ascii="TH SarabunPSK" w:hAnsi="TH SarabunPSK" w:cs="TH SarabunPSK"/>
          <w:cs/>
        </w:rPr>
        <w:t>)</w:t>
      </w:r>
    </w:p>
    <w:sectPr w:rsidR="00D338E9" w:rsidRPr="00EC32B3" w:rsidSect="00DF4B77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pgSz w:w="11906" w:h="16838"/>
      <w:pgMar w:top="2291" w:right="1831" w:bottom="1831" w:left="2291" w:header="720" w:footer="720" w:gutter="0"/>
      <w:pgNumType w:start="73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2387" w:rsidRDefault="00752387">
      <w:r>
        <w:separator/>
      </w:r>
    </w:p>
  </w:endnote>
  <w:endnote w:type="continuationSeparator" w:id="0">
    <w:p w:rsidR="00752387" w:rsidRDefault="00752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ngna New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5DC" w:rsidRDefault="002855D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92</w:t>
    </w:r>
    <w:r>
      <w:rPr>
        <w:rStyle w:val="PageNumber"/>
      </w:rPr>
      <w:fldChar w:fldCharType="end"/>
    </w:r>
  </w:p>
  <w:p w:rsidR="002855DC" w:rsidRDefault="002855D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5DC" w:rsidRDefault="002855D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2387" w:rsidRDefault="00752387">
      <w:r>
        <w:separator/>
      </w:r>
    </w:p>
  </w:footnote>
  <w:footnote w:type="continuationSeparator" w:id="0">
    <w:p w:rsidR="00752387" w:rsidRDefault="00752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5DC" w:rsidRDefault="002855DC" w:rsidP="003A1E3B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92</w:t>
    </w:r>
    <w:r>
      <w:rPr>
        <w:rStyle w:val="PageNumber"/>
      </w:rPr>
      <w:fldChar w:fldCharType="end"/>
    </w:r>
  </w:p>
  <w:p w:rsidR="002855DC" w:rsidRDefault="002855DC" w:rsidP="003A7B2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5DC" w:rsidRDefault="002855DC" w:rsidP="00196FAA">
    <w:pPr>
      <w:pStyle w:val="Header"/>
      <w:jc w:val="center"/>
    </w:pPr>
    <w:r>
      <w:fldChar w:fldCharType="begin"/>
    </w:r>
    <w:r>
      <w:instrText>PAGE   \</w:instrText>
    </w:r>
    <w:r>
      <w:rPr>
        <w:cs/>
      </w:rPr>
      <w:instrText xml:space="preserve">* </w:instrText>
    </w:r>
    <w:r>
      <w:instrText>MERGEFORMAT</w:instrText>
    </w:r>
    <w:r>
      <w:fldChar w:fldCharType="separate"/>
    </w:r>
    <w:r w:rsidR="00DF4B77" w:rsidRPr="00DF4B77">
      <w:rPr>
        <w:noProof/>
        <w:lang w:val="th-TH"/>
      </w:rPr>
      <w:t>91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5DC" w:rsidRDefault="002855DC">
    <w:pPr>
      <w:pStyle w:val="Header"/>
      <w:jc w:val="center"/>
    </w:pPr>
  </w:p>
  <w:p w:rsidR="002855DC" w:rsidRDefault="002855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6551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453BEB"/>
    <w:multiLevelType w:val="multilevel"/>
    <w:tmpl w:val="B0A89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860770"/>
    <w:multiLevelType w:val="hybridMultilevel"/>
    <w:tmpl w:val="22F8D7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A5DDA"/>
    <w:multiLevelType w:val="singleLevel"/>
    <w:tmpl w:val="79124C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10414D12"/>
    <w:multiLevelType w:val="singleLevel"/>
    <w:tmpl w:val="AA1217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</w:abstractNum>
  <w:abstractNum w:abstractNumId="5" w15:restartNumberingAfterBreak="0">
    <w:nsid w:val="108A2499"/>
    <w:multiLevelType w:val="multilevel"/>
    <w:tmpl w:val="7D56C36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hint="default"/>
      </w:rPr>
    </w:lvl>
  </w:abstractNum>
  <w:abstractNum w:abstractNumId="6" w15:restartNumberingAfterBreak="0">
    <w:nsid w:val="1CA80094"/>
    <w:multiLevelType w:val="hybridMultilevel"/>
    <w:tmpl w:val="AD2883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E25880"/>
    <w:multiLevelType w:val="singleLevel"/>
    <w:tmpl w:val="E4C268C0"/>
    <w:lvl w:ilvl="0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</w:abstractNum>
  <w:abstractNum w:abstractNumId="8" w15:restartNumberingAfterBreak="0">
    <w:nsid w:val="27ED7803"/>
    <w:multiLevelType w:val="multilevel"/>
    <w:tmpl w:val="A526517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 w15:restartNumberingAfterBreak="0">
    <w:nsid w:val="280E6B6E"/>
    <w:multiLevelType w:val="multilevel"/>
    <w:tmpl w:val="A526517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 w15:restartNumberingAfterBreak="0">
    <w:nsid w:val="3605137A"/>
    <w:multiLevelType w:val="multilevel"/>
    <w:tmpl w:val="B0A89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5394FA4"/>
    <w:multiLevelType w:val="singleLevel"/>
    <w:tmpl w:val="F49817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 w15:restartNumberingAfterBreak="0">
    <w:nsid w:val="4D6150C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1F7398F"/>
    <w:multiLevelType w:val="multilevel"/>
    <w:tmpl w:val="EB7A4F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</w:abstractNum>
  <w:abstractNum w:abstractNumId="14" w15:restartNumberingAfterBreak="0">
    <w:nsid w:val="53105F2C"/>
    <w:multiLevelType w:val="hybridMultilevel"/>
    <w:tmpl w:val="4C1055D0"/>
    <w:lvl w:ilvl="0" w:tplc="01C6632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5" w15:restartNumberingAfterBreak="0">
    <w:nsid w:val="536A598A"/>
    <w:multiLevelType w:val="hybridMultilevel"/>
    <w:tmpl w:val="8D3488B8"/>
    <w:lvl w:ilvl="0" w:tplc="D9F0894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 w15:restartNumberingAfterBreak="0">
    <w:nsid w:val="5C9224EB"/>
    <w:multiLevelType w:val="hybridMultilevel"/>
    <w:tmpl w:val="47BE9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190088"/>
    <w:multiLevelType w:val="multilevel"/>
    <w:tmpl w:val="AEE87FC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8" w15:restartNumberingAfterBreak="0">
    <w:nsid w:val="5F60401F"/>
    <w:multiLevelType w:val="multilevel"/>
    <w:tmpl w:val="2A5C810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9" w15:restartNumberingAfterBreak="0">
    <w:nsid w:val="67E03CE9"/>
    <w:multiLevelType w:val="multilevel"/>
    <w:tmpl w:val="AEE87FC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0" w15:restartNumberingAfterBreak="0">
    <w:nsid w:val="6F485A02"/>
    <w:multiLevelType w:val="multilevel"/>
    <w:tmpl w:val="EB7A4F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1"/>
  </w:num>
  <w:num w:numId="5">
    <w:abstractNumId w:val="6"/>
  </w:num>
  <w:num w:numId="6">
    <w:abstractNumId w:val="12"/>
  </w:num>
  <w:num w:numId="7">
    <w:abstractNumId w:val="5"/>
  </w:num>
  <w:num w:numId="8">
    <w:abstractNumId w:val="0"/>
  </w:num>
  <w:num w:numId="9">
    <w:abstractNumId w:val="10"/>
  </w:num>
  <w:num w:numId="10">
    <w:abstractNumId w:val="20"/>
  </w:num>
  <w:num w:numId="11">
    <w:abstractNumId w:val="13"/>
  </w:num>
  <w:num w:numId="12">
    <w:abstractNumId w:val="9"/>
  </w:num>
  <w:num w:numId="13">
    <w:abstractNumId w:val="2"/>
  </w:num>
  <w:num w:numId="14">
    <w:abstractNumId w:val="8"/>
  </w:num>
  <w:num w:numId="15">
    <w:abstractNumId w:val="1"/>
  </w:num>
  <w:num w:numId="16">
    <w:abstractNumId w:val="14"/>
  </w:num>
  <w:num w:numId="17">
    <w:abstractNumId w:val="15"/>
  </w:num>
  <w:num w:numId="18">
    <w:abstractNumId w:val="17"/>
  </w:num>
  <w:num w:numId="19">
    <w:abstractNumId w:val="19"/>
  </w:num>
  <w:num w:numId="20">
    <w:abstractNumId w:val="16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233"/>
    <w:rsid w:val="00001D5E"/>
    <w:rsid w:val="00001DA0"/>
    <w:rsid w:val="000037B7"/>
    <w:rsid w:val="00003972"/>
    <w:rsid w:val="00005307"/>
    <w:rsid w:val="0000544A"/>
    <w:rsid w:val="0001027B"/>
    <w:rsid w:val="00010634"/>
    <w:rsid w:val="00010D9F"/>
    <w:rsid w:val="00011FDD"/>
    <w:rsid w:val="00011FF9"/>
    <w:rsid w:val="00013F89"/>
    <w:rsid w:val="000177F8"/>
    <w:rsid w:val="00020857"/>
    <w:rsid w:val="00021BD0"/>
    <w:rsid w:val="000242DA"/>
    <w:rsid w:val="00027893"/>
    <w:rsid w:val="00030CC7"/>
    <w:rsid w:val="00030FAE"/>
    <w:rsid w:val="00032563"/>
    <w:rsid w:val="0003543D"/>
    <w:rsid w:val="000366AE"/>
    <w:rsid w:val="00040262"/>
    <w:rsid w:val="00040D54"/>
    <w:rsid w:val="00042B82"/>
    <w:rsid w:val="00042F6E"/>
    <w:rsid w:val="00043CFC"/>
    <w:rsid w:val="00043F22"/>
    <w:rsid w:val="00046520"/>
    <w:rsid w:val="00047AE9"/>
    <w:rsid w:val="00050722"/>
    <w:rsid w:val="000508BC"/>
    <w:rsid w:val="00055D8C"/>
    <w:rsid w:val="000575E3"/>
    <w:rsid w:val="00060172"/>
    <w:rsid w:val="000605A0"/>
    <w:rsid w:val="00061680"/>
    <w:rsid w:val="00061713"/>
    <w:rsid w:val="00062783"/>
    <w:rsid w:val="000640F3"/>
    <w:rsid w:val="00064947"/>
    <w:rsid w:val="000669EB"/>
    <w:rsid w:val="00067157"/>
    <w:rsid w:val="00071160"/>
    <w:rsid w:val="00071322"/>
    <w:rsid w:val="000730D5"/>
    <w:rsid w:val="00073FFD"/>
    <w:rsid w:val="000742A4"/>
    <w:rsid w:val="00074653"/>
    <w:rsid w:val="0007498B"/>
    <w:rsid w:val="00074F2A"/>
    <w:rsid w:val="000751D7"/>
    <w:rsid w:val="0007575E"/>
    <w:rsid w:val="00075B00"/>
    <w:rsid w:val="00076AA6"/>
    <w:rsid w:val="00080DD3"/>
    <w:rsid w:val="00080FCE"/>
    <w:rsid w:val="00081085"/>
    <w:rsid w:val="00085D1C"/>
    <w:rsid w:val="000904A9"/>
    <w:rsid w:val="00090BDD"/>
    <w:rsid w:val="00091301"/>
    <w:rsid w:val="00091DAA"/>
    <w:rsid w:val="00091E5B"/>
    <w:rsid w:val="00093EE5"/>
    <w:rsid w:val="00095325"/>
    <w:rsid w:val="00095C52"/>
    <w:rsid w:val="00096E0E"/>
    <w:rsid w:val="000A25A0"/>
    <w:rsid w:val="000A3A82"/>
    <w:rsid w:val="000A3D93"/>
    <w:rsid w:val="000A7FA9"/>
    <w:rsid w:val="000B14DD"/>
    <w:rsid w:val="000B1821"/>
    <w:rsid w:val="000B2ABE"/>
    <w:rsid w:val="000B364D"/>
    <w:rsid w:val="000B394F"/>
    <w:rsid w:val="000B3DD5"/>
    <w:rsid w:val="000B4820"/>
    <w:rsid w:val="000B78E2"/>
    <w:rsid w:val="000B7DE5"/>
    <w:rsid w:val="000C0B2F"/>
    <w:rsid w:val="000C102F"/>
    <w:rsid w:val="000C1FB2"/>
    <w:rsid w:val="000C202B"/>
    <w:rsid w:val="000C3491"/>
    <w:rsid w:val="000C5EB3"/>
    <w:rsid w:val="000D06E0"/>
    <w:rsid w:val="000D1CA8"/>
    <w:rsid w:val="000D3BE9"/>
    <w:rsid w:val="000D4D1D"/>
    <w:rsid w:val="000E004B"/>
    <w:rsid w:val="000E0052"/>
    <w:rsid w:val="000E34AF"/>
    <w:rsid w:val="000E388C"/>
    <w:rsid w:val="000E77C5"/>
    <w:rsid w:val="000E7BCB"/>
    <w:rsid w:val="000F17E1"/>
    <w:rsid w:val="000F2558"/>
    <w:rsid w:val="000F2AF1"/>
    <w:rsid w:val="000F3104"/>
    <w:rsid w:val="000F5E70"/>
    <w:rsid w:val="001016C4"/>
    <w:rsid w:val="00103B67"/>
    <w:rsid w:val="00104C18"/>
    <w:rsid w:val="00107261"/>
    <w:rsid w:val="001111DB"/>
    <w:rsid w:val="00112D8D"/>
    <w:rsid w:val="001164D2"/>
    <w:rsid w:val="001178B9"/>
    <w:rsid w:val="00122316"/>
    <w:rsid w:val="00123D13"/>
    <w:rsid w:val="00123E17"/>
    <w:rsid w:val="0012407B"/>
    <w:rsid w:val="0012423C"/>
    <w:rsid w:val="001243D5"/>
    <w:rsid w:val="00124C53"/>
    <w:rsid w:val="0012531E"/>
    <w:rsid w:val="0012538C"/>
    <w:rsid w:val="00125549"/>
    <w:rsid w:val="00125624"/>
    <w:rsid w:val="001268BC"/>
    <w:rsid w:val="00131548"/>
    <w:rsid w:val="00133740"/>
    <w:rsid w:val="00137127"/>
    <w:rsid w:val="00137E18"/>
    <w:rsid w:val="001443DD"/>
    <w:rsid w:val="001525F4"/>
    <w:rsid w:val="00152E0B"/>
    <w:rsid w:val="00153572"/>
    <w:rsid w:val="00162FE3"/>
    <w:rsid w:val="0016624F"/>
    <w:rsid w:val="00170804"/>
    <w:rsid w:val="00170A53"/>
    <w:rsid w:val="001717BA"/>
    <w:rsid w:val="00171C29"/>
    <w:rsid w:val="001741D8"/>
    <w:rsid w:val="001749C0"/>
    <w:rsid w:val="00177A38"/>
    <w:rsid w:val="001800C3"/>
    <w:rsid w:val="00181F14"/>
    <w:rsid w:val="00182C81"/>
    <w:rsid w:val="00183150"/>
    <w:rsid w:val="00183233"/>
    <w:rsid w:val="00183524"/>
    <w:rsid w:val="00183CC8"/>
    <w:rsid w:val="00183D1A"/>
    <w:rsid w:val="00184A59"/>
    <w:rsid w:val="00185FAF"/>
    <w:rsid w:val="00186CF2"/>
    <w:rsid w:val="00186F9E"/>
    <w:rsid w:val="001902B2"/>
    <w:rsid w:val="00190723"/>
    <w:rsid w:val="00194DC0"/>
    <w:rsid w:val="0019588B"/>
    <w:rsid w:val="0019591F"/>
    <w:rsid w:val="0019663B"/>
    <w:rsid w:val="00196FAA"/>
    <w:rsid w:val="001A0267"/>
    <w:rsid w:val="001A2703"/>
    <w:rsid w:val="001A33CD"/>
    <w:rsid w:val="001A461A"/>
    <w:rsid w:val="001A5504"/>
    <w:rsid w:val="001A57E1"/>
    <w:rsid w:val="001A5D2A"/>
    <w:rsid w:val="001A6D5F"/>
    <w:rsid w:val="001B18A6"/>
    <w:rsid w:val="001B1A81"/>
    <w:rsid w:val="001B208B"/>
    <w:rsid w:val="001B3A1B"/>
    <w:rsid w:val="001B46A2"/>
    <w:rsid w:val="001B6588"/>
    <w:rsid w:val="001B7119"/>
    <w:rsid w:val="001C2367"/>
    <w:rsid w:val="001C251F"/>
    <w:rsid w:val="001C2B86"/>
    <w:rsid w:val="001C2D4B"/>
    <w:rsid w:val="001C35FE"/>
    <w:rsid w:val="001C3BA4"/>
    <w:rsid w:val="001C4606"/>
    <w:rsid w:val="001C4E85"/>
    <w:rsid w:val="001D03EE"/>
    <w:rsid w:val="001D1861"/>
    <w:rsid w:val="001D2BBC"/>
    <w:rsid w:val="001D3BAC"/>
    <w:rsid w:val="001D4019"/>
    <w:rsid w:val="001D4616"/>
    <w:rsid w:val="001D5F26"/>
    <w:rsid w:val="001E1B1E"/>
    <w:rsid w:val="001E2246"/>
    <w:rsid w:val="001E52D6"/>
    <w:rsid w:val="001E7357"/>
    <w:rsid w:val="001E773B"/>
    <w:rsid w:val="001F0F3B"/>
    <w:rsid w:val="001F199B"/>
    <w:rsid w:val="001F31B0"/>
    <w:rsid w:val="001F31B3"/>
    <w:rsid w:val="001F3650"/>
    <w:rsid w:val="001F446E"/>
    <w:rsid w:val="001F5A3E"/>
    <w:rsid w:val="001F5BA5"/>
    <w:rsid w:val="002006CF"/>
    <w:rsid w:val="00201623"/>
    <w:rsid w:val="00202576"/>
    <w:rsid w:val="002028D4"/>
    <w:rsid w:val="00203215"/>
    <w:rsid w:val="00203D15"/>
    <w:rsid w:val="002044CC"/>
    <w:rsid w:val="002050AD"/>
    <w:rsid w:val="002052F8"/>
    <w:rsid w:val="00206E81"/>
    <w:rsid w:val="00210C5A"/>
    <w:rsid w:val="00210F7B"/>
    <w:rsid w:val="002124E2"/>
    <w:rsid w:val="00213B0E"/>
    <w:rsid w:val="002141EF"/>
    <w:rsid w:val="00214817"/>
    <w:rsid w:val="00216411"/>
    <w:rsid w:val="00220E46"/>
    <w:rsid w:val="00221F82"/>
    <w:rsid w:val="00222CD1"/>
    <w:rsid w:val="00222D5C"/>
    <w:rsid w:val="00225FE1"/>
    <w:rsid w:val="00230641"/>
    <w:rsid w:val="00230DA8"/>
    <w:rsid w:val="0023148A"/>
    <w:rsid w:val="00231AF8"/>
    <w:rsid w:val="002333E8"/>
    <w:rsid w:val="0023616F"/>
    <w:rsid w:val="0023724E"/>
    <w:rsid w:val="00237ABF"/>
    <w:rsid w:val="002405BD"/>
    <w:rsid w:val="002408E1"/>
    <w:rsid w:val="0024164A"/>
    <w:rsid w:val="00242456"/>
    <w:rsid w:val="00242B85"/>
    <w:rsid w:val="00242D97"/>
    <w:rsid w:val="002436B6"/>
    <w:rsid w:val="002470DB"/>
    <w:rsid w:val="0024774C"/>
    <w:rsid w:val="002513A1"/>
    <w:rsid w:val="00251CAA"/>
    <w:rsid w:val="00253B93"/>
    <w:rsid w:val="00254140"/>
    <w:rsid w:val="00255DF0"/>
    <w:rsid w:val="002566B9"/>
    <w:rsid w:val="00260936"/>
    <w:rsid w:val="00260B2D"/>
    <w:rsid w:val="0026108A"/>
    <w:rsid w:val="00262CAA"/>
    <w:rsid w:val="0026325F"/>
    <w:rsid w:val="002661E4"/>
    <w:rsid w:val="00266CD6"/>
    <w:rsid w:val="00267781"/>
    <w:rsid w:val="00267EB5"/>
    <w:rsid w:val="002716AF"/>
    <w:rsid w:val="00274169"/>
    <w:rsid w:val="00274189"/>
    <w:rsid w:val="002748F2"/>
    <w:rsid w:val="0027498F"/>
    <w:rsid w:val="00275AC8"/>
    <w:rsid w:val="00275EB8"/>
    <w:rsid w:val="00276AF5"/>
    <w:rsid w:val="00277792"/>
    <w:rsid w:val="00281E76"/>
    <w:rsid w:val="002832B8"/>
    <w:rsid w:val="0028360A"/>
    <w:rsid w:val="00283713"/>
    <w:rsid w:val="0028498B"/>
    <w:rsid w:val="0028555E"/>
    <w:rsid w:val="002855DC"/>
    <w:rsid w:val="0028717F"/>
    <w:rsid w:val="00291A28"/>
    <w:rsid w:val="00291DEE"/>
    <w:rsid w:val="00293AE8"/>
    <w:rsid w:val="00293E0E"/>
    <w:rsid w:val="002957F0"/>
    <w:rsid w:val="00296FFD"/>
    <w:rsid w:val="002A3503"/>
    <w:rsid w:val="002A5B85"/>
    <w:rsid w:val="002A664D"/>
    <w:rsid w:val="002A7219"/>
    <w:rsid w:val="002B145C"/>
    <w:rsid w:val="002B3419"/>
    <w:rsid w:val="002B39A7"/>
    <w:rsid w:val="002B3D89"/>
    <w:rsid w:val="002B42C6"/>
    <w:rsid w:val="002B5554"/>
    <w:rsid w:val="002B5854"/>
    <w:rsid w:val="002B6160"/>
    <w:rsid w:val="002C2A20"/>
    <w:rsid w:val="002C301B"/>
    <w:rsid w:val="002C3D6F"/>
    <w:rsid w:val="002C4708"/>
    <w:rsid w:val="002C4D2D"/>
    <w:rsid w:val="002C6A7C"/>
    <w:rsid w:val="002C7A44"/>
    <w:rsid w:val="002D35DE"/>
    <w:rsid w:val="002D761C"/>
    <w:rsid w:val="002D7F3F"/>
    <w:rsid w:val="002E1982"/>
    <w:rsid w:val="002E1F9F"/>
    <w:rsid w:val="002E4199"/>
    <w:rsid w:val="002E4F08"/>
    <w:rsid w:val="002E7AE7"/>
    <w:rsid w:val="002F0EEC"/>
    <w:rsid w:val="002F2D94"/>
    <w:rsid w:val="002F3964"/>
    <w:rsid w:val="002F3B86"/>
    <w:rsid w:val="002F786D"/>
    <w:rsid w:val="003006FB"/>
    <w:rsid w:val="0030112A"/>
    <w:rsid w:val="003039DF"/>
    <w:rsid w:val="00305211"/>
    <w:rsid w:val="00306BB4"/>
    <w:rsid w:val="003079E7"/>
    <w:rsid w:val="0031048D"/>
    <w:rsid w:val="0031075A"/>
    <w:rsid w:val="00313379"/>
    <w:rsid w:val="00313BAE"/>
    <w:rsid w:val="003170B5"/>
    <w:rsid w:val="00321A74"/>
    <w:rsid w:val="00323D17"/>
    <w:rsid w:val="0032442E"/>
    <w:rsid w:val="003246FF"/>
    <w:rsid w:val="00324C50"/>
    <w:rsid w:val="00325FCB"/>
    <w:rsid w:val="00327744"/>
    <w:rsid w:val="003312F8"/>
    <w:rsid w:val="00333E72"/>
    <w:rsid w:val="003340AC"/>
    <w:rsid w:val="00335B4E"/>
    <w:rsid w:val="00336273"/>
    <w:rsid w:val="003414EF"/>
    <w:rsid w:val="0034179C"/>
    <w:rsid w:val="00341DEB"/>
    <w:rsid w:val="00341F7E"/>
    <w:rsid w:val="00342255"/>
    <w:rsid w:val="00343294"/>
    <w:rsid w:val="00344019"/>
    <w:rsid w:val="0034404E"/>
    <w:rsid w:val="00344BA6"/>
    <w:rsid w:val="0034529C"/>
    <w:rsid w:val="00350D06"/>
    <w:rsid w:val="00352A1E"/>
    <w:rsid w:val="00352B0A"/>
    <w:rsid w:val="00353DC4"/>
    <w:rsid w:val="003578BA"/>
    <w:rsid w:val="003612BE"/>
    <w:rsid w:val="003640EF"/>
    <w:rsid w:val="00364A6D"/>
    <w:rsid w:val="003652CE"/>
    <w:rsid w:val="00366C85"/>
    <w:rsid w:val="003670D5"/>
    <w:rsid w:val="00367E26"/>
    <w:rsid w:val="0037167F"/>
    <w:rsid w:val="00374935"/>
    <w:rsid w:val="00374A57"/>
    <w:rsid w:val="00377A2E"/>
    <w:rsid w:val="003821BE"/>
    <w:rsid w:val="003838BB"/>
    <w:rsid w:val="003841D2"/>
    <w:rsid w:val="00392A37"/>
    <w:rsid w:val="00392EE5"/>
    <w:rsid w:val="00393879"/>
    <w:rsid w:val="003945FE"/>
    <w:rsid w:val="003949F6"/>
    <w:rsid w:val="00395EF9"/>
    <w:rsid w:val="00396823"/>
    <w:rsid w:val="003A00F3"/>
    <w:rsid w:val="003A0142"/>
    <w:rsid w:val="003A1081"/>
    <w:rsid w:val="003A141A"/>
    <w:rsid w:val="003A1E3B"/>
    <w:rsid w:val="003A23CC"/>
    <w:rsid w:val="003A2BD6"/>
    <w:rsid w:val="003A41A0"/>
    <w:rsid w:val="003A4580"/>
    <w:rsid w:val="003A5754"/>
    <w:rsid w:val="003A7AD4"/>
    <w:rsid w:val="003A7B27"/>
    <w:rsid w:val="003B1C93"/>
    <w:rsid w:val="003B3DC7"/>
    <w:rsid w:val="003B5242"/>
    <w:rsid w:val="003C0C38"/>
    <w:rsid w:val="003C0C6A"/>
    <w:rsid w:val="003C0ED3"/>
    <w:rsid w:val="003C2DC4"/>
    <w:rsid w:val="003C32F2"/>
    <w:rsid w:val="003C65BA"/>
    <w:rsid w:val="003D4926"/>
    <w:rsid w:val="003D4CE7"/>
    <w:rsid w:val="003D6989"/>
    <w:rsid w:val="003E0D2F"/>
    <w:rsid w:val="003E2138"/>
    <w:rsid w:val="003E235E"/>
    <w:rsid w:val="003E29FD"/>
    <w:rsid w:val="003E3A7B"/>
    <w:rsid w:val="003E414C"/>
    <w:rsid w:val="003E6334"/>
    <w:rsid w:val="003E646E"/>
    <w:rsid w:val="003E6501"/>
    <w:rsid w:val="003F2521"/>
    <w:rsid w:val="003F501D"/>
    <w:rsid w:val="003F51B7"/>
    <w:rsid w:val="003F547E"/>
    <w:rsid w:val="003F6E50"/>
    <w:rsid w:val="003F743B"/>
    <w:rsid w:val="00401A58"/>
    <w:rsid w:val="00403260"/>
    <w:rsid w:val="00403CA3"/>
    <w:rsid w:val="00404665"/>
    <w:rsid w:val="004057A5"/>
    <w:rsid w:val="00406367"/>
    <w:rsid w:val="00406BEF"/>
    <w:rsid w:val="00407AF1"/>
    <w:rsid w:val="0041065F"/>
    <w:rsid w:val="00410CC5"/>
    <w:rsid w:val="00414CE3"/>
    <w:rsid w:val="00414D6B"/>
    <w:rsid w:val="00416973"/>
    <w:rsid w:val="00417476"/>
    <w:rsid w:val="004215C7"/>
    <w:rsid w:val="00422B04"/>
    <w:rsid w:val="004232DD"/>
    <w:rsid w:val="004247B9"/>
    <w:rsid w:val="00425EC4"/>
    <w:rsid w:val="0042603D"/>
    <w:rsid w:val="00426D3C"/>
    <w:rsid w:val="00432D5B"/>
    <w:rsid w:val="0043370D"/>
    <w:rsid w:val="00433A08"/>
    <w:rsid w:val="00434178"/>
    <w:rsid w:val="00434DCF"/>
    <w:rsid w:val="00437BDB"/>
    <w:rsid w:val="0044040C"/>
    <w:rsid w:val="004409C1"/>
    <w:rsid w:val="00442363"/>
    <w:rsid w:val="00442D01"/>
    <w:rsid w:val="00444992"/>
    <w:rsid w:val="00445272"/>
    <w:rsid w:val="004453FC"/>
    <w:rsid w:val="004460C4"/>
    <w:rsid w:val="00451020"/>
    <w:rsid w:val="004511BB"/>
    <w:rsid w:val="004515CF"/>
    <w:rsid w:val="0045303F"/>
    <w:rsid w:val="004541E7"/>
    <w:rsid w:val="0045485C"/>
    <w:rsid w:val="0045515C"/>
    <w:rsid w:val="004559D3"/>
    <w:rsid w:val="004605DC"/>
    <w:rsid w:val="00462908"/>
    <w:rsid w:val="0046332D"/>
    <w:rsid w:val="00463DD7"/>
    <w:rsid w:val="004640E4"/>
    <w:rsid w:val="0046433A"/>
    <w:rsid w:val="004655EF"/>
    <w:rsid w:val="00465BD8"/>
    <w:rsid w:val="00466657"/>
    <w:rsid w:val="0047092D"/>
    <w:rsid w:val="00471E64"/>
    <w:rsid w:val="004741E5"/>
    <w:rsid w:val="00474839"/>
    <w:rsid w:val="00474DB4"/>
    <w:rsid w:val="004754FA"/>
    <w:rsid w:val="00476973"/>
    <w:rsid w:val="00477859"/>
    <w:rsid w:val="00477939"/>
    <w:rsid w:val="004802EC"/>
    <w:rsid w:val="00481B6D"/>
    <w:rsid w:val="00484152"/>
    <w:rsid w:val="00484BC4"/>
    <w:rsid w:val="00484F44"/>
    <w:rsid w:val="00485EF2"/>
    <w:rsid w:val="00486144"/>
    <w:rsid w:val="004868F8"/>
    <w:rsid w:val="00486902"/>
    <w:rsid w:val="004906E3"/>
    <w:rsid w:val="0049212B"/>
    <w:rsid w:val="00496F1A"/>
    <w:rsid w:val="004970AC"/>
    <w:rsid w:val="00497987"/>
    <w:rsid w:val="004A1FE9"/>
    <w:rsid w:val="004A2772"/>
    <w:rsid w:val="004A2A2A"/>
    <w:rsid w:val="004A3A6E"/>
    <w:rsid w:val="004A3B91"/>
    <w:rsid w:val="004A4069"/>
    <w:rsid w:val="004A4AE0"/>
    <w:rsid w:val="004A5A99"/>
    <w:rsid w:val="004A73A4"/>
    <w:rsid w:val="004A7868"/>
    <w:rsid w:val="004B053F"/>
    <w:rsid w:val="004B06F6"/>
    <w:rsid w:val="004B2D9F"/>
    <w:rsid w:val="004B5C7B"/>
    <w:rsid w:val="004B6279"/>
    <w:rsid w:val="004B64EB"/>
    <w:rsid w:val="004B64EC"/>
    <w:rsid w:val="004C018B"/>
    <w:rsid w:val="004C2E7D"/>
    <w:rsid w:val="004C36C3"/>
    <w:rsid w:val="004C5C79"/>
    <w:rsid w:val="004C77A2"/>
    <w:rsid w:val="004D15B8"/>
    <w:rsid w:val="004D1677"/>
    <w:rsid w:val="004D469F"/>
    <w:rsid w:val="004D53F8"/>
    <w:rsid w:val="004D55B1"/>
    <w:rsid w:val="004D6638"/>
    <w:rsid w:val="004E0DDF"/>
    <w:rsid w:val="004E5D21"/>
    <w:rsid w:val="004E6306"/>
    <w:rsid w:val="004E7B59"/>
    <w:rsid w:val="004F2496"/>
    <w:rsid w:val="004F2E70"/>
    <w:rsid w:val="004F5228"/>
    <w:rsid w:val="004F66BD"/>
    <w:rsid w:val="004F7FCB"/>
    <w:rsid w:val="005010E0"/>
    <w:rsid w:val="00502E2B"/>
    <w:rsid w:val="00502F8E"/>
    <w:rsid w:val="005037E8"/>
    <w:rsid w:val="00505F73"/>
    <w:rsid w:val="005119B2"/>
    <w:rsid w:val="00511E09"/>
    <w:rsid w:val="00512147"/>
    <w:rsid w:val="0051249B"/>
    <w:rsid w:val="005127C6"/>
    <w:rsid w:val="00513223"/>
    <w:rsid w:val="005150CC"/>
    <w:rsid w:val="0051531F"/>
    <w:rsid w:val="00516999"/>
    <w:rsid w:val="0052044F"/>
    <w:rsid w:val="0052146D"/>
    <w:rsid w:val="005227CE"/>
    <w:rsid w:val="00523599"/>
    <w:rsid w:val="00524256"/>
    <w:rsid w:val="00524FBC"/>
    <w:rsid w:val="0052688A"/>
    <w:rsid w:val="00526CD4"/>
    <w:rsid w:val="005321D0"/>
    <w:rsid w:val="0053369C"/>
    <w:rsid w:val="00534978"/>
    <w:rsid w:val="00536597"/>
    <w:rsid w:val="00536B0D"/>
    <w:rsid w:val="00537159"/>
    <w:rsid w:val="00540648"/>
    <w:rsid w:val="005409B9"/>
    <w:rsid w:val="00540DC2"/>
    <w:rsid w:val="00542F0B"/>
    <w:rsid w:val="0054439F"/>
    <w:rsid w:val="00545623"/>
    <w:rsid w:val="00550241"/>
    <w:rsid w:val="005518D6"/>
    <w:rsid w:val="00552069"/>
    <w:rsid w:val="00554067"/>
    <w:rsid w:val="0055732F"/>
    <w:rsid w:val="00557347"/>
    <w:rsid w:val="00560447"/>
    <w:rsid w:val="00561B47"/>
    <w:rsid w:val="00565247"/>
    <w:rsid w:val="005704FB"/>
    <w:rsid w:val="00571295"/>
    <w:rsid w:val="00571B8F"/>
    <w:rsid w:val="005727C2"/>
    <w:rsid w:val="00575AE7"/>
    <w:rsid w:val="00575DC2"/>
    <w:rsid w:val="00575E0B"/>
    <w:rsid w:val="00580D3E"/>
    <w:rsid w:val="00581B07"/>
    <w:rsid w:val="0058288E"/>
    <w:rsid w:val="0058348A"/>
    <w:rsid w:val="00583C41"/>
    <w:rsid w:val="00587CA4"/>
    <w:rsid w:val="00587EE7"/>
    <w:rsid w:val="00592295"/>
    <w:rsid w:val="005967F9"/>
    <w:rsid w:val="005A091C"/>
    <w:rsid w:val="005A21A9"/>
    <w:rsid w:val="005A306D"/>
    <w:rsid w:val="005A491A"/>
    <w:rsid w:val="005A6577"/>
    <w:rsid w:val="005A7152"/>
    <w:rsid w:val="005A74E6"/>
    <w:rsid w:val="005A7BBE"/>
    <w:rsid w:val="005A7E04"/>
    <w:rsid w:val="005B10CE"/>
    <w:rsid w:val="005B1655"/>
    <w:rsid w:val="005B1F09"/>
    <w:rsid w:val="005B282A"/>
    <w:rsid w:val="005B2C60"/>
    <w:rsid w:val="005B2D0F"/>
    <w:rsid w:val="005B3057"/>
    <w:rsid w:val="005B41B3"/>
    <w:rsid w:val="005B4C0E"/>
    <w:rsid w:val="005B5888"/>
    <w:rsid w:val="005B5A9A"/>
    <w:rsid w:val="005B767D"/>
    <w:rsid w:val="005C3C15"/>
    <w:rsid w:val="005C47F5"/>
    <w:rsid w:val="005C55CE"/>
    <w:rsid w:val="005C65F4"/>
    <w:rsid w:val="005C67D7"/>
    <w:rsid w:val="005C68C6"/>
    <w:rsid w:val="005C7F4F"/>
    <w:rsid w:val="005D01DC"/>
    <w:rsid w:val="005D0DE1"/>
    <w:rsid w:val="005D20B7"/>
    <w:rsid w:val="005D24AD"/>
    <w:rsid w:val="005D63B4"/>
    <w:rsid w:val="005D714D"/>
    <w:rsid w:val="005D7333"/>
    <w:rsid w:val="005E3A06"/>
    <w:rsid w:val="005E5A9C"/>
    <w:rsid w:val="005E5FD8"/>
    <w:rsid w:val="005F03F0"/>
    <w:rsid w:val="005F13F1"/>
    <w:rsid w:val="005F16BF"/>
    <w:rsid w:val="005F271A"/>
    <w:rsid w:val="005F3A96"/>
    <w:rsid w:val="005F3EA8"/>
    <w:rsid w:val="005F55FA"/>
    <w:rsid w:val="005F62A9"/>
    <w:rsid w:val="005F68DE"/>
    <w:rsid w:val="005F6D15"/>
    <w:rsid w:val="005F700C"/>
    <w:rsid w:val="00602D4D"/>
    <w:rsid w:val="00603C56"/>
    <w:rsid w:val="006047A2"/>
    <w:rsid w:val="006074ED"/>
    <w:rsid w:val="00607E9C"/>
    <w:rsid w:val="00610CA6"/>
    <w:rsid w:val="00610DBB"/>
    <w:rsid w:val="00611CEC"/>
    <w:rsid w:val="00616991"/>
    <w:rsid w:val="00616A8A"/>
    <w:rsid w:val="00616DBD"/>
    <w:rsid w:val="006231EC"/>
    <w:rsid w:val="0062352E"/>
    <w:rsid w:val="006249A8"/>
    <w:rsid w:val="006250CE"/>
    <w:rsid w:val="006265C6"/>
    <w:rsid w:val="00630EFC"/>
    <w:rsid w:val="006324C8"/>
    <w:rsid w:val="00634CD9"/>
    <w:rsid w:val="006357FD"/>
    <w:rsid w:val="0063617A"/>
    <w:rsid w:val="00636420"/>
    <w:rsid w:val="00636A50"/>
    <w:rsid w:val="0064002D"/>
    <w:rsid w:val="00641231"/>
    <w:rsid w:val="006413FE"/>
    <w:rsid w:val="006446BA"/>
    <w:rsid w:val="00644E2B"/>
    <w:rsid w:val="006458FB"/>
    <w:rsid w:val="00646851"/>
    <w:rsid w:val="00646A76"/>
    <w:rsid w:val="00646CDA"/>
    <w:rsid w:val="006520A2"/>
    <w:rsid w:val="00653561"/>
    <w:rsid w:val="0065553E"/>
    <w:rsid w:val="00655C7D"/>
    <w:rsid w:val="00657A69"/>
    <w:rsid w:val="00662E6C"/>
    <w:rsid w:val="006630CB"/>
    <w:rsid w:val="00663777"/>
    <w:rsid w:val="00664F3E"/>
    <w:rsid w:val="006704BD"/>
    <w:rsid w:val="00671A28"/>
    <w:rsid w:val="0067215C"/>
    <w:rsid w:val="0067296B"/>
    <w:rsid w:val="00673270"/>
    <w:rsid w:val="00675281"/>
    <w:rsid w:val="00675E18"/>
    <w:rsid w:val="0067795C"/>
    <w:rsid w:val="006823F2"/>
    <w:rsid w:val="00682515"/>
    <w:rsid w:val="00682B89"/>
    <w:rsid w:val="0068597A"/>
    <w:rsid w:val="0068653D"/>
    <w:rsid w:val="00687B47"/>
    <w:rsid w:val="006910D0"/>
    <w:rsid w:val="00692130"/>
    <w:rsid w:val="0069518D"/>
    <w:rsid w:val="00695651"/>
    <w:rsid w:val="00695AE2"/>
    <w:rsid w:val="00695AE3"/>
    <w:rsid w:val="00695E5C"/>
    <w:rsid w:val="00696074"/>
    <w:rsid w:val="006970F4"/>
    <w:rsid w:val="00697860"/>
    <w:rsid w:val="006A0EEB"/>
    <w:rsid w:val="006A1107"/>
    <w:rsid w:val="006A5622"/>
    <w:rsid w:val="006A5B2F"/>
    <w:rsid w:val="006A6127"/>
    <w:rsid w:val="006A68D9"/>
    <w:rsid w:val="006B1366"/>
    <w:rsid w:val="006B1A23"/>
    <w:rsid w:val="006B3EEF"/>
    <w:rsid w:val="006B49E6"/>
    <w:rsid w:val="006B53F4"/>
    <w:rsid w:val="006B59FE"/>
    <w:rsid w:val="006B7554"/>
    <w:rsid w:val="006C0899"/>
    <w:rsid w:val="006C2D18"/>
    <w:rsid w:val="006C32A0"/>
    <w:rsid w:val="006C7841"/>
    <w:rsid w:val="006D0485"/>
    <w:rsid w:val="006D0B4C"/>
    <w:rsid w:val="006D11AC"/>
    <w:rsid w:val="006D1538"/>
    <w:rsid w:val="006D336D"/>
    <w:rsid w:val="006D354D"/>
    <w:rsid w:val="006D3F88"/>
    <w:rsid w:val="006D4869"/>
    <w:rsid w:val="006D5F47"/>
    <w:rsid w:val="006D6F46"/>
    <w:rsid w:val="006D774C"/>
    <w:rsid w:val="006E1167"/>
    <w:rsid w:val="006E1D04"/>
    <w:rsid w:val="006E3DD6"/>
    <w:rsid w:val="006E5379"/>
    <w:rsid w:val="006E55B1"/>
    <w:rsid w:val="006E6804"/>
    <w:rsid w:val="006E6D46"/>
    <w:rsid w:val="006F0309"/>
    <w:rsid w:val="006F160F"/>
    <w:rsid w:val="006F2742"/>
    <w:rsid w:val="006F290E"/>
    <w:rsid w:val="006F54A8"/>
    <w:rsid w:val="006F7EFD"/>
    <w:rsid w:val="00703842"/>
    <w:rsid w:val="00704A46"/>
    <w:rsid w:val="00705509"/>
    <w:rsid w:val="0070593D"/>
    <w:rsid w:val="00707785"/>
    <w:rsid w:val="007100FC"/>
    <w:rsid w:val="0071072D"/>
    <w:rsid w:val="00711161"/>
    <w:rsid w:val="007125A5"/>
    <w:rsid w:val="00712F9B"/>
    <w:rsid w:val="00712FC2"/>
    <w:rsid w:val="00715BE1"/>
    <w:rsid w:val="00715E28"/>
    <w:rsid w:val="0071619C"/>
    <w:rsid w:val="00716844"/>
    <w:rsid w:val="00720078"/>
    <w:rsid w:val="007202EB"/>
    <w:rsid w:val="0072041B"/>
    <w:rsid w:val="00720A06"/>
    <w:rsid w:val="007234E1"/>
    <w:rsid w:val="00727EA4"/>
    <w:rsid w:val="00731B72"/>
    <w:rsid w:val="00732CBC"/>
    <w:rsid w:val="0073300A"/>
    <w:rsid w:val="007364FD"/>
    <w:rsid w:val="00737383"/>
    <w:rsid w:val="00740B63"/>
    <w:rsid w:val="00740BA2"/>
    <w:rsid w:val="00740E62"/>
    <w:rsid w:val="00740F8F"/>
    <w:rsid w:val="0074287A"/>
    <w:rsid w:val="00742B26"/>
    <w:rsid w:val="00742EA8"/>
    <w:rsid w:val="00743D34"/>
    <w:rsid w:val="00744A8F"/>
    <w:rsid w:val="0074557C"/>
    <w:rsid w:val="00746131"/>
    <w:rsid w:val="00751530"/>
    <w:rsid w:val="00752387"/>
    <w:rsid w:val="0075304D"/>
    <w:rsid w:val="007556BB"/>
    <w:rsid w:val="00755865"/>
    <w:rsid w:val="00755E8B"/>
    <w:rsid w:val="007563B3"/>
    <w:rsid w:val="00756EB1"/>
    <w:rsid w:val="007604C2"/>
    <w:rsid w:val="00762923"/>
    <w:rsid w:val="00763A40"/>
    <w:rsid w:val="00764148"/>
    <w:rsid w:val="00767039"/>
    <w:rsid w:val="0076798A"/>
    <w:rsid w:val="007715B2"/>
    <w:rsid w:val="00771C8E"/>
    <w:rsid w:val="007726F0"/>
    <w:rsid w:val="00773267"/>
    <w:rsid w:val="0077696F"/>
    <w:rsid w:val="00776A0F"/>
    <w:rsid w:val="00776E63"/>
    <w:rsid w:val="00777738"/>
    <w:rsid w:val="0078188C"/>
    <w:rsid w:val="00783800"/>
    <w:rsid w:val="0078423A"/>
    <w:rsid w:val="00784F87"/>
    <w:rsid w:val="00785D27"/>
    <w:rsid w:val="007870E6"/>
    <w:rsid w:val="00787CB3"/>
    <w:rsid w:val="0079008B"/>
    <w:rsid w:val="00790989"/>
    <w:rsid w:val="00791FEA"/>
    <w:rsid w:val="00795209"/>
    <w:rsid w:val="007A073A"/>
    <w:rsid w:val="007A1603"/>
    <w:rsid w:val="007A2FD1"/>
    <w:rsid w:val="007A3523"/>
    <w:rsid w:val="007A4CB2"/>
    <w:rsid w:val="007A59DC"/>
    <w:rsid w:val="007A6419"/>
    <w:rsid w:val="007A7532"/>
    <w:rsid w:val="007A753E"/>
    <w:rsid w:val="007B1B37"/>
    <w:rsid w:val="007B4088"/>
    <w:rsid w:val="007B4A1F"/>
    <w:rsid w:val="007B5965"/>
    <w:rsid w:val="007B6C81"/>
    <w:rsid w:val="007B76B0"/>
    <w:rsid w:val="007C0235"/>
    <w:rsid w:val="007C236D"/>
    <w:rsid w:val="007C52E1"/>
    <w:rsid w:val="007C5CAE"/>
    <w:rsid w:val="007D0E75"/>
    <w:rsid w:val="007D2178"/>
    <w:rsid w:val="007D61C4"/>
    <w:rsid w:val="007D715A"/>
    <w:rsid w:val="007D7CDC"/>
    <w:rsid w:val="007D7D2C"/>
    <w:rsid w:val="007E6EAB"/>
    <w:rsid w:val="007E7E09"/>
    <w:rsid w:val="007F0289"/>
    <w:rsid w:val="007F070A"/>
    <w:rsid w:val="007F0DC9"/>
    <w:rsid w:val="007F4FCC"/>
    <w:rsid w:val="008002EE"/>
    <w:rsid w:val="00800509"/>
    <w:rsid w:val="00800662"/>
    <w:rsid w:val="00801E64"/>
    <w:rsid w:val="00802CF7"/>
    <w:rsid w:val="00803608"/>
    <w:rsid w:val="00803B20"/>
    <w:rsid w:val="00805281"/>
    <w:rsid w:val="008054D2"/>
    <w:rsid w:val="00805932"/>
    <w:rsid w:val="00805FD6"/>
    <w:rsid w:val="0081107B"/>
    <w:rsid w:val="00812350"/>
    <w:rsid w:val="008153A3"/>
    <w:rsid w:val="00816F7A"/>
    <w:rsid w:val="008174C0"/>
    <w:rsid w:val="0082045B"/>
    <w:rsid w:val="00820ABE"/>
    <w:rsid w:val="00822145"/>
    <w:rsid w:val="0082255C"/>
    <w:rsid w:val="00822C5A"/>
    <w:rsid w:val="00822EA5"/>
    <w:rsid w:val="00824849"/>
    <w:rsid w:val="0082560C"/>
    <w:rsid w:val="00826431"/>
    <w:rsid w:val="00826DBB"/>
    <w:rsid w:val="00830B85"/>
    <w:rsid w:val="008319F1"/>
    <w:rsid w:val="00834190"/>
    <w:rsid w:val="008359CB"/>
    <w:rsid w:val="00835D48"/>
    <w:rsid w:val="00846BBB"/>
    <w:rsid w:val="0084782E"/>
    <w:rsid w:val="008533D6"/>
    <w:rsid w:val="00853F0D"/>
    <w:rsid w:val="008548BF"/>
    <w:rsid w:val="00856CBF"/>
    <w:rsid w:val="0085729B"/>
    <w:rsid w:val="00857649"/>
    <w:rsid w:val="00857689"/>
    <w:rsid w:val="00860B30"/>
    <w:rsid w:val="00860FCB"/>
    <w:rsid w:val="0086215A"/>
    <w:rsid w:val="00863B15"/>
    <w:rsid w:val="00864713"/>
    <w:rsid w:val="00866D5A"/>
    <w:rsid w:val="00867D4F"/>
    <w:rsid w:val="00872DD0"/>
    <w:rsid w:val="00873523"/>
    <w:rsid w:val="00874F94"/>
    <w:rsid w:val="008751FE"/>
    <w:rsid w:val="00881A67"/>
    <w:rsid w:val="008849A3"/>
    <w:rsid w:val="00890325"/>
    <w:rsid w:val="008905EC"/>
    <w:rsid w:val="00890F74"/>
    <w:rsid w:val="00891034"/>
    <w:rsid w:val="00892429"/>
    <w:rsid w:val="00892B23"/>
    <w:rsid w:val="0089478F"/>
    <w:rsid w:val="00894FC2"/>
    <w:rsid w:val="0089512E"/>
    <w:rsid w:val="0089589A"/>
    <w:rsid w:val="008A0CDC"/>
    <w:rsid w:val="008A25F7"/>
    <w:rsid w:val="008A3B3C"/>
    <w:rsid w:val="008A7D2C"/>
    <w:rsid w:val="008B0831"/>
    <w:rsid w:val="008B0DB4"/>
    <w:rsid w:val="008B1A73"/>
    <w:rsid w:val="008B2781"/>
    <w:rsid w:val="008B635D"/>
    <w:rsid w:val="008C052F"/>
    <w:rsid w:val="008C0CA3"/>
    <w:rsid w:val="008C4617"/>
    <w:rsid w:val="008D236A"/>
    <w:rsid w:val="008D4D99"/>
    <w:rsid w:val="008D50EC"/>
    <w:rsid w:val="008D5BD4"/>
    <w:rsid w:val="008D5BF4"/>
    <w:rsid w:val="008D6640"/>
    <w:rsid w:val="008E1CB3"/>
    <w:rsid w:val="008E61E6"/>
    <w:rsid w:val="008F23DF"/>
    <w:rsid w:val="008F25BC"/>
    <w:rsid w:val="008F434F"/>
    <w:rsid w:val="008F5363"/>
    <w:rsid w:val="008F66F7"/>
    <w:rsid w:val="008F6A1D"/>
    <w:rsid w:val="008F6C12"/>
    <w:rsid w:val="008F7766"/>
    <w:rsid w:val="009037A9"/>
    <w:rsid w:val="009043EE"/>
    <w:rsid w:val="00904754"/>
    <w:rsid w:val="00907632"/>
    <w:rsid w:val="0090798F"/>
    <w:rsid w:val="009121A2"/>
    <w:rsid w:val="0091302B"/>
    <w:rsid w:val="009138CB"/>
    <w:rsid w:val="00914C3C"/>
    <w:rsid w:val="0092001E"/>
    <w:rsid w:val="0092231A"/>
    <w:rsid w:val="00931233"/>
    <w:rsid w:val="00934704"/>
    <w:rsid w:val="00934D4B"/>
    <w:rsid w:val="00934DDE"/>
    <w:rsid w:val="00937466"/>
    <w:rsid w:val="009410C5"/>
    <w:rsid w:val="00942BCA"/>
    <w:rsid w:val="00944075"/>
    <w:rsid w:val="009448CF"/>
    <w:rsid w:val="00950974"/>
    <w:rsid w:val="00950CD5"/>
    <w:rsid w:val="00950F13"/>
    <w:rsid w:val="00953A45"/>
    <w:rsid w:val="0095435E"/>
    <w:rsid w:val="00954D6A"/>
    <w:rsid w:val="00955909"/>
    <w:rsid w:val="0095724E"/>
    <w:rsid w:val="0096293E"/>
    <w:rsid w:val="00964B7B"/>
    <w:rsid w:val="00966544"/>
    <w:rsid w:val="0096656A"/>
    <w:rsid w:val="00967671"/>
    <w:rsid w:val="00967C16"/>
    <w:rsid w:val="009704ED"/>
    <w:rsid w:val="0097093F"/>
    <w:rsid w:val="0097111A"/>
    <w:rsid w:val="00971B61"/>
    <w:rsid w:val="009740D4"/>
    <w:rsid w:val="009764EA"/>
    <w:rsid w:val="00977A1E"/>
    <w:rsid w:val="00983EE9"/>
    <w:rsid w:val="00986742"/>
    <w:rsid w:val="00987033"/>
    <w:rsid w:val="00990DFA"/>
    <w:rsid w:val="00993EE0"/>
    <w:rsid w:val="009A06A6"/>
    <w:rsid w:val="009A1471"/>
    <w:rsid w:val="009A2657"/>
    <w:rsid w:val="009A2E3C"/>
    <w:rsid w:val="009A3129"/>
    <w:rsid w:val="009A3F21"/>
    <w:rsid w:val="009A677F"/>
    <w:rsid w:val="009A6A98"/>
    <w:rsid w:val="009A7EC0"/>
    <w:rsid w:val="009B0324"/>
    <w:rsid w:val="009B0B90"/>
    <w:rsid w:val="009B5358"/>
    <w:rsid w:val="009B5AC8"/>
    <w:rsid w:val="009C0D98"/>
    <w:rsid w:val="009C4C98"/>
    <w:rsid w:val="009C5F8F"/>
    <w:rsid w:val="009D2675"/>
    <w:rsid w:val="009D32E2"/>
    <w:rsid w:val="009D5E69"/>
    <w:rsid w:val="009D6868"/>
    <w:rsid w:val="009D6A1D"/>
    <w:rsid w:val="009D700C"/>
    <w:rsid w:val="009D726E"/>
    <w:rsid w:val="009E05DC"/>
    <w:rsid w:val="009E1836"/>
    <w:rsid w:val="009E2F8D"/>
    <w:rsid w:val="009E59FC"/>
    <w:rsid w:val="009F0179"/>
    <w:rsid w:val="009F3F1F"/>
    <w:rsid w:val="009F3F74"/>
    <w:rsid w:val="009F5126"/>
    <w:rsid w:val="009F537C"/>
    <w:rsid w:val="009F674C"/>
    <w:rsid w:val="009F737A"/>
    <w:rsid w:val="00A00E85"/>
    <w:rsid w:val="00A03975"/>
    <w:rsid w:val="00A057AF"/>
    <w:rsid w:val="00A064D9"/>
    <w:rsid w:val="00A1137B"/>
    <w:rsid w:val="00A151FE"/>
    <w:rsid w:val="00A17671"/>
    <w:rsid w:val="00A177E8"/>
    <w:rsid w:val="00A17ABD"/>
    <w:rsid w:val="00A21667"/>
    <w:rsid w:val="00A21A1B"/>
    <w:rsid w:val="00A26D2A"/>
    <w:rsid w:val="00A311DE"/>
    <w:rsid w:val="00A31426"/>
    <w:rsid w:val="00A3151F"/>
    <w:rsid w:val="00A33AEB"/>
    <w:rsid w:val="00A37B16"/>
    <w:rsid w:val="00A40263"/>
    <w:rsid w:val="00A40CB1"/>
    <w:rsid w:val="00A4154B"/>
    <w:rsid w:val="00A43E89"/>
    <w:rsid w:val="00A442AE"/>
    <w:rsid w:val="00A44BDD"/>
    <w:rsid w:val="00A45390"/>
    <w:rsid w:val="00A45A1C"/>
    <w:rsid w:val="00A46B5A"/>
    <w:rsid w:val="00A5093E"/>
    <w:rsid w:val="00A5227B"/>
    <w:rsid w:val="00A53FB4"/>
    <w:rsid w:val="00A55811"/>
    <w:rsid w:val="00A56333"/>
    <w:rsid w:val="00A564B4"/>
    <w:rsid w:val="00A565AA"/>
    <w:rsid w:val="00A57F22"/>
    <w:rsid w:val="00A6133A"/>
    <w:rsid w:val="00A630CF"/>
    <w:rsid w:val="00A63564"/>
    <w:rsid w:val="00A6415D"/>
    <w:rsid w:val="00A64A36"/>
    <w:rsid w:val="00A6518C"/>
    <w:rsid w:val="00A6693E"/>
    <w:rsid w:val="00A66E03"/>
    <w:rsid w:val="00A672C0"/>
    <w:rsid w:val="00A703B9"/>
    <w:rsid w:val="00A7074B"/>
    <w:rsid w:val="00A71A7A"/>
    <w:rsid w:val="00A727CD"/>
    <w:rsid w:val="00A7294D"/>
    <w:rsid w:val="00A72D48"/>
    <w:rsid w:val="00A754B7"/>
    <w:rsid w:val="00A75AB3"/>
    <w:rsid w:val="00A76B0C"/>
    <w:rsid w:val="00A80B42"/>
    <w:rsid w:val="00A81223"/>
    <w:rsid w:val="00A82AAC"/>
    <w:rsid w:val="00A87D13"/>
    <w:rsid w:val="00A87EEB"/>
    <w:rsid w:val="00A90BB6"/>
    <w:rsid w:val="00A92D25"/>
    <w:rsid w:val="00A9423B"/>
    <w:rsid w:val="00A955AA"/>
    <w:rsid w:val="00A95DA7"/>
    <w:rsid w:val="00A96068"/>
    <w:rsid w:val="00A96D3E"/>
    <w:rsid w:val="00A96FBD"/>
    <w:rsid w:val="00AA0730"/>
    <w:rsid w:val="00AA0A8E"/>
    <w:rsid w:val="00AA1251"/>
    <w:rsid w:val="00AA47EA"/>
    <w:rsid w:val="00AA7BFD"/>
    <w:rsid w:val="00AB096B"/>
    <w:rsid w:val="00AB3B4E"/>
    <w:rsid w:val="00AB3ED5"/>
    <w:rsid w:val="00AB7174"/>
    <w:rsid w:val="00AB7507"/>
    <w:rsid w:val="00AC03D2"/>
    <w:rsid w:val="00AC1C0C"/>
    <w:rsid w:val="00AC2DA3"/>
    <w:rsid w:val="00AC3D8B"/>
    <w:rsid w:val="00AC44FD"/>
    <w:rsid w:val="00AC6131"/>
    <w:rsid w:val="00AD0E1D"/>
    <w:rsid w:val="00AD1E80"/>
    <w:rsid w:val="00AD4EC2"/>
    <w:rsid w:val="00AD5090"/>
    <w:rsid w:val="00AD562D"/>
    <w:rsid w:val="00AD6269"/>
    <w:rsid w:val="00AD67B2"/>
    <w:rsid w:val="00AD70EF"/>
    <w:rsid w:val="00AE381D"/>
    <w:rsid w:val="00AF1BF6"/>
    <w:rsid w:val="00AF27CC"/>
    <w:rsid w:val="00AF306D"/>
    <w:rsid w:val="00AF3F06"/>
    <w:rsid w:val="00AF410D"/>
    <w:rsid w:val="00AF5A75"/>
    <w:rsid w:val="00AF74B2"/>
    <w:rsid w:val="00B06C5A"/>
    <w:rsid w:val="00B07E4E"/>
    <w:rsid w:val="00B10498"/>
    <w:rsid w:val="00B10670"/>
    <w:rsid w:val="00B12D00"/>
    <w:rsid w:val="00B15243"/>
    <w:rsid w:val="00B152C9"/>
    <w:rsid w:val="00B15948"/>
    <w:rsid w:val="00B216DF"/>
    <w:rsid w:val="00B2246D"/>
    <w:rsid w:val="00B228DD"/>
    <w:rsid w:val="00B237D5"/>
    <w:rsid w:val="00B254C6"/>
    <w:rsid w:val="00B266B3"/>
    <w:rsid w:val="00B27F78"/>
    <w:rsid w:val="00B30397"/>
    <w:rsid w:val="00B30E22"/>
    <w:rsid w:val="00B30FD9"/>
    <w:rsid w:val="00B31EB2"/>
    <w:rsid w:val="00B32B48"/>
    <w:rsid w:val="00B32DB5"/>
    <w:rsid w:val="00B336AC"/>
    <w:rsid w:val="00B35189"/>
    <w:rsid w:val="00B3556F"/>
    <w:rsid w:val="00B3590A"/>
    <w:rsid w:val="00B36217"/>
    <w:rsid w:val="00B36A6B"/>
    <w:rsid w:val="00B37D48"/>
    <w:rsid w:val="00B435FF"/>
    <w:rsid w:val="00B4511F"/>
    <w:rsid w:val="00B45801"/>
    <w:rsid w:val="00B45A36"/>
    <w:rsid w:val="00B51A97"/>
    <w:rsid w:val="00B51B6D"/>
    <w:rsid w:val="00B552ED"/>
    <w:rsid w:val="00B57658"/>
    <w:rsid w:val="00B578AF"/>
    <w:rsid w:val="00B632FA"/>
    <w:rsid w:val="00B6351E"/>
    <w:rsid w:val="00B64200"/>
    <w:rsid w:val="00B64896"/>
    <w:rsid w:val="00B64A5C"/>
    <w:rsid w:val="00B6521F"/>
    <w:rsid w:val="00B66479"/>
    <w:rsid w:val="00B66E8B"/>
    <w:rsid w:val="00B701E8"/>
    <w:rsid w:val="00B7294A"/>
    <w:rsid w:val="00B736A2"/>
    <w:rsid w:val="00B77900"/>
    <w:rsid w:val="00B8034D"/>
    <w:rsid w:val="00B80DA3"/>
    <w:rsid w:val="00B84E56"/>
    <w:rsid w:val="00B86083"/>
    <w:rsid w:val="00B9237D"/>
    <w:rsid w:val="00B92F4C"/>
    <w:rsid w:val="00B93A51"/>
    <w:rsid w:val="00B95B4A"/>
    <w:rsid w:val="00B963C1"/>
    <w:rsid w:val="00BA0128"/>
    <w:rsid w:val="00BA1B0B"/>
    <w:rsid w:val="00BB00E2"/>
    <w:rsid w:val="00BB08D3"/>
    <w:rsid w:val="00BB0EC7"/>
    <w:rsid w:val="00BB2222"/>
    <w:rsid w:val="00BB2A76"/>
    <w:rsid w:val="00BB2ABB"/>
    <w:rsid w:val="00BB2BD1"/>
    <w:rsid w:val="00BB31F8"/>
    <w:rsid w:val="00BB51B8"/>
    <w:rsid w:val="00BB556C"/>
    <w:rsid w:val="00BC005B"/>
    <w:rsid w:val="00BC123F"/>
    <w:rsid w:val="00BC20D3"/>
    <w:rsid w:val="00BC3ACD"/>
    <w:rsid w:val="00BC5757"/>
    <w:rsid w:val="00BC65FB"/>
    <w:rsid w:val="00BC6632"/>
    <w:rsid w:val="00BD046D"/>
    <w:rsid w:val="00BD0525"/>
    <w:rsid w:val="00BD29C9"/>
    <w:rsid w:val="00BD2A9F"/>
    <w:rsid w:val="00BD4412"/>
    <w:rsid w:val="00BD49AE"/>
    <w:rsid w:val="00BD5684"/>
    <w:rsid w:val="00BD5A77"/>
    <w:rsid w:val="00BE0032"/>
    <w:rsid w:val="00BE0BC6"/>
    <w:rsid w:val="00BE0EB0"/>
    <w:rsid w:val="00BE1BD4"/>
    <w:rsid w:val="00BE2DE1"/>
    <w:rsid w:val="00BE30E2"/>
    <w:rsid w:val="00BE4335"/>
    <w:rsid w:val="00BE5DE7"/>
    <w:rsid w:val="00BE6757"/>
    <w:rsid w:val="00BF109A"/>
    <w:rsid w:val="00BF1483"/>
    <w:rsid w:val="00BF5D04"/>
    <w:rsid w:val="00BF6C6E"/>
    <w:rsid w:val="00BF6EA3"/>
    <w:rsid w:val="00BF75A7"/>
    <w:rsid w:val="00BF787D"/>
    <w:rsid w:val="00C01CA9"/>
    <w:rsid w:val="00C01F16"/>
    <w:rsid w:val="00C02FE8"/>
    <w:rsid w:val="00C04544"/>
    <w:rsid w:val="00C04E6E"/>
    <w:rsid w:val="00C1381C"/>
    <w:rsid w:val="00C138F3"/>
    <w:rsid w:val="00C154CA"/>
    <w:rsid w:val="00C15BD3"/>
    <w:rsid w:val="00C176E5"/>
    <w:rsid w:val="00C2231B"/>
    <w:rsid w:val="00C224E5"/>
    <w:rsid w:val="00C24CF3"/>
    <w:rsid w:val="00C25F57"/>
    <w:rsid w:val="00C32FEF"/>
    <w:rsid w:val="00C336EC"/>
    <w:rsid w:val="00C36802"/>
    <w:rsid w:val="00C36F21"/>
    <w:rsid w:val="00C37EF3"/>
    <w:rsid w:val="00C37EFF"/>
    <w:rsid w:val="00C40D12"/>
    <w:rsid w:val="00C42C34"/>
    <w:rsid w:val="00C43163"/>
    <w:rsid w:val="00C4395B"/>
    <w:rsid w:val="00C444A4"/>
    <w:rsid w:val="00C4477F"/>
    <w:rsid w:val="00C44BAF"/>
    <w:rsid w:val="00C44F55"/>
    <w:rsid w:val="00C4607F"/>
    <w:rsid w:val="00C471B3"/>
    <w:rsid w:val="00C5116B"/>
    <w:rsid w:val="00C53B0B"/>
    <w:rsid w:val="00C54282"/>
    <w:rsid w:val="00C54560"/>
    <w:rsid w:val="00C6381E"/>
    <w:rsid w:val="00C6383B"/>
    <w:rsid w:val="00C63D09"/>
    <w:rsid w:val="00C667AD"/>
    <w:rsid w:val="00C66853"/>
    <w:rsid w:val="00C66AEA"/>
    <w:rsid w:val="00C67D1B"/>
    <w:rsid w:val="00C7360E"/>
    <w:rsid w:val="00C73684"/>
    <w:rsid w:val="00C73E5A"/>
    <w:rsid w:val="00C73FF6"/>
    <w:rsid w:val="00C74C75"/>
    <w:rsid w:val="00C77724"/>
    <w:rsid w:val="00C77C9A"/>
    <w:rsid w:val="00C82067"/>
    <w:rsid w:val="00C868D1"/>
    <w:rsid w:val="00C87D24"/>
    <w:rsid w:val="00C92EB2"/>
    <w:rsid w:val="00C92EF0"/>
    <w:rsid w:val="00C9570E"/>
    <w:rsid w:val="00C9644F"/>
    <w:rsid w:val="00C9693B"/>
    <w:rsid w:val="00CA058C"/>
    <w:rsid w:val="00CA064D"/>
    <w:rsid w:val="00CA26DA"/>
    <w:rsid w:val="00CA2D52"/>
    <w:rsid w:val="00CA36C8"/>
    <w:rsid w:val="00CA72C0"/>
    <w:rsid w:val="00CA7EAF"/>
    <w:rsid w:val="00CB312B"/>
    <w:rsid w:val="00CB6348"/>
    <w:rsid w:val="00CC079B"/>
    <w:rsid w:val="00CC21D6"/>
    <w:rsid w:val="00CC2BD8"/>
    <w:rsid w:val="00CC3DBA"/>
    <w:rsid w:val="00CC41C4"/>
    <w:rsid w:val="00CC5A86"/>
    <w:rsid w:val="00CC7F12"/>
    <w:rsid w:val="00CD00E0"/>
    <w:rsid w:val="00CD34EB"/>
    <w:rsid w:val="00CD399E"/>
    <w:rsid w:val="00CD523A"/>
    <w:rsid w:val="00CD5F12"/>
    <w:rsid w:val="00CD7A1B"/>
    <w:rsid w:val="00CE04A7"/>
    <w:rsid w:val="00CE08D9"/>
    <w:rsid w:val="00CE102D"/>
    <w:rsid w:val="00CE46E8"/>
    <w:rsid w:val="00CE5709"/>
    <w:rsid w:val="00CF1636"/>
    <w:rsid w:val="00CF2563"/>
    <w:rsid w:val="00CF3C93"/>
    <w:rsid w:val="00CF4A16"/>
    <w:rsid w:val="00CF7D9E"/>
    <w:rsid w:val="00D00174"/>
    <w:rsid w:val="00D00D00"/>
    <w:rsid w:val="00D016FC"/>
    <w:rsid w:val="00D035E8"/>
    <w:rsid w:val="00D03785"/>
    <w:rsid w:val="00D03B16"/>
    <w:rsid w:val="00D05291"/>
    <w:rsid w:val="00D06740"/>
    <w:rsid w:val="00D07AB9"/>
    <w:rsid w:val="00D128CF"/>
    <w:rsid w:val="00D15444"/>
    <w:rsid w:val="00D161E3"/>
    <w:rsid w:val="00D164AB"/>
    <w:rsid w:val="00D20441"/>
    <w:rsid w:val="00D20C07"/>
    <w:rsid w:val="00D20CBB"/>
    <w:rsid w:val="00D21185"/>
    <w:rsid w:val="00D213CC"/>
    <w:rsid w:val="00D2252C"/>
    <w:rsid w:val="00D234C5"/>
    <w:rsid w:val="00D246DE"/>
    <w:rsid w:val="00D254D9"/>
    <w:rsid w:val="00D25917"/>
    <w:rsid w:val="00D26884"/>
    <w:rsid w:val="00D270F4"/>
    <w:rsid w:val="00D31C74"/>
    <w:rsid w:val="00D338E9"/>
    <w:rsid w:val="00D3395B"/>
    <w:rsid w:val="00D340CD"/>
    <w:rsid w:val="00D34A65"/>
    <w:rsid w:val="00D34E91"/>
    <w:rsid w:val="00D35309"/>
    <w:rsid w:val="00D3545D"/>
    <w:rsid w:val="00D3601E"/>
    <w:rsid w:val="00D362EE"/>
    <w:rsid w:val="00D37E71"/>
    <w:rsid w:val="00D40957"/>
    <w:rsid w:val="00D41755"/>
    <w:rsid w:val="00D42F71"/>
    <w:rsid w:val="00D46142"/>
    <w:rsid w:val="00D4673D"/>
    <w:rsid w:val="00D55415"/>
    <w:rsid w:val="00D55DC1"/>
    <w:rsid w:val="00D56279"/>
    <w:rsid w:val="00D56300"/>
    <w:rsid w:val="00D56F54"/>
    <w:rsid w:val="00D62BF6"/>
    <w:rsid w:val="00D62C27"/>
    <w:rsid w:val="00D632F9"/>
    <w:rsid w:val="00D63AFB"/>
    <w:rsid w:val="00D63D7E"/>
    <w:rsid w:val="00D64063"/>
    <w:rsid w:val="00D64DD6"/>
    <w:rsid w:val="00D655B4"/>
    <w:rsid w:val="00D67BA3"/>
    <w:rsid w:val="00D70D07"/>
    <w:rsid w:val="00D70F51"/>
    <w:rsid w:val="00D7179B"/>
    <w:rsid w:val="00D746C3"/>
    <w:rsid w:val="00D749B0"/>
    <w:rsid w:val="00D76C6E"/>
    <w:rsid w:val="00D770A4"/>
    <w:rsid w:val="00D777D5"/>
    <w:rsid w:val="00D824ED"/>
    <w:rsid w:val="00D82FCE"/>
    <w:rsid w:val="00D83F3E"/>
    <w:rsid w:val="00D84355"/>
    <w:rsid w:val="00D86549"/>
    <w:rsid w:val="00D90419"/>
    <w:rsid w:val="00D91704"/>
    <w:rsid w:val="00D91FCA"/>
    <w:rsid w:val="00D92712"/>
    <w:rsid w:val="00D9566F"/>
    <w:rsid w:val="00D96205"/>
    <w:rsid w:val="00D96D55"/>
    <w:rsid w:val="00D9701C"/>
    <w:rsid w:val="00D97484"/>
    <w:rsid w:val="00DA233D"/>
    <w:rsid w:val="00DA487A"/>
    <w:rsid w:val="00DA5790"/>
    <w:rsid w:val="00DA5B26"/>
    <w:rsid w:val="00DA7A8E"/>
    <w:rsid w:val="00DB2519"/>
    <w:rsid w:val="00DB2788"/>
    <w:rsid w:val="00DB3385"/>
    <w:rsid w:val="00DB4509"/>
    <w:rsid w:val="00DB501D"/>
    <w:rsid w:val="00DB536F"/>
    <w:rsid w:val="00DB5F4A"/>
    <w:rsid w:val="00DB7EC9"/>
    <w:rsid w:val="00DC1B1A"/>
    <w:rsid w:val="00DC1B41"/>
    <w:rsid w:val="00DC1E64"/>
    <w:rsid w:val="00DC5220"/>
    <w:rsid w:val="00DC5ADD"/>
    <w:rsid w:val="00DC6778"/>
    <w:rsid w:val="00DC74A6"/>
    <w:rsid w:val="00DD12E7"/>
    <w:rsid w:val="00DD32EF"/>
    <w:rsid w:val="00DD330A"/>
    <w:rsid w:val="00DD4676"/>
    <w:rsid w:val="00DD47EA"/>
    <w:rsid w:val="00DD6DE0"/>
    <w:rsid w:val="00DD785C"/>
    <w:rsid w:val="00DD7A04"/>
    <w:rsid w:val="00DE2C74"/>
    <w:rsid w:val="00DE3FB4"/>
    <w:rsid w:val="00DE4CDA"/>
    <w:rsid w:val="00DE58A5"/>
    <w:rsid w:val="00DE7482"/>
    <w:rsid w:val="00DF1758"/>
    <w:rsid w:val="00DF2211"/>
    <w:rsid w:val="00DF2D83"/>
    <w:rsid w:val="00DF38B6"/>
    <w:rsid w:val="00DF47F9"/>
    <w:rsid w:val="00DF4B77"/>
    <w:rsid w:val="00DF4C2A"/>
    <w:rsid w:val="00DF650A"/>
    <w:rsid w:val="00DF65ED"/>
    <w:rsid w:val="00DF684E"/>
    <w:rsid w:val="00DF7FAE"/>
    <w:rsid w:val="00E014C9"/>
    <w:rsid w:val="00E01740"/>
    <w:rsid w:val="00E01817"/>
    <w:rsid w:val="00E035FF"/>
    <w:rsid w:val="00E05338"/>
    <w:rsid w:val="00E0782D"/>
    <w:rsid w:val="00E1168B"/>
    <w:rsid w:val="00E11B37"/>
    <w:rsid w:val="00E16544"/>
    <w:rsid w:val="00E170FB"/>
    <w:rsid w:val="00E174F7"/>
    <w:rsid w:val="00E17F1B"/>
    <w:rsid w:val="00E207D2"/>
    <w:rsid w:val="00E2131F"/>
    <w:rsid w:val="00E23121"/>
    <w:rsid w:val="00E243FD"/>
    <w:rsid w:val="00E246A2"/>
    <w:rsid w:val="00E271F3"/>
    <w:rsid w:val="00E2769D"/>
    <w:rsid w:val="00E30AA1"/>
    <w:rsid w:val="00E32DC4"/>
    <w:rsid w:val="00E35032"/>
    <w:rsid w:val="00E36BDA"/>
    <w:rsid w:val="00E37F7F"/>
    <w:rsid w:val="00E40533"/>
    <w:rsid w:val="00E41568"/>
    <w:rsid w:val="00E419CE"/>
    <w:rsid w:val="00E4455B"/>
    <w:rsid w:val="00E4543E"/>
    <w:rsid w:val="00E45992"/>
    <w:rsid w:val="00E45DFC"/>
    <w:rsid w:val="00E5092B"/>
    <w:rsid w:val="00E50BEC"/>
    <w:rsid w:val="00E50D6F"/>
    <w:rsid w:val="00E54870"/>
    <w:rsid w:val="00E558AD"/>
    <w:rsid w:val="00E55CA4"/>
    <w:rsid w:val="00E56582"/>
    <w:rsid w:val="00E62058"/>
    <w:rsid w:val="00E64638"/>
    <w:rsid w:val="00E6665D"/>
    <w:rsid w:val="00E66A4D"/>
    <w:rsid w:val="00E70BE6"/>
    <w:rsid w:val="00E71970"/>
    <w:rsid w:val="00E72F55"/>
    <w:rsid w:val="00E73D80"/>
    <w:rsid w:val="00E74EEA"/>
    <w:rsid w:val="00E75DA1"/>
    <w:rsid w:val="00E7661B"/>
    <w:rsid w:val="00E76B2B"/>
    <w:rsid w:val="00E809A6"/>
    <w:rsid w:val="00E8156B"/>
    <w:rsid w:val="00E820AB"/>
    <w:rsid w:val="00E82145"/>
    <w:rsid w:val="00E824C8"/>
    <w:rsid w:val="00E84082"/>
    <w:rsid w:val="00E841B5"/>
    <w:rsid w:val="00E8426C"/>
    <w:rsid w:val="00E84503"/>
    <w:rsid w:val="00E877AF"/>
    <w:rsid w:val="00E96EB0"/>
    <w:rsid w:val="00EA0D96"/>
    <w:rsid w:val="00EA1C8D"/>
    <w:rsid w:val="00EA2E0A"/>
    <w:rsid w:val="00EA3244"/>
    <w:rsid w:val="00EA32BB"/>
    <w:rsid w:val="00EA33D2"/>
    <w:rsid w:val="00EA39A2"/>
    <w:rsid w:val="00EA4135"/>
    <w:rsid w:val="00EA65C0"/>
    <w:rsid w:val="00EA7572"/>
    <w:rsid w:val="00EB11AC"/>
    <w:rsid w:val="00EB3339"/>
    <w:rsid w:val="00EB5D44"/>
    <w:rsid w:val="00EB7154"/>
    <w:rsid w:val="00EC012B"/>
    <w:rsid w:val="00EC08D3"/>
    <w:rsid w:val="00EC0E84"/>
    <w:rsid w:val="00EC3147"/>
    <w:rsid w:val="00EC3161"/>
    <w:rsid w:val="00EC32B3"/>
    <w:rsid w:val="00EC472D"/>
    <w:rsid w:val="00EC483A"/>
    <w:rsid w:val="00EC4E3D"/>
    <w:rsid w:val="00EC6039"/>
    <w:rsid w:val="00ED2122"/>
    <w:rsid w:val="00ED6FC7"/>
    <w:rsid w:val="00ED768A"/>
    <w:rsid w:val="00ED7AE1"/>
    <w:rsid w:val="00EE18B9"/>
    <w:rsid w:val="00EF1BEC"/>
    <w:rsid w:val="00EF2CA8"/>
    <w:rsid w:val="00EF2F89"/>
    <w:rsid w:val="00EF4422"/>
    <w:rsid w:val="00EF51C5"/>
    <w:rsid w:val="00EF5DC9"/>
    <w:rsid w:val="00EF75F0"/>
    <w:rsid w:val="00EF7647"/>
    <w:rsid w:val="00F001DB"/>
    <w:rsid w:val="00F01E4A"/>
    <w:rsid w:val="00F02D25"/>
    <w:rsid w:val="00F0418E"/>
    <w:rsid w:val="00F04BD6"/>
    <w:rsid w:val="00F0647C"/>
    <w:rsid w:val="00F1092E"/>
    <w:rsid w:val="00F10A2A"/>
    <w:rsid w:val="00F12B65"/>
    <w:rsid w:val="00F12DE4"/>
    <w:rsid w:val="00F13709"/>
    <w:rsid w:val="00F1587A"/>
    <w:rsid w:val="00F1619F"/>
    <w:rsid w:val="00F1665D"/>
    <w:rsid w:val="00F16EA0"/>
    <w:rsid w:val="00F17732"/>
    <w:rsid w:val="00F20F6A"/>
    <w:rsid w:val="00F211E9"/>
    <w:rsid w:val="00F226D7"/>
    <w:rsid w:val="00F23B09"/>
    <w:rsid w:val="00F24C7B"/>
    <w:rsid w:val="00F27652"/>
    <w:rsid w:val="00F27CCD"/>
    <w:rsid w:val="00F27EF0"/>
    <w:rsid w:val="00F33788"/>
    <w:rsid w:val="00F34EDC"/>
    <w:rsid w:val="00F35077"/>
    <w:rsid w:val="00F35B4B"/>
    <w:rsid w:val="00F35BCC"/>
    <w:rsid w:val="00F36A8C"/>
    <w:rsid w:val="00F36CEF"/>
    <w:rsid w:val="00F41C8C"/>
    <w:rsid w:val="00F4320E"/>
    <w:rsid w:val="00F46D0B"/>
    <w:rsid w:val="00F55403"/>
    <w:rsid w:val="00F564EE"/>
    <w:rsid w:val="00F57441"/>
    <w:rsid w:val="00F61D3B"/>
    <w:rsid w:val="00F62DBF"/>
    <w:rsid w:val="00F64188"/>
    <w:rsid w:val="00F66AE5"/>
    <w:rsid w:val="00F70D0F"/>
    <w:rsid w:val="00F71531"/>
    <w:rsid w:val="00F71A6A"/>
    <w:rsid w:val="00F75431"/>
    <w:rsid w:val="00F757F6"/>
    <w:rsid w:val="00F76351"/>
    <w:rsid w:val="00F76760"/>
    <w:rsid w:val="00F774C3"/>
    <w:rsid w:val="00F77A79"/>
    <w:rsid w:val="00F77F73"/>
    <w:rsid w:val="00F80078"/>
    <w:rsid w:val="00F83359"/>
    <w:rsid w:val="00F86A06"/>
    <w:rsid w:val="00F86DBE"/>
    <w:rsid w:val="00F92162"/>
    <w:rsid w:val="00F924B9"/>
    <w:rsid w:val="00F9485A"/>
    <w:rsid w:val="00F95B28"/>
    <w:rsid w:val="00F97864"/>
    <w:rsid w:val="00FA0AEC"/>
    <w:rsid w:val="00FA2D91"/>
    <w:rsid w:val="00FA3F58"/>
    <w:rsid w:val="00FA3F6B"/>
    <w:rsid w:val="00FA7ED7"/>
    <w:rsid w:val="00FB000F"/>
    <w:rsid w:val="00FB16E0"/>
    <w:rsid w:val="00FB4496"/>
    <w:rsid w:val="00FB5480"/>
    <w:rsid w:val="00FB68CB"/>
    <w:rsid w:val="00FB7EB4"/>
    <w:rsid w:val="00FC1C58"/>
    <w:rsid w:val="00FC258E"/>
    <w:rsid w:val="00FC60F7"/>
    <w:rsid w:val="00FC6260"/>
    <w:rsid w:val="00FC6955"/>
    <w:rsid w:val="00FC78D0"/>
    <w:rsid w:val="00FD16F4"/>
    <w:rsid w:val="00FD1D7C"/>
    <w:rsid w:val="00FD2695"/>
    <w:rsid w:val="00FD375B"/>
    <w:rsid w:val="00FD39F0"/>
    <w:rsid w:val="00FD3FA5"/>
    <w:rsid w:val="00FD624C"/>
    <w:rsid w:val="00FD7EC8"/>
    <w:rsid w:val="00FE0068"/>
    <w:rsid w:val="00FE00E8"/>
    <w:rsid w:val="00FE0112"/>
    <w:rsid w:val="00FE03B0"/>
    <w:rsid w:val="00FE0970"/>
    <w:rsid w:val="00FE10AC"/>
    <w:rsid w:val="00FE126F"/>
    <w:rsid w:val="00FE2BF8"/>
    <w:rsid w:val="00FE525A"/>
    <w:rsid w:val="00FE588E"/>
    <w:rsid w:val="00FE64B2"/>
    <w:rsid w:val="00FE793C"/>
    <w:rsid w:val="00FE7F01"/>
    <w:rsid w:val="00FF04EA"/>
    <w:rsid w:val="00FF1454"/>
    <w:rsid w:val="00FF17A3"/>
    <w:rsid w:val="00FF30B6"/>
    <w:rsid w:val="00FF363A"/>
    <w:rsid w:val="00FF474D"/>
    <w:rsid w:val="00FF4A22"/>
    <w:rsid w:val="00FF6450"/>
    <w:rsid w:val="00FF688A"/>
    <w:rsid w:val="00FF6E87"/>
    <w:rsid w:val="00FF7207"/>
    <w:rsid w:val="00FF7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ED3C035-B370-4314-8D37-75C778C68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6D336D"/>
    <w:rPr>
      <w:rFonts w:ascii="AngsanaUPC" w:hAnsi="AngsanaUPC" w:cs="AngsanaUPC"/>
      <w:sz w:val="32"/>
      <w:szCs w:val="32"/>
    </w:rPr>
  </w:style>
  <w:style w:type="paragraph" w:styleId="Heading1">
    <w:name w:val="heading 1"/>
    <w:basedOn w:val="Normal"/>
    <w:next w:val="Normal"/>
    <w:qFormat/>
    <w:rsid w:val="00093EE5"/>
    <w:pPr>
      <w:keepNext/>
      <w:outlineLvl w:val="0"/>
    </w:pPr>
    <w:rPr>
      <w:rFonts w:ascii="Angsana New" w:hAnsi="Angsana New" w:cs="Angsana New"/>
      <w:u w:val="single"/>
    </w:rPr>
  </w:style>
  <w:style w:type="paragraph" w:styleId="Heading2">
    <w:name w:val="heading 2"/>
    <w:basedOn w:val="Normal"/>
    <w:next w:val="Normal"/>
    <w:qFormat/>
    <w:rsid w:val="00093EE5"/>
    <w:pPr>
      <w:keepNext/>
      <w:outlineLvl w:val="1"/>
    </w:pPr>
    <w:rPr>
      <w:rFonts w:ascii="Angsana New" w:hAnsi="Angsana New" w:cs="Angsana New"/>
    </w:rPr>
  </w:style>
  <w:style w:type="paragraph" w:styleId="Heading3">
    <w:name w:val="heading 3"/>
    <w:basedOn w:val="Normal"/>
    <w:next w:val="Normal"/>
    <w:qFormat/>
    <w:rsid w:val="00093EE5"/>
    <w:pPr>
      <w:keepNext/>
      <w:jc w:val="center"/>
      <w:outlineLvl w:val="2"/>
    </w:pPr>
    <w:rPr>
      <w:rFonts w:ascii="Angsana New" w:hAnsi="Angsana New"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093EE5"/>
    <w:rPr>
      <w:rFonts w:ascii="Cordia New" w:hAnsi="Cordia New" w:cs="Cordia New"/>
      <w:sz w:val="28"/>
      <w:szCs w:val="28"/>
    </w:rPr>
  </w:style>
  <w:style w:type="paragraph" w:styleId="Header">
    <w:name w:val="header"/>
    <w:basedOn w:val="Normal"/>
    <w:link w:val="HeaderChar"/>
    <w:uiPriority w:val="99"/>
    <w:rsid w:val="00093EE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93EE5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93EE5"/>
  </w:style>
  <w:style w:type="character" w:customStyle="1" w:styleId="HeaderChar">
    <w:name w:val="Header Char"/>
    <w:basedOn w:val="DefaultParagraphFont"/>
    <w:link w:val="Header"/>
    <w:uiPriority w:val="99"/>
    <w:rsid w:val="00277792"/>
    <w:rPr>
      <w:rFonts w:ascii="AngsanaUPC" w:hAnsi="AngsanaUPC" w:cs="AngsanaUPC"/>
      <w:sz w:val="32"/>
      <w:szCs w:val="32"/>
      <w:lang w:val="en-US" w:eastAsia="en-US"/>
    </w:rPr>
  </w:style>
  <w:style w:type="paragraph" w:styleId="BalloonText">
    <w:name w:val="Balloon Text"/>
    <w:basedOn w:val="Normal"/>
    <w:link w:val="BalloonTextChar"/>
    <w:rsid w:val="00866D5A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866D5A"/>
    <w:rPr>
      <w:rFonts w:ascii="Tahoma" w:hAnsi="Tahoma"/>
      <w:sz w:val="16"/>
    </w:rPr>
  </w:style>
  <w:style w:type="table" w:styleId="TableGrid">
    <w:name w:val="Table Grid"/>
    <w:basedOn w:val="TableNormal"/>
    <w:rsid w:val="009D686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536597"/>
    <w:pPr>
      <w:ind w:left="720"/>
      <w:contextualSpacing/>
    </w:pPr>
    <w:rPr>
      <w:rFonts w:cs="Angsana New"/>
      <w:szCs w:val="40"/>
    </w:rPr>
  </w:style>
  <w:style w:type="paragraph" w:styleId="NoSpacing">
    <w:name w:val="No Spacing"/>
    <w:uiPriority w:val="1"/>
    <w:qFormat/>
    <w:rsid w:val="00A96068"/>
    <w:pPr>
      <w:jc w:val="center"/>
    </w:pPr>
    <w:rPr>
      <w:rFonts w:ascii="Calibri" w:eastAsia="Calibri" w:hAnsi="Calibri" w:cs="Cordia New"/>
      <w:sz w:val="22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E30AA1"/>
    <w:rPr>
      <w:rFonts w:ascii="AngsanaUPC" w:hAnsi="AngsanaUPC" w:cs="AngsanaUPC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EA65C0"/>
    <w:rPr>
      <w:color w:val="808080"/>
    </w:rPr>
  </w:style>
  <w:style w:type="character" w:styleId="Strong">
    <w:name w:val="Strong"/>
    <w:basedOn w:val="DefaultParagraphFont"/>
    <w:qFormat/>
    <w:rsid w:val="006B7554"/>
    <w:rPr>
      <w:b/>
      <w:bCs/>
    </w:rPr>
  </w:style>
  <w:style w:type="character" w:styleId="Emphasis">
    <w:name w:val="Emphasis"/>
    <w:basedOn w:val="DefaultParagraphFont"/>
    <w:qFormat/>
    <w:rsid w:val="00BD5A7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1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5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66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&#3611;&#3637;&#3591;&#3610;&#3611;&#3619;&#3632;&#3617;&#3634;&#3603;%202554\&#3607;&#3635;&#3650;&#3588;&#3619;&#3591;&#3585;&#3634;&#3619;&#3611;&#3637;%20&#3591;&#3611;&#3617;%2054\&#3650;&#3588;&#3619;&#3591;&#3585;&#3634;&#3619;&#3605;&#3637;&#3614;&#3636;&#3617;&#3614;&#3660;&#3648;&#3612;&#3618;&#3649;&#3614;&#3619;&#3656;&#3588;&#3641;&#3656;&#3617;&#3639;&#3629;&#3610;&#3607;&#3609;&#3636;&#3614;&#3609;&#3608;&#3660;54\Template_&#3619;&#3641;&#3611;&#3649;&#3610;&#3610;&#3648;&#3585;&#3656;&#3634;45\temp_IS_font_THSarabunPSK\8_chapter4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74FD4-08CD-4A88-9424-854B95DD5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8_chapter4</Template>
  <TotalTime>572</TotalTime>
  <Pages>19</Pages>
  <Words>1758</Words>
  <Characters>10023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ประวัติย่อของผู้วิจัย/ผู้ศึกษาค้นคว้า/ผู้ศึกษา</vt:lpstr>
      <vt:lpstr>ประวัติย่อของผู้วิจัย/ผู้ศึกษาค้นคว้า/ผู้ศึกษา</vt:lpstr>
    </vt:vector>
  </TitlesOfParts>
  <Company>RATANAKIJ</Company>
  <LinksUpToDate>false</LinksUpToDate>
  <CharactersWithSpaces>11758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ประวัติย่อของผู้วิจัย/ผู้ศึกษาค้นคว้า/ผู้ศึกษา</dc:title>
  <dc:creator>77</dc:creator>
  <cp:lastModifiedBy>ธวัชชัย ธรรมคันที</cp:lastModifiedBy>
  <cp:revision>354</cp:revision>
  <cp:lastPrinted>2016-03-30T15:38:00Z</cp:lastPrinted>
  <dcterms:created xsi:type="dcterms:W3CDTF">2016-03-28T21:05:00Z</dcterms:created>
  <dcterms:modified xsi:type="dcterms:W3CDTF">2016-05-06T13:18:00Z</dcterms:modified>
</cp:coreProperties>
</file>