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="00336273"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D016FC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477939" w:rsidRPr="00BD046D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016FC">
        <w:rPr>
          <w:rFonts w:ascii="TH SarabunPSK" w:hAnsi="TH SarabunPSK" w:cs="TH SarabunPSK"/>
          <w:b/>
          <w:bCs/>
          <w:sz w:val="40"/>
          <w:szCs w:val="40"/>
          <w:cs/>
        </w:rPr>
        <w:t>ผลการวิเคราะห์ข้อมูล</w:t>
      </w:r>
    </w:p>
    <w:p w:rsidR="00477939" w:rsidRPr="00D016FC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64713" w:rsidRPr="00D016FC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E62058" w:rsidRPr="00D016FC">
        <w:rPr>
          <w:rFonts w:ascii="TH SarabunPSK" w:hAnsi="TH SarabunPSK" w:cs="TH SarabunPSK"/>
          <w:cs/>
        </w:rPr>
        <w:t>ผลการศึกษาและการทดลอง</w:t>
      </w:r>
      <w:r w:rsidR="0095435E" w:rsidRPr="00D016FC">
        <w:rPr>
          <w:rFonts w:ascii="TH SarabunPSK" w:hAnsi="TH SarabunPSK" w:cs="TH SarabunPSK"/>
          <w:cs/>
        </w:rPr>
        <w:t>การ</w:t>
      </w:r>
      <w:r w:rsidR="00125549" w:rsidRPr="00D016FC">
        <w:rPr>
          <w:rFonts w:ascii="TH SarabunPSK" w:hAnsi="TH SarabunPSK" w:cs="TH SarabunPSK"/>
          <w:cs/>
        </w:rPr>
        <w:t>พัฒนาระบบ</w:t>
      </w:r>
      <w:r w:rsidR="002661E4">
        <w:rPr>
          <w:rFonts w:ascii="TH SarabunPSK" w:hAnsi="TH SarabunPSK" w:cs="TH SarabunPSK" w:hint="cs"/>
          <w:cs/>
        </w:rPr>
        <w:t>อนุมัติเงินกู้</w:t>
      </w:r>
      <w:r w:rsidR="00F01E4A">
        <w:rPr>
          <w:rFonts w:ascii="TH SarabunPSK" w:hAnsi="TH SarabunPSK" w:cs="TH SarabunPSK" w:hint="cs"/>
          <w:cs/>
        </w:rPr>
        <w:t>ส</w:t>
      </w:r>
      <w:r w:rsidR="002661E4">
        <w:rPr>
          <w:rFonts w:ascii="TH SarabunPSK" w:hAnsi="TH SarabunPSK" w:cs="TH SarabunPSK" w:hint="cs"/>
          <w:cs/>
        </w:rPr>
        <w:t>ห</w:t>
      </w:r>
      <w:r w:rsidR="002569C5">
        <w:rPr>
          <w:rFonts w:ascii="TH SarabunPSK" w:hAnsi="TH SarabunPSK" w:cs="TH SarabunPSK" w:hint="cs"/>
          <w:cs/>
        </w:rPr>
        <w:t>กรณ์ออมทรัพย์ครู มหาสารคาม</w:t>
      </w:r>
      <w:r w:rsidR="00805FD6">
        <w:rPr>
          <w:rFonts w:ascii="TH SarabunPSK" w:hAnsi="TH SarabunPSK" w:cs="TH SarabunPSK" w:hint="cs"/>
          <w:cs/>
        </w:rPr>
        <w:t>โดยใช้</w:t>
      </w:r>
      <w:r w:rsidR="00125549" w:rsidRPr="00D016FC">
        <w:rPr>
          <w:rFonts w:ascii="TH SarabunPSK" w:hAnsi="TH SarabunPSK" w:cs="TH SarabunPSK"/>
          <w:cs/>
        </w:rPr>
        <w:t>เทคโนโลยีเว็บเซอร์วิส</w:t>
      </w:r>
      <w:r w:rsidR="0095435E" w:rsidRPr="00D016FC">
        <w:rPr>
          <w:rFonts w:ascii="TH SarabunPSK" w:hAnsi="TH SarabunPSK" w:cs="TH SarabunPSK"/>
        </w:rPr>
        <w:t xml:space="preserve"> </w:t>
      </w:r>
      <w:r w:rsidRPr="00D016FC">
        <w:rPr>
          <w:rFonts w:ascii="TH SarabunPSK" w:hAnsi="TH SarabunPSK" w:cs="TH SarabunPSK"/>
        </w:rPr>
        <w:t xml:space="preserve"> </w:t>
      </w:r>
      <w:r w:rsidRPr="00D016FC">
        <w:rPr>
          <w:rFonts w:ascii="TH SarabunPSK" w:hAnsi="TH SarabunPSK" w:cs="TH SarabunPSK"/>
          <w:cs/>
        </w:rPr>
        <w:t>เพื่อนำเสนอข้อมูลจากระบบที่พัฒนาขึ้น มีผลการดำเนินงาน และการวิเคราะห์ข้อมูล เพื่อ</w:t>
      </w:r>
      <w:r w:rsidR="00D26884" w:rsidRPr="00D016FC">
        <w:rPr>
          <w:rFonts w:ascii="TH SarabunPSK" w:hAnsi="TH SarabunPSK" w:cs="TH SarabunPSK"/>
          <w:cs/>
        </w:rPr>
        <w:t>ประเมิน</w:t>
      </w:r>
      <w:r w:rsidR="00FC1C58" w:rsidRPr="00D016FC">
        <w:rPr>
          <w:rFonts w:ascii="TH SarabunPSK" w:hAnsi="TH SarabunPSK" w:cs="TH SarabunPSK"/>
          <w:cs/>
        </w:rPr>
        <w:t>คุณภาพและความ</w:t>
      </w:r>
      <w:r w:rsidRPr="00D016FC">
        <w:rPr>
          <w:rFonts w:ascii="TH SarabunPSK" w:hAnsi="TH SarabunPSK" w:cs="TH SarabunPSK"/>
          <w:cs/>
        </w:rPr>
        <w:t>พอใจของ</w:t>
      </w:r>
      <w:r w:rsidR="00D26884" w:rsidRPr="00D016FC">
        <w:rPr>
          <w:rFonts w:ascii="TH SarabunPSK" w:hAnsi="TH SarabunPSK" w:cs="TH SarabunPSK"/>
          <w:cs/>
        </w:rPr>
        <w:t>ผู้ใช้ที่มีต่อ</w:t>
      </w:r>
      <w:r w:rsidRPr="00D016FC">
        <w:rPr>
          <w:rFonts w:ascii="TH SarabunPSK" w:hAnsi="TH SarabunPSK" w:cs="TH SarabunPSK"/>
          <w:cs/>
        </w:rPr>
        <w:t>ระบบ ซึ่งได้แสดงเป็นลำดับ ดังนี้</w:t>
      </w:r>
    </w:p>
    <w:p w:rsidR="00805FD6" w:rsidRDefault="00934D4B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D35309">
        <w:rPr>
          <w:rFonts w:ascii="TH SarabunPSK" w:hAnsi="TH SarabunPSK" w:cs="TH SarabunPSK" w:hint="cs"/>
          <w:cs/>
        </w:rPr>
        <w:tab/>
      </w:r>
      <w:r w:rsidR="00E62058" w:rsidRPr="00D016FC">
        <w:rPr>
          <w:rFonts w:ascii="TH SarabunPSK" w:hAnsi="TH SarabunPSK" w:cs="TH SarabunPSK"/>
          <w:cs/>
        </w:rPr>
        <w:t xml:space="preserve">1.  </w:t>
      </w:r>
      <w:r w:rsidR="00864713" w:rsidRPr="00D016FC">
        <w:rPr>
          <w:rFonts w:ascii="TH SarabunPSK" w:hAnsi="TH SarabunPSK" w:cs="TH SarabunPSK"/>
          <w:cs/>
        </w:rPr>
        <w:t>ผลการ</w:t>
      </w:r>
      <w:r w:rsidR="00125549" w:rsidRPr="00D016FC">
        <w:rPr>
          <w:rFonts w:ascii="TH SarabunPSK" w:hAnsi="TH SarabunPSK" w:cs="TH SarabunPSK"/>
          <w:cs/>
        </w:rPr>
        <w:t>พัฒนา</w:t>
      </w:r>
      <w:r w:rsidR="00805FD6" w:rsidRPr="00D016FC">
        <w:rPr>
          <w:rFonts w:ascii="TH SarabunPSK" w:hAnsi="TH SarabunPSK" w:cs="TH SarabunPSK"/>
          <w:cs/>
        </w:rPr>
        <w:t>ระบบ</w:t>
      </w:r>
      <w:r w:rsidR="00805FD6">
        <w:rPr>
          <w:rFonts w:ascii="TH SarabunPSK" w:hAnsi="TH SarabunPSK" w:cs="TH SarabunPSK" w:hint="cs"/>
          <w:cs/>
        </w:rPr>
        <w:t>อนุมัติ</w:t>
      </w:r>
      <w:r w:rsidR="002569C5">
        <w:rPr>
          <w:rFonts w:ascii="TH SarabunPSK" w:hAnsi="TH SarabunPSK" w:cs="TH SarabunPSK" w:hint="cs"/>
          <w:cs/>
        </w:rPr>
        <w:t>เงินกู้สหกรณ์ออมทรัพย์ครูมหาสารคาม</w:t>
      </w:r>
      <w:r w:rsidR="00805FD6">
        <w:rPr>
          <w:rFonts w:ascii="TH SarabunPSK" w:hAnsi="TH SarabunPSK" w:cs="TH SarabunPSK" w:hint="cs"/>
          <w:cs/>
        </w:rPr>
        <w:t>โดยใช้</w:t>
      </w:r>
      <w:r w:rsidR="00805FD6" w:rsidRPr="00D016FC">
        <w:rPr>
          <w:rFonts w:ascii="TH SarabunPSK" w:hAnsi="TH SarabunPSK" w:cs="TH SarabunPSK"/>
          <w:cs/>
        </w:rPr>
        <w:t>เทคโนโลยีเว็บเซอร์วิส</w:t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="00F01E4A">
        <w:rPr>
          <w:rFonts w:ascii="TH SarabunPSK" w:hAnsi="TH SarabunPSK" w:cs="TH SarabunPSK"/>
          <w:cs/>
        </w:rPr>
        <w:tab/>
      </w:r>
      <w:r w:rsidRPr="00D016FC">
        <w:rPr>
          <w:rFonts w:ascii="TH SarabunPSK" w:hAnsi="TH SarabunPSK" w:cs="TH SarabunPSK"/>
          <w:cs/>
        </w:rPr>
        <w:tab/>
      </w:r>
      <w:r w:rsidR="00D35309">
        <w:rPr>
          <w:rFonts w:ascii="TH SarabunPSK" w:hAnsi="TH SarabunPSK" w:cs="TH SarabunPSK" w:hint="cs"/>
          <w:cs/>
        </w:rPr>
        <w:tab/>
      </w:r>
      <w:r w:rsidR="00805FD6">
        <w:rPr>
          <w:rFonts w:ascii="TH SarabunPSK" w:hAnsi="TH SarabunPSK" w:cs="TH SarabunPSK" w:hint="cs"/>
          <w:cs/>
        </w:rPr>
        <w:tab/>
      </w:r>
      <w:r w:rsidR="00E62058" w:rsidRPr="00D016FC">
        <w:rPr>
          <w:rFonts w:ascii="TH SarabunPSK" w:hAnsi="TH SarabunPSK" w:cs="TH SarabunPSK"/>
          <w:cs/>
        </w:rPr>
        <w:t>2.  ผลการวิเคราะห์</w:t>
      </w:r>
      <w:r w:rsidR="00864713" w:rsidRPr="00D016FC">
        <w:rPr>
          <w:rFonts w:ascii="TH SarabunPSK" w:hAnsi="TH SarabunPSK" w:cs="TH SarabunPSK"/>
          <w:cs/>
        </w:rPr>
        <w:t>คุณภาพของ</w:t>
      </w:r>
      <w:r w:rsidR="00266CD6">
        <w:rPr>
          <w:rFonts w:ascii="TH SarabunPSK" w:hAnsi="TH SarabunPSK" w:cs="TH SarabunPSK"/>
          <w:cs/>
        </w:rPr>
        <w:t>ร</w:t>
      </w:r>
      <w:r w:rsidR="00266CD6">
        <w:rPr>
          <w:rFonts w:ascii="TH SarabunPSK" w:hAnsi="TH SarabunPSK" w:cs="TH SarabunPSK" w:hint="cs"/>
          <w:cs/>
        </w:rPr>
        <w:t>ะบบอนุมัติเงิน</w:t>
      </w:r>
      <w:r w:rsidR="002569C5">
        <w:rPr>
          <w:rFonts w:ascii="TH SarabunPSK" w:hAnsi="TH SarabunPSK" w:cs="TH SarabunPSK" w:hint="cs"/>
          <w:cs/>
        </w:rPr>
        <w:t>กู้สหกรณ์ออมทรัพย์ครู มหาสารคาม</w:t>
      </w:r>
      <w:r w:rsidR="00805FD6">
        <w:rPr>
          <w:rFonts w:ascii="TH SarabunPSK" w:hAnsi="TH SarabunPSK" w:cs="TH SarabunPSK" w:hint="cs"/>
          <w:cs/>
        </w:rPr>
        <w:t>โดยใช้</w:t>
      </w:r>
      <w:r w:rsidR="00805FD6" w:rsidRPr="00D016FC">
        <w:rPr>
          <w:rFonts w:ascii="TH SarabunPSK" w:hAnsi="TH SarabunPSK" w:cs="TH SarabunPSK"/>
          <w:cs/>
        </w:rPr>
        <w:t>เทคโนโลยีเว็บเซอร์วิส</w:t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  <w:r w:rsidR="00805FD6">
        <w:rPr>
          <w:rFonts w:ascii="TH SarabunPSK" w:hAnsi="TH SarabunPSK" w:cs="TH SarabunPSK"/>
          <w:cs/>
        </w:rPr>
        <w:tab/>
      </w:r>
    </w:p>
    <w:p w:rsidR="00477939" w:rsidRPr="00D016FC" w:rsidRDefault="00805FD6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125549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  <w:r w:rsidR="00EF7647" w:rsidRPr="00D016FC">
        <w:rPr>
          <w:rFonts w:ascii="TH SarabunPSK" w:hAnsi="TH SarabunPSK" w:cs="TH SarabunPSK"/>
          <w:cs/>
        </w:rPr>
        <w:tab/>
      </w:r>
    </w:p>
    <w:p w:rsidR="00477939" w:rsidRPr="00D016FC" w:rsidRDefault="0086471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  <w:r w:rsidRPr="00D016FC">
        <w:rPr>
          <w:rFonts w:ascii="TH SarabunPSK" w:hAnsi="TH SarabunPSK" w:cs="TH SarabunPSK"/>
          <w:b/>
          <w:bCs/>
          <w:sz w:val="36"/>
          <w:szCs w:val="36"/>
          <w:cs/>
        </w:rPr>
        <w:t>ผลการพัฒนา</w:t>
      </w:r>
      <w:r w:rsidR="00805FD6">
        <w:rPr>
          <w:rFonts w:ascii="TH SarabunPSK" w:hAnsi="TH SarabunPSK" w:cs="TH SarabunPSK"/>
          <w:b/>
          <w:bCs/>
          <w:sz w:val="36"/>
          <w:szCs w:val="36"/>
          <w:cs/>
        </w:rPr>
        <w:t>ระบบ</w:t>
      </w:r>
      <w:r w:rsidR="00F01E4A">
        <w:rPr>
          <w:rFonts w:ascii="TH SarabunPSK" w:hAnsi="TH SarabunPSK" w:cs="TH SarabunPSK"/>
          <w:b/>
          <w:bCs/>
          <w:sz w:val="36"/>
          <w:szCs w:val="36"/>
          <w:cs/>
        </w:rPr>
        <w:t>อนุมัติเงินกู้สหกรณ์ออมทรัพย์ครู</w:t>
      </w:r>
      <w:r w:rsidR="002569C5">
        <w:rPr>
          <w:rFonts w:ascii="TH SarabunPSK" w:hAnsi="TH SarabunPSK" w:cs="TH SarabunPSK"/>
          <w:b/>
          <w:bCs/>
          <w:sz w:val="36"/>
          <w:szCs w:val="36"/>
          <w:cs/>
        </w:rPr>
        <w:t>มหาสารคาม</w:t>
      </w:r>
      <w:r w:rsidR="00805FD6" w:rsidRPr="00805FD6">
        <w:rPr>
          <w:rFonts w:ascii="TH SarabunPSK" w:hAnsi="TH SarabunPSK" w:cs="TH SarabunPSK"/>
          <w:b/>
          <w:bCs/>
          <w:sz w:val="36"/>
          <w:szCs w:val="36"/>
          <w:cs/>
        </w:rPr>
        <w:t>โดยใช้เทคโนโลยีเว็บเซอร์วิส</w:t>
      </w:r>
      <w:r w:rsidR="00125549" w:rsidRPr="00D016F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25549" w:rsidRPr="00D016F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25549" w:rsidRPr="00D016F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125549" w:rsidRPr="00D016FC" w:rsidRDefault="0012554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2F786D" w:rsidRDefault="003340AC" w:rsidP="00580D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580D3E" w:rsidRPr="00D016FC">
        <w:rPr>
          <w:rFonts w:ascii="TH SarabunPSK" w:hAnsi="TH SarabunPSK" w:cs="TH SarabunPSK"/>
          <w:cs/>
        </w:rPr>
        <w:t>การพัฒนา</w:t>
      </w:r>
      <w:r w:rsidR="00805FD6" w:rsidRPr="00D016FC">
        <w:rPr>
          <w:rFonts w:ascii="TH SarabunPSK" w:hAnsi="TH SarabunPSK" w:cs="TH SarabunPSK"/>
          <w:cs/>
        </w:rPr>
        <w:t>ระบบ</w:t>
      </w:r>
      <w:r w:rsidR="00805FD6">
        <w:rPr>
          <w:rFonts w:ascii="TH SarabunPSK" w:hAnsi="TH SarabunPSK" w:cs="TH SarabunPSK" w:hint="cs"/>
          <w:cs/>
        </w:rPr>
        <w:t>อนุมัติ</w:t>
      </w:r>
      <w:r w:rsidR="00E962B1">
        <w:rPr>
          <w:rFonts w:ascii="TH SarabunPSK" w:hAnsi="TH SarabunPSK" w:cs="TH SarabunPSK" w:hint="cs"/>
          <w:cs/>
        </w:rPr>
        <w:t>เงินกู้สหกรณ์ออมทรัพย์ครูมหาสารคาม</w:t>
      </w:r>
      <w:r w:rsidR="00805FD6">
        <w:rPr>
          <w:rFonts w:ascii="TH SarabunPSK" w:hAnsi="TH SarabunPSK" w:cs="TH SarabunPSK" w:hint="cs"/>
          <w:cs/>
        </w:rPr>
        <w:t>โดยใช้</w:t>
      </w:r>
      <w:r w:rsidR="00805FD6" w:rsidRPr="00D016FC">
        <w:rPr>
          <w:rFonts w:ascii="TH SarabunPSK" w:hAnsi="TH SarabunPSK" w:cs="TH SarabunPSK"/>
          <w:cs/>
        </w:rPr>
        <w:t>เทคโนโลยีเว็บเซอร์วิส</w:t>
      </w:r>
      <w:r w:rsidR="00580D3E" w:rsidRPr="00D016FC">
        <w:rPr>
          <w:rFonts w:ascii="TH SarabunPSK" w:hAnsi="TH SarabunPSK" w:cs="TH SarabunPSK"/>
          <w:cs/>
        </w:rPr>
        <w:t xml:space="preserve">  ในส่วนข</w:t>
      </w:r>
      <w:r w:rsidR="00805FD6">
        <w:rPr>
          <w:rFonts w:ascii="TH SarabunPSK" w:hAnsi="TH SarabunPSK" w:cs="TH SarabunPSK"/>
          <w:cs/>
        </w:rPr>
        <w:t>อง</w:t>
      </w:r>
      <w:r w:rsidR="00720078">
        <w:rPr>
          <w:rFonts w:ascii="TH SarabunPSK" w:hAnsi="TH SarabunPSK" w:cs="TH SarabunPSK" w:hint="cs"/>
          <w:cs/>
        </w:rPr>
        <w:t>ระบบงานจะแบ่งตาม</w:t>
      </w:r>
      <w:r w:rsidR="00805FD6">
        <w:rPr>
          <w:rFonts w:ascii="TH SarabunPSK" w:hAnsi="TH SarabunPSK" w:cs="TH SarabunPSK"/>
          <w:cs/>
        </w:rPr>
        <w:t xml:space="preserve">การใช้งานออกเป็น </w:t>
      </w:r>
      <w:r w:rsidR="00805FD6">
        <w:rPr>
          <w:rFonts w:ascii="TH SarabunPSK" w:hAnsi="TH SarabunPSK" w:cs="TH SarabunPSK"/>
        </w:rPr>
        <w:t>5</w:t>
      </w:r>
      <w:r w:rsidR="00720078">
        <w:rPr>
          <w:rFonts w:ascii="TH SarabunPSK" w:hAnsi="TH SarabunPSK" w:cs="TH SarabunPSK"/>
          <w:cs/>
        </w:rPr>
        <w:t xml:space="preserve"> </w:t>
      </w:r>
      <w:r w:rsidR="00720078">
        <w:rPr>
          <w:rFonts w:ascii="TH SarabunPSK" w:hAnsi="TH SarabunPSK" w:cs="TH SarabunPSK" w:hint="cs"/>
          <w:cs/>
        </w:rPr>
        <w:t>กลุ่ม</w:t>
      </w:r>
      <w:r w:rsidR="00580D3E" w:rsidRPr="00D016FC">
        <w:rPr>
          <w:rFonts w:ascii="TH SarabunPSK" w:hAnsi="TH SarabunPSK" w:cs="TH SarabunPSK"/>
          <w:cs/>
        </w:rPr>
        <w:t xml:space="preserve"> คือ</w:t>
      </w:r>
    </w:p>
    <w:p w:rsidR="00D35309" w:rsidRPr="00D35309" w:rsidRDefault="00D35309" w:rsidP="00580D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884656" w:rsidRPr="008B1B1B" w:rsidRDefault="002F786D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720078" w:rsidRPr="008B1B1B">
        <w:rPr>
          <w:rFonts w:ascii="TH SarabunPSK" w:hAnsi="TH SarabunPSK" w:cs="TH SarabunPSK"/>
          <w:cs/>
        </w:rPr>
        <w:t xml:space="preserve">1.  </w:t>
      </w:r>
      <w:r w:rsidR="00F01E4A">
        <w:rPr>
          <w:rFonts w:ascii="TH SarabunPSK" w:hAnsi="TH SarabunPSK" w:cs="TH SarabunPSK" w:hint="cs"/>
          <w:cs/>
        </w:rPr>
        <w:t>สมาชิก</w:t>
      </w:r>
      <w:r w:rsidR="00884656">
        <w:rPr>
          <w:rFonts w:ascii="TH SarabunPSK" w:hAnsi="TH SarabunPSK" w:cs="TH SarabunPSK"/>
        </w:rPr>
        <w:t xml:space="preserve"> </w:t>
      </w:r>
      <w:r w:rsidR="00F01E4A">
        <w:rPr>
          <w:rFonts w:ascii="TH SarabunPSK" w:hAnsi="TH SarabunPSK" w:cs="TH SarabunPSK"/>
        </w:rPr>
        <w:t>(Member</w:t>
      </w:r>
      <w:r w:rsidR="00720078">
        <w:rPr>
          <w:rFonts w:ascii="TH SarabunPSK" w:hAnsi="TH SarabunPSK" w:cs="TH SarabunPSK"/>
        </w:rPr>
        <w:t>)</w:t>
      </w:r>
      <w:r w:rsidR="00884656">
        <w:rPr>
          <w:rFonts w:ascii="TH SarabunPSK" w:hAnsi="TH SarabunPSK" w:cs="TH SarabunPSK"/>
        </w:rPr>
        <w:t xml:space="preserve"> </w:t>
      </w:r>
      <w:r w:rsidR="00884656">
        <w:rPr>
          <w:rFonts w:ascii="TH SarabunPSK" w:hAnsi="TH SarabunPSK" w:cs="TH SarabunPSK" w:hint="cs"/>
          <w:cs/>
        </w:rPr>
        <w:t>คือ ส่วนที่ให้ผู้ใช้สมัครสมาชิกเพื่อใช้สิทธิในการเข้าใช้ระบบเพื่อทำการยื่นกู้เงินสหกรณ์ออมทรัพย์ครูมหาสารคาม</w:t>
      </w:r>
    </w:p>
    <w:p w:rsidR="00884656" w:rsidRPr="008B1B1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8B1B1B">
        <w:rPr>
          <w:rFonts w:ascii="TH SarabunPSK" w:hAnsi="TH SarabunPSK" w:cs="TH SarabunPSK"/>
          <w:cs/>
        </w:rPr>
        <w:t xml:space="preserve">2.  </w:t>
      </w:r>
      <w:r>
        <w:rPr>
          <w:rFonts w:ascii="TH SarabunPSK" w:hAnsi="TH SarabunPSK" w:cs="TH SarabunPSK" w:hint="cs"/>
          <w:cs/>
        </w:rPr>
        <w:t>เจ้าหน้าที่ตรวจสอบเอกสาร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Reviewer</w:t>
      </w:r>
      <w:r w:rsidRPr="008B1B1B">
        <w:rPr>
          <w:rFonts w:ascii="TH SarabunPSK" w:hAnsi="TH SarabunPSK" w:cs="TH SarabunPSK"/>
        </w:rPr>
        <w:t>)</w:t>
      </w:r>
      <w:r w:rsidR="00884656">
        <w:rPr>
          <w:rFonts w:ascii="TH SarabunPSK" w:hAnsi="TH SarabunPSK" w:cs="TH SarabunPSK"/>
        </w:rPr>
        <w:t xml:space="preserve"> </w:t>
      </w:r>
      <w:r w:rsidR="00884656">
        <w:rPr>
          <w:rFonts w:ascii="TH SarabunPSK" w:hAnsi="TH SarabunPSK" w:cs="TH SarabunPSK" w:hint="cs"/>
          <w:cs/>
        </w:rPr>
        <w:t>คือ ส่วนของเจ้าหน้าที่ ที่ทำหน้าที่ดูเอกสารที่สมาชิกยื่นเข้ามาเพื่อทำการขอกู้เงินสหกรณ์ออมทรัพย์ครูมหาสารคาม</w:t>
      </w:r>
    </w:p>
    <w:p w:rsidR="00720078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  <w:t>3.  ผู</w:t>
      </w:r>
      <w:r>
        <w:rPr>
          <w:rFonts w:ascii="TH SarabunPSK" w:hAnsi="TH SarabunPSK" w:cs="TH SarabunPSK" w:hint="cs"/>
          <w:cs/>
        </w:rPr>
        <w:t>้อนุมัติหรือผู้บริหาร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Approver</w:t>
      </w:r>
      <w:r w:rsidRPr="008B1B1B">
        <w:rPr>
          <w:rFonts w:ascii="TH SarabunPSK" w:hAnsi="TH SarabunPSK" w:cs="TH SarabunPSK"/>
        </w:rPr>
        <w:t>)</w:t>
      </w:r>
      <w:r w:rsidR="00884656">
        <w:rPr>
          <w:rFonts w:ascii="TH SarabunPSK" w:hAnsi="TH SarabunPSK" w:cs="TH SarabunPSK"/>
        </w:rPr>
        <w:t xml:space="preserve"> </w:t>
      </w:r>
      <w:r w:rsidR="00884656">
        <w:rPr>
          <w:rFonts w:ascii="TH SarabunPSK" w:hAnsi="TH SarabunPSK" w:cs="TH SarabunPSK" w:hint="cs"/>
          <w:cs/>
        </w:rPr>
        <w:t>คือ ส่วนของเจ้าหน้าที่ ที่ทำหน้าที่อนุมัติเงินกู้สหกรณ์ออมทรัพย์ครูมหาสารคาม ให้กับสมาชิกที่ทำการขอกู้เข้ามา</w:t>
      </w:r>
    </w:p>
    <w:p w:rsidR="00720078" w:rsidRPr="008B1B1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>.  ผู</w:t>
      </w:r>
      <w:r>
        <w:rPr>
          <w:rFonts w:ascii="TH SarabunPSK" w:hAnsi="TH SarabunPSK" w:cs="TH SarabunPSK" w:hint="cs"/>
          <w:cs/>
        </w:rPr>
        <w:t>้แลระบบ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admin</w:t>
      </w:r>
      <w:r w:rsidRPr="008B1B1B">
        <w:rPr>
          <w:rFonts w:ascii="TH SarabunPSK" w:hAnsi="TH SarabunPSK" w:cs="TH SarabunPSK"/>
        </w:rPr>
        <w:t>)</w:t>
      </w:r>
      <w:r w:rsidR="00884656">
        <w:rPr>
          <w:rFonts w:ascii="TH SarabunPSK" w:hAnsi="TH SarabunPSK" w:cs="TH SarabunPSK"/>
        </w:rPr>
        <w:t xml:space="preserve"> </w:t>
      </w:r>
      <w:r w:rsidR="00884656">
        <w:rPr>
          <w:rFonts w:ascii="TH SarabunPSK" w:hAnsi="TH SarabunPSK" w:cs="TH SarabunPSK" w:hint="cs"/>
          <w:cs/>
        </w:rPr>
        <w:t>คือ ส่วนของเจ้าหน้าที่ ที่ทำหน้าที่ดูแลระบบ สามารถ เพิ่มผู้ใช้งานได้</w:t>
      </w:r>
      <w:r w:rsidRPr="008B1B1B">
        <w:rPr>
          <w:rFonts w:ascii="TH SarabunPSK" w:hAnsi="TH SarabunPSK" w:cs="TH SarabunPSK"/>
        </w:rPr>
        <w:tab/>
      </w:r>
    </w:p>
    <w:p w:rsidR="00E962B1" w:rsidRDefault="00720078" w:rsidP="00E962B1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center" w:pos="3892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  <w:cs/>
        </w:rPr>
        <w:t xml:space="preserve">.  </w:t>
      </w:r>
      <w:r>
        <w:rPr>
          <w:rFonts w:ascii="TH SarabunPSK" w:hAnsi="TH SarabunPSK" w:cs="TH SarabunPSK" w:hint="cs"/>
          <w:cs/>
        </w:rPr>
        <w:t>ธนาคารจำลอง</w:t>
      </w:r>
      <w:r w:rsidRPr="008B1B1B">
        <w:rPr>
          <w:rFonts w:ascii="TH SarabunPSK" w:hAnsi="TH SarabunPSK" w:cs="TH SarabunPSK"/>
          <w:cs/>
        </w:rPr>
        <w:t xml:space="preserve"> (</w:t>
      </w:r>
      <w:r w:rsidR="00884656">
        <w:rPr>
          <w:rFonts w:ascii="TH SarabunPSK" w:hAnsi="TH SarabunPSK" w:cs="TH SarabunPSK"/>
        </w:rPr>
        <w:t xml:space="preserve">Bank) </w:t>
      </w:r>
      <w:r w:rsidR="00B32CE5">
        <w:rPr>
          <w:rFonts w:ascii="TH SarabunPSK" w:hAnsi="TH SarabunPSK" w:cs="TH SarabunPSK" w:hint="cs"/>
          <w:cs/>
        </w:rPr>
        <w:t>คือ ระบบธนาคารที่จำลองขึ้นมาเพื่อใช้งานระบบอนุมัติเงินกู้สห</w:t>
      </w:r>
      <w:r w:rsidR="00E962B1">
        <w:rPr>
          <w:rFonts w:ascii="TH SarabunPSK" w:hAnsi="TH SarabunPSK" w:cs="TH SarabunPSK" w:hint="cs"/>
          <w:cs/>
        </w:rPr>
        <w:t>กรณ์ออมทรัพย์ครู</w:t>
      </w:r>
      <w:r w:rsidR="00B32CE5">
        <w:rPr>
          <w:rFonts w:ascii="TH SarabunPSK" w:hAnsi="TH SarabunPSK" w:cs="TH SarabunPSK" w:hint="cs"/>
          <w:cs/>
        </w:rPr>
        <w:t>มหาสารคามโดยใช้</w:t>
      </w:r>
      <w:r w:rsidR="00B32CE5" w:rsidRPr="00D016FC">
        <w:rPr>
          <w:rFonts w:ascii="TH SarabunPSK" w:hAnsi="TH SarabunPSK" w:cs="TH SarabunPSK"/>
          <w:cs/>
        </w:rPr>
        <w:t>เทคโนโลยีเว็บเซอร์วิส</w:t>
      </w:r>
    </w:p>
    <w:p w:rsidR="00E962B1" w:rsidRDefault="00E962B1" w:rsidP="00E962B1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center" w:pos="3892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  <w:t>ผลการพัฒนาระบบ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อ</w:t>
      </w:r>
      <w:r w:rsidR="008A0D2C">
        <w:rPr>
          <w:rFonts w:ascii="TH SarabunPSK" w:hAnsi="TH SarabunPSK" w:cs="TH SarabunPSK" w:hint="cs"/>
          <w:cs/>
        </w:rPr>
        <w:t>นุมัติเงินกู้สหกรณ์ออมทรัพย์ครูมหาสารคาม</w:t>
      </w:r>
      <w:r>
        <w:rPr>
          <w:rFonts w:ascii="TH SarabunPSK" w:hAnsi="TH SarabunPSK" w:cs="TH SarabunPSK" w:hint="cs"/>
          <w:cs/>
        </w:rPr>
        <w:t>โดยใช้</w:t>
      </w:r>
      <w:r w:rsidRPr="00D016FC">
        <w:rPr>
          <w:rFonts w:ascii="TH SarabunPSK" w:hAnsi="TH SarabunPSK" w:cs="TH SarabunPSK"/>
          <w:cs/>
        </w:rPr>
        <w:t>เทคโนโลยีเว็บเซอร์วิส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ในส่วนของ </w:t>
      </w:r>
      <w:r>
        <w:rPr>
          <w:rFonts w:ascii="TH SarabunPSK" w:hAnsi="TH SarabunPSK" w:cs="TH SarabunPSK"/>
        </w:rPr>
        <w:t xml:space="preserve">user interface </w:t>
      </w:r>
      <w:r>
        <w:rPr>
          <w:rFonts w:ascii="TH SarabunPSK" w:hAnsi="TH SarabunPSK" w:cs="TH SarabunPSK" w:hint="cs"/>
          <w:cs/>
        </w:rPr>
        <w:t>ได้ผลดังนี้</w:t>
      </w:r>
    </w:p>
    <w:p w:rsidR="00E962B1" w:rsidRPr="00E962B1" w:rsidRDefault="00E962B1" w:rsidP="00E962B1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center" w:pos="3892"/>
        </w:tabs>
        <w:rPr>
          <w:rFonts w:ascii="TH SarabunPSK" w:hAnsi="TH SarabunPSK" w:cs="TH SarabunPSK"/>
          <w:sz w:val="16"/>
          <w:szCs w:val="16"/>
          <w:cs/>
        </w:rPr>
      </w:pPr>
    </w:p>
    <w:p w:rsidR="00E962B1" w:rsidRDefault="00E962B1" w:rsidP="00E962B1">
      <w:pPr>
        <w:tabs>
          <w:tab w:val="left" w:pos="284"/>
          <w:tab w:val="left" w:pos="568"/>
          <w:tab w:val="left" w:pos="852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1" allowOverlap="1" wp14:anchorId="006EA870" wp14:editId="30407B06">
            <wp:simplePos x="0" y="0"/>
            <wp:positionH relativeFrom="column">
              <wp:posOffset>409905</wp:posOffset>
            </wp:positionH>
            <wp:positionV relativeFrom="paragraph">
              <wp:posOffset>118110</wp:posOffset>
            </wp:positionV>
            <wp:extent cx="4301338" cy="3108960"/>
            <wp:effectExtent l="19050" t="19050" r="23495" b="15240"/>
            <wp:wrapNone/>
            <wp:docPr id="17" name="รูปภาพ 17" descr="C:\Users\JoChoClassic\Desktop\New folder (4)\2015-04-03_9-5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ChoClassic\Desktop\New folder (4)\2015-04-03_9-58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8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078" w:rsidRDefault="00720078" w:rsidP="00E962B1">
      <w:pPr>
        <w:tabs>
          <w:tab w:val="left" w:pos="907"/>
          <w:tab w:val="left" w:pos="1264"/>
          <w:tab w:val="left" w:pos="1627"/>
          <w:tab w:val="left" w:pos="1985"/>
          <w:tab w:val="left" w:pos="2347"/>
          <w:tab w:val="center" w:pos="3892"/>
        </w:tabs>
        <w:jc w:val="center"/>
        <w:rPr>
          <w:rFonts w:ascii="TH SarabunPSK" w:hAnsi="TH SarabunPSK" w:cs="TH SarabunPSK"/>
        </w:rPr>
      </w:pPr>
    </w:p>
    <w:p w:rsidR="00720078" w:rsidRPr="00E962B1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0"/>
          <w:szCs w:val="10"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E962B1" w:rsidRDefault="00E962B1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Pr="008B1B1B">
        <w:rPr>
          <w:rFonts w:ascii="TH SarabunPSK" w:hAnsi="TH SarabunPSK" w:cs="TH SarabunPSK"/>
          <w:b/>
          <w:bCs/>
        </w:rPr>
        <w:t xml:space="preserve"> 1</w:t>
      </w:r>
      <w:r w:rsidR="00E877AF">
        <w:rPr>
          <w:rFonts w:ascii="TH SarabunPSK" w:hAnsi="TH SarabunPSK" w:cs="TH SarabunPSK"/>
          <w:b/>
          <w:bCs/>
        </w:rPr>
        <w:t>7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 w:rsidRPr="008B1B1B">
        <w:rPr>
          <w:rFonts w:ascii="TH SarabunPSK" w:eastAsia="AngsanaNew" w:hAnsi="TH SarabunPSK" w:cs="TH SarabunPSK"/>
          <w:cs/>
        </w:rPr>
        <w:t>หน้าจอแรกของ</w:t>
      </w:r>
      <w:r w:rsidRPr="008B1B1B">
        <w:rPr>
          <w:rFonts w:ascii="TH SarabunPSK" w:hAnsi="TH SarabunPSK" w:cs="TH SarabunPSK"/>
          <w:cs/>
        </w:rPr>
        <w:t>ระบบ</w:t>
      </w:r>
      <w:r w:rsidR="00F01E4A">
        <w:rPr>
          <w:rFonts w:ascii="TH SarabunPSK" w:hAnsi="TH SarabunPSK" w:cs="TH SarabunPSK" w:hint="cs"/>
          <w:cs/>
        </w:rPr>
        <w:t>อนุมัติเงินกู้สหกรณ์ออมทรัพย์ครู มหาสารคาม</w:t>
      </w:r>
    </w:p>
    <w:p w:rsidR="00720078" w:rsidRPr="008B1B1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โดยใช้</w:t>
      </w:r>
      <w:r w:rsidRPr="008B1B1B">
        <w:rPr>
          <w:rFonts w:ascii="TH SarabunPSK" w:hAnsi="TH SarabunPSK" w:cs="TH SarabunPSK"/>
          <w:cs/>
        </w:rPr>
        <w:t>เทคโนโลยีเว็บเซอร์วิส</w:t>
      </w:r>
    </w:p>
    <w:p w:rsidR="00720078" w:rsidRPr="008B1B1B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7216" behindDoc="1" locked="0" layoutInCell="1" allowOverlap="1" wp14:anchorId="5A535AA9" wp14:editId="4AC9DF4F">
            <wp:simplePos x="0" y="0"/>
            <wp:positionH relativeFrom="column">
              <wp:posOffset>454482</wp:posOffset>
            </wp:positionH>
            <wp:positionV relativeFrom="paragraph">
              <wp:posOffset>2362</wp:posOffset>
            </wp:positionV>
            <wp:extent cx="4290086" cy="3134575"/>
            <wp:effectExtent l="19050" t="19050" r="15240" b="27940"/>
            <wp:wrapNone/>
            <wp:docPr id="18" name="รูปภาพ 18" descr="C:\Users\JoChoClassic\Desktop\New folder (4)\2015-04-03_10-0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ChoClassic\Desktop\New folder (4)\2015-04-03_10-00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94" cy="31426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FD6" w:rsidRDefault="00805FD6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F01E4A" w:rsidRDefault="00F01E4A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720078" w:rsidRDefault="00720078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Pr="008B1B1B">
        <w:rPr>
          <w:rFonts w:ascii="TH SarabunPSK" w:hAnsi="TH SarabunPSK" w:cs="TH SarabunPSK"/>
          <w:b/>
          <w:bCs/>
        </w:rPr>
        <w:t xml:space="preserve"> 1</w:t>
      </w:r>
      <w:r w:rsidR="00E877AF">
        <w:rPr>
          <w:rFonts w:ascii="TH SarabunPSK" w:hAnsi="TH SarabunPSK" w:cs="TH SarabunPSK"/>
          <w:b/>
          <w:bCs/>
        </w:rPr>
        <w:t>8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หน้าจอ</w:t>
      </w:r>
      <w:r>
        <w:rPr>
          <w:rFonts w:ascii="TH SarabunPSK" w:eastAsia="AngsanaNew" w:hAnsi="TH SarabunPSK" w:cs="TH SarabunPSK" w:hint="cs"/>
          <w:cs/>
        </w:rPr>
        <w:t>เข้าสู่ระบบ</w:t>
      </w:r>
    </w:p>
    <w:p w:rsidR="00E962B1" w:rsidRDefault="00E962B1" w:rsidP="0051249B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720078" w:rsidRPr="00720078" w:rsidRDefault="00F01E4A" w:rsidP="00720078">
      <w:pPr>
        <w:pStyle w:val="ac"/>
        <w:numPr>
          <w:ilvl w:val="0"/>
          <w:numId w:val="17"/>
        </w:num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สมาชิก</w:t>
      </w:r>
      <w:r w:rsidR="00884656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</w:rPr>
        <w:t>(Member</w:t>
      </w:r>
      <w:r w:rsidR="00720078" w:rsidRPr="00720078">
        <w:rPr>
          <w:rFonts w:ascii="TH SarabunPSK" w:hAnsi="TH SarabunPSK" w:cs="TH SarabunPSK"/>
          <w:szCs w:val="32"/>
        </w:rPr>
        <w:t>)</w:t>
      </w:r>
    </w:p>
    <w:p w:rsidR="00720078" w:rsidRPr="00720078" w:rsidRDefault="00720078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20078" w:rsidRDefault="00F01E4A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33315" cy="5880100"/>
            <wp:effectExtent l="19050" t="19050" r="19685" b="25400"/>
            <wp:docPr id="19" name="รูปภาพ 19" descr="C:\Users\JoChoClassic\Desktop\New folder (4)\2015-04-03_9-5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ChoClassic\Desktop\New folder (4)\2015-04-03_9-59-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88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078" w:rsidRDefault="00720078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720078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D00174">
        <w:rPr>
          <w:rFonts w:ascii="TH SarabunPSK" w:hAnsi="TH SarabunPSK" w:cs="TH SarabunPSK"/>
          <w:b/>
          <w:bCs/>
        </w:rPr>
        <w:t xml:space="preserve"> 19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หน้าจอ</w:t>
      </w:r>
      <w:r>
        <w:rPr>
          <w:rFonts w:ascii="TH SarabunPSK" w:eastAsia="AngsanaNew" w:hAnsi="TH SarabunPSK" w:cs="TH SarabunPSK" w:hint="cs"/>
          <w:cs/>
        </w:rPr>
        <w:t>การสมัครสมาชิก</w:t>
      </w:r>
    </w:p>
    <w:p w:rsidR="00720078" w:rsidRPr="0051249B" w:rsidRDefault="00720078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20078" w:rsidRDefault="006F2742" w:rsidP="00720078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20078">
        <w:rPr>
          <w:rFonts w:ascii="TH SarabunPSK" w:hAnsi="TH SarabunPSK" w:cs="TH SarabunPSK" w:hint="cs"/>
          <w:cs/>
        </w:rPr>
        <w:t xml:space="preserve">จากภาพที่ </w:t>
      </w:r>
      <w:r w:rsidR="00D00174">
        <w:rPr>
          <w:rFonts w:ascii="TH SarabunPSK" w:hAnsi="TH SarabunPSK" w:cs="TH SarabunPSK"/>
        </w:rPr>
        <w:t>19</w:t>
      </w:r>
      <w:r w:rsidR="0072007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แส</w:t>
      </w:r>
      <w:r w:rsidR="00CE102D">
        <w:rPr>
          <w:rFonts w:ascii="TH SarabunPSK" w:hAnsi="TH SarabunPSK" w:cs="TH SarabunPSK" w:hint="cs"/>
          <w:cs/>
        </w:rPr>
        <w:t>ดง</w:t>
      </w:r>
      <w:r w:rsidR="0076798A">
        <w:rPr>
          <w:rFonts w:ascii="TH SarabunPSK" w:hAnsi="TH SarabunPSK" w:cs="TH SarabunPSK" w:hint="cs"/>
          <w:cs/>
        </w:rPr>
        <w:t>หน้าจอการสมัครสมาชิก</w:t>
      </w:r>
      <w:r w:rsidR="0076798A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ต้องทำการสมัครสมาชิกก่อนเข้าใช้งานระบบเมื่อสมัครเสร็จสิ้น</w:t>
      </w:r>
      <w:r w:rsidR="0076798A">
        <w:rPr>
          <w:rFonts w:ascii="TH SarabunPSK" w:hAnsi="TH SarabunPSK" w:cs="TH SarabunPSK" w:hint="cs"/>
          <w:cs/>
        </w:rPr>
        <w:t>ก็</w:t>
      </w:r>
      <w:r>
        <w:rPr>
          <w:rFonts w:ascii="TH SarabunPSK" w:hAnsi="TH SarabunPSK" w:cs="TH SarabunPSK" w:hint="cs"/>
          <w:cs/>
        </w:rPr>
        <w:t>จะเข้าใช้งานระบบได้</w:t>
      </w:r>
    </w:p>
    <w:p w:rsidR="00720078" w:rsidRDefault="0076798A" w:rsidP="0076798A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157553" cy="6535972"/>
            <wp:effectExtent l="19050" t="19050" r="14605" b="17780"/>
            <wp:docPr id="21" name="รูปภาพ 21" descr="C:\Users\JoChoClassic\Desktop\New folder (4)\cus\2015-04-03_10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ChoClassic\Desktop\New folder (4)\cus\2015-04-03_10-02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/>
                    <a:stretch/>
                  </pic:blipFill>
                  <pic:spPr bwMode="auto">
                    <a:xfrm>
                      <a:off x="0" y="0"/>
                      <a:ext cx="4243901" cy="667171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742" w:rsidRDefault="006F2742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20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6798A">
        <w:rPr>
          <w:rFonts w:ascii="TH SarabunPSK" w:eastAsia="AngsanaNew" w:hAnsi="TH SarabunPSK" w:cs="TH SarabunPSK" w:hint="cs"/>
          <w:cs/>
        </w:rPr>
        <w:t>ยื่นกู้เงินสหกรณ์ออมทรัพย์ครู มหาสารคาม</w:t>
      </w:r>
    </w:p>
    <w:p w:rsidR="006F2742" w:rsidRPr="0051249B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20</w:t>
      </w:r>
      <w:r>
        <w:rPr>
          <w:rFonts w:ascii="TH SarabunPSK" w:hAnsi="TH SarabunPSK" w:cs="TH SarabunPSK"/>
        </w:rPr>
        <w:t xml:space="preserve"> </w:t>
      </w:r>
      <w:r w:rsidR="0076798A">
        <w:rPr>
          <w:rFonts w:ascii="TH SarabunPSK" w:eastAsia="AngsanaNew" w:hAnsi="TH SarabunPSK" w:cs="TH SarabunPSK" w:hint="cs"/>
          <w:cs/>
        </w:rPr>
        <w:t>แสดง</w:t>
      </w:r>
      <w:r w:rsidR="0076798A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6798A">
        <w:rPr>
          <w:rFonts w:ascii="TH SarabunPSK" w:eastAsia="AngsanaNew" w:hAnsi="TH SarabunPSK" w:cs="TH SarabunPSK" w:hint="cs"/>
          <w:cs/>
        </w:rPr>
        <w:t>ยื่นกู้เงินสหกรณ์ออมทรัพย์ครู มหาสารคาม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เป็นการกรอกข้อมูล</w:t>
      </w:r>
      <w:r w:rsidR="0076798A">
        <w:rPr>
          <w:rFonts w:ascii="TH SarabunPSK" w:hAnsi="TH SarabunPSK" w:cs="TH SarabunPSK" w:hint="cs"/>
          <w:cs/>
        </w:rPr>
        <w:t>เพื่อให้ผู้ตรวจเอกสารดู</w:t>
      </w:r>
    </w:p>
    <w:p w:rsidR="006F2742" w:rsidRP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</w:p>
    <w:p w:rsidR="006F2742" w:rsidRDefault="0076798A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29931" cy="2210463"/>
            <wp:effectExtent l="19050" t="19050" r="23495" b="18415"/>
            <wp:docPr id="22" name="รูปภาพ 22" descr="C:\Users\JoChoClassic\Desktop\New folder (4)\cus\2015-04-03_10-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ChoClassic\Desktop\New folder (4)\cus\2015-04-03_10-02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8"/>
                    <a:stretch/>
                  </pic:blipFill>
                  <pic:spPr bwMode="auto">
                    <a:xfrm>
                      <a:off x="0" y="0"/>
                      <a:ext cx="4933315" cy="221198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742" w:rsidRDefault="006F2742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21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รายการที่ยื่นกู้ของสมาชิก</w:t>
      </w:r>
    </w:p>
    <w:p w:rsidR="004460C4" w:rsidRPr="004460C4" w:rsidRDefault="004460C4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795209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21</w:t>
      </w:r>
      <w:r>
        <w:rPr>
          <w:rFonts w:ascii="TH SarabunPSK" w:hAnsi="TH SarabunPSK" w:cs="TH SarabunPSK"/>
        </w:rPr>
        <w:t xml:space="preserve"> </w:t>
      </w:r>
      <w:r w:rsidR="00795209">
        <w:rPr>
          <w:rFonts w:ascii="TH SarabunPSK" w:eastAsia="AngsanaNew" w:hAnsi="TH SarabunPSK" w:cs="TH SarabunPSK" w:hint="cs"/>
          <w:cs/>
        </w:rPr>
        <w:t>แสดง</w:t>
      </w:r>
      <w:r w:rsidR="00795209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รายการที่ยื่นกู้ของสมาชิก</w:t>
      </w:r>
      <w:r>
        <w:rPr>
          <w:rFonts w:ascii="TH SarabunPSK" w:hAnsi="TH SarabunPSK" w:cs="TH SarabunPSK"/>
        </w:rPr>
        <w:t xml:space="preserve"> </w:t>
      </w:r>
      <w:r w:rsidR="00795209">
        <w:rPr>
          <w:rFonts w:ascii="TH SarabunPSK" w:hAnsi="TH SarabunPSK" w:cs="TH SarabunPSK" w:hint="cs"/>
          <w:cs/>
        </w:rPr>
        <w:t>เมื่อทำการยื่นกู้ไปแล้ว จะแสดงรายระเอียดของสมาชิกที่ยื่นกู้</w:t>
      </w:r>
    </w:p>
    <w:p w:rsidR="004460C4" w:rsidRDefault="004460C4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4460C4" w:rsidRPr="004460C4" w:rsidRDefault="004460C4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95209" w:rsidRDefault="00795209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 w:rsidRPr="008B1B1B">
        <w:rPr>
          <w:rFonts w:ascii="TH SarabunPSK" w:hAnsi="TH SarabunPSK" w:cs="TH SarabunPSK"/>
          <w:cs/>
        </w:rPr>
        <w:t xml:space="preserve">2.  </w:t>
      </w:r>
      <w:r>
        <w:rPr>
          <w:rFonts w:ascii="TH SarabunPSK" w:hAnsi="TH SarabunPSK" w:cs="TH SarabunPSK" w:hint="cs"/>
          <w:cs/>
        </w:rPr>
        <w:t>เจ้าหน้าที่ตรวจสอบเอกสาร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Reviewer</w:t>
      </w:r>
      <w:r w:rsidRPr="008B1B1B">
        <w:rPr>
          <w:rFonts w:ascii="TH SarabunPSK" w:hAnsi="TH SarabunPSK" w:cs="TH SarabunPSK"/>
        </w:rPr>
        <w:t>)</w:t>
      </w:r>
    </w:p>
    <w:p w:rsidR="00795209" w:rsidRDefault="00795209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F2742" w:rsidRDefault="00795209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29931" cy="2210463"/>
            <wp:effectExtent l="19050" t="19050" r="23495" b="18415"/>
            <wp:docPr id="23" name="รูปภาพ 23" descr="C:\Users\JoChoClassic\Desktop\New folder (4)\re\2015-04-03_10-0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ChoClassic\Desktop\New folder (4)\re\2015-04-03_10-04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8"/>
                    <a:stretch/>
                  </pic:blipFill>
                  <pic:spPr bwMode="auto">
                    <a:xfrm>
                      <a:off x="0" y="0"/>
                      <a:ext cx="4933315" cy="221198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78" w:rsidRDefault="00720078" w:rsidP="00720078">
      <w:pPr>
        <w:tabs>
          <w:tab w:val="left" w:pos="907"/>
          <w:tab w:val="left" w:pos="1230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22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รายการที่รอตรวจเอกสาร</w:t>
      </w:r>
    </w:p>
    <w:p w:rsidR="006F2742" w:rsidRPr="0051249B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  <w:sz w:val="12"/>
          <w:szCs w:val="12"/>
        </w:rPr>
      </w:pPr>
    </w:p>
    <w:p w:rsidR="006F2742" w:rsidRDefault="006F2742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22</w:t>
      </w:r>
      <w:r>
        <w:rPr>
          <w:rFonts w:ascii="TH SarabunPSK" w:hAnsi="TH SarabunPSK" w:cs="TH SarabunPSK"/>
        </w:rPr>
        <w:t xml:space="preserve"> </w:t>
      </w:r>
      <w:r w:rsidR="00795209">
        <w:rPr>
          <w:rFonts w:ascii="TH SarabunPSK" w:eastAsia="AngsanaNew" w:hAnsi="TH SarabunPSK" w:cs="TH SarabunPSK" w:hint="cs"/>
          <w:cs/>
        </w:rPr>
        <w:t>แสดง</w:t>
      </w:r>
      <w:r w:rsidR="00795209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รายการที่รอตรวจเอกสาร เมื่อสมาชิกยื่นกู้เข้ามาแล้ว ผู้ตรวจเอกสารสามารถ เห็น รายชื่อคนที่ยื่นกู้มาทั้งหมดในการยื่นกู้</w:t>
      </w:r>
    </w:p>
    <w:p w:rsidR="00F774C3" w:rsidRDefault="00F774C3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F2742" w:rsidRDefault="00795209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>
            <wp:extent cx="4933315" cy="6336753"/>
            <wp:effectExtent l="19050" t="19050" r="19685" b="26035"/>
            <wp:docPr id="24" name="รูปภาพ 24" descr="C:\Users\JoChoClassic\Desktop\New folder (4)\re\2015-04-03_10-0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ChoClassic\Desktop\New folder (4)\re\2015-04-03_10-04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2"/>
                    <a:stretch/>
                  </pic:blipFill>
                  <pic:spPr bwMode="auto">
                    <a:xfrm>
                      <a:off x="0" y="0"/>
                      <a:ext cx="4933315" cy="633675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C3" w:rsidRDefault="00F774C3" w:rsidP="006F274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774C3" w:rsidRDefault="00F774C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23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ตรวจเอกสาร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F774C3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23</w:t>
      </w:r>
      <w:r>
        <w:rPr>
          <w:rFonts w:ascii="TH SarabunPSK" w:hAnsi="TH SarabunPSK" w:cs="TH SarabunPSK"/>
        </w:rPr>
        <w:t xml:space="preserve"> </w:t>
      </w:r>
      <w:r w:rsidR="00795209">
        <w:rPr>
          <w:rFonts w:ascii="TH SarabunPSK" w:eastAsia="AngsanaNew" w:hAnsi="TH SarabunPSK" w:cs="TH SarabunPSK" w:hint="cs"/>
          <w:cs/>
        </w:rPr>
        <w:t>แสดง</w:t>
      </w:r>
      <w:r w:rsidR="00795209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</w:t>
      </w:r>
      <w:r w:rsidR="00795209">
        <w:rPr>
          <w:rFonts w:ascii="TH SarabunPSK" w:eastAsia="AngsanaNew" w:hAnsi="TH SarabunPSK" w:cs="TH SarabunPSK" w:hint="cs"/>
          <w:cs/>
        </w:rPr>
        <w:t>ตรวจเอกสาร เป็นหน้าที่แสดงข้อมูลการยื่นกู้ของสมาชิก ผู้ตรวจเอกสารสามารถดูข้อมูล</w:t>
      </w:r>
      <w:r w:rsidR="00CE102D">
        <w:rPr>
          <w:rFonts w:ascii="TH SarabunPSK" w:eastAsia="AngsanaNew" w:hAnsi="TH SarabunPSK" w:cs="TH SarabunPSK" w:hint="cs"/>
          <w:cs/>
        </w:rPr>
        <w:t>ทั้งหมดที่</w:t>
      </w:r>
      <w:r w:rsidR="00795209">
        <w:rPr>
          <w:rFonts w:ascii="TH SarabunPSK" w:eastAsia="AngsanaNew" w:hAnsi="TH SarabunPSK" w:cs="TH SarabunPSK" w:hint="cs"/>
          <w:cs/>
        </w:rPr>
        <w:t>ผู้กู้</w:t>
      </w:r>
      <w:r w:rsidR="00CE102D">
        <w:rPr>
          <w:rFonts w:ascii="TH SarabunPSK" w:eastAsia="AngsanaNew" w:hAnsi="TH SarabunPSK" w:cs="TH SarabunPSK" w:hint="cs"/>
          <w:cs/>
        </w:rPr>
        <w:t>ยื่นเข้ามาได้</w:t>
      </w:r>
    </w:p>
    <w:p w:rsidR="00F774C3" w:rsidRPr="004460C4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774C3" w:rsidRDefault="00CE102D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inline distT="0" distB="0" distL="0" distR="0">
            <wp:extent cx="4929929" cy="2186609"/>
            <wp:effectExtent l="19050" t="19050" r="23495" b="23495"/>
            <wp:docPr id="25" name="รูปภาพ 25" descr="C:\Users\JoChoClassic\Desktop\New folder (4)\re\2015-04-03_10-0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ChoClassic\Desktop\New folder (4)\re\2015-04-03_10-05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2"/>
                    <a:stretch/>
                  </pic:blipFill>
                  <pic:spPr bwMode="auto">
                    <a:xfrm>
                      <a:off x="0" y="0"/>
                      <a:ext cx="4933315" cy="218811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C3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774C3" w:rsidRDefault="00F774C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24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จอพิมพ์ใบสัญญาให้กับสมาชิก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CE102D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24</w:t>
      </w:r>
      <w:r>
        <w:rPr>
          <w:rFonts w:ascii="TH SarabunPSK" w:hAnsi="TH SarabunPSK" w:cs="TH SarabunPSK"/>
        </w:rPr>
        <w:t xml:space="preserve"> </w:t>
      </w:r>
      <w:r w:rsidR="00CE102D">
        <w:rPr>
          <w:rFonts w:ascii="TH SarabunPSK" w:eastAsia="AngsanaNew" w:hAnsi="TH SarabunPSK" w:cs="TH SarabunPSK" w:hint="cs"/>
          <w:cs/>
        </w:rPr>
        <w:t>แสดง</w:t>
      </w:r>
      <w:r w:rsidR="00CE102D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จอพิมพ์ใบสัญญาให้กับสมาชิก เมื่อเอกสารของสมาชิกผ่านแล้ว ผู้ตรวจเอกสารสามารถพิมพ์ใบสัญญาให้กับสมาชิกได้</w:t>
      </w:r>
    </w:p>
    <w:p w:rsidR="004460C4" w:rsidRPr="004460C4" w:rsidRDefault="004460C4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E102D" w:rsidRDefault="00CE102D" w:rsidP="00CE102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3.  ผู</w:t>
      </w:r>
      <w:r>
        <w:rPr>
          <w:rFonts w:ascii="TH SarabunPSK" w:hAnsi="TH SarabunPSK" w:cs="TH SarabunPSK" w:hint="cs"/>
          <w:cs/>
        </w:rPr>
        <w:t>้อนุมัติหรือผู้บริหาร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Approver</w:t>
      </w:r>
      <w:r w:rsidRPr="008B1B1B">
        <w:rPr>
          <w:rFonts w:ascii="TH SarabunPSK" w:hAnsi="TH SarabunPSK" w:cs="TH SarabunPSK"/>
        </w:rPr>
        <w:t>)</w:t>
      </w:r>
    </w:p>
    <w:p w:rsidR="004460C4" w:rsidRPr="004460C4" w:rsidRDefault="004460C4" w:rsidP="00CE102D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774C3" w:rsidRDefault="00CE102D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>
            <wp:extent cx="4931175" cy="3077154"/>
            <wp:effectExtent l="19050" t="19050" r="22225" b="28575"/>
            <wp:docPr id="26" name="รูปภาพ 26" descr="C:\Users\JoChoClassic\Desktop\New folder (4)\app\2015-04-03_10-0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ChoClassic\Desktop\New folder (4)\app\2015-04-03_10-07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1"/>
                    <a:stretch/>
                  </pic:blipFill>
                  <pic:spPr bwMode="auto">
                    <a:xfrm>
                      <a:off x="0" y="0"/>
                      <a:ext cx="4933315" cy="307849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C3" w:rsidRDefault="00F774C3" w:rsidP="004460C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25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จอคำร้องรออนุมัติ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F774C3" w:rsidRPr="008B1B1B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CE102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จากภาพที่ </w:t>
      </w:r>
      <w:r w:rsidR="00E877AF">
        <w:rPr>
          <w:rFonts w:ascii="TH SarabunPSK" w:hAnsi="TH SarabunPSK" w:cs="TH SarabunPSK"/>
        </w:rPr>
        <w:t>25</w:t>
      </w:r>
      <w:r>
        <w:rPr>
          <w:rFonts w:ascii="TH SarabunPSK" w:hAnsi="TH SarabunPSK" w:cs="TH SarabunPSK"/>
        </w:rPr>
        <w:t xml:space="preserve"> </w:t>
      </w:r>
      <w:r w:rsidR="00CE102D">
        <w:rPr>
          <w:rFonts w:ascii="TH SarabunPSK" w:eastAsia="AngsanaNew" w:hAnsi="TH SarabunPSK" w:cs="TH SarabunPSK" w:hint="cs"/>
          <w:cs/>
        </w:rPr>
        <w:t>แสดง</w:t>
      </w:r>
      <w:r w:rsidR="00CE102D">
        <w:rPr>
          <w:rFonts w:ascii="TH SarabunPSK" w:eastAsia="AngsanaNew" w:hAnsi="TH SarabunPSK" w:cs="TH SarabunPSK"/>
          <w:cs/>
        </w:rPr>
        <w:t>หน้า</w:t>
      </w:r>
      <w:r w:rsidR="00CE102D">
        <w:rPr>
          <w:rFonts w:ascii="TH SarabunPSK" w:eastAsia="AngsanaNew" w:hAnsi="TH SarabunPSK" w:cs="TH SarabunPSK" w:hint="cs"/>
          <w:cs/>
        </w:rPr>
        <w:t>จอคำร้องรออนุมัติ เมื่อสมาชิกเข้ามาทำสัญญาแล้ว ระบุจำนวนเงินที่สามารถกู้ได้แล้ว ผู้อนุมัติจำนวนเงินให้กับสมาชิก</w:t>
      </w:r>
    </w:p>
    <w:p w:rsidR="00F774C3" w:rsidRDefault="00206E81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30937" cy="2973788"/>
            <wp:effectExtent l="19050" t="19050" r="22225" b="17145"/>
            <wp:docPr id="27" name="รูปภาพ 27" descr="C:\Users\JoChoClassic\Desktop\New folder (4)\app\2015-04-03_10-0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ChoClassic\Desktop\New folder (4)\app\2015-04-03_10-08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1"/>
                    <a:stretch/>
                  </pic:blipFill>
                  <pic:spPr bwMode="auto">
                    <a:xfrm>
                      <a:off x="0" y="0"/>
                      <a:ext cx="4933315" cy="2975222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4C3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774C3" w:rsidRDefault="00F774C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26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หน้า</w:t>
      </w:r>
      <w:r>
        <w:rPr>
          <w:rFonts w:ascii="TH SarabunPSK" w:eastAsia="AngsanaNew" w:hAnsi="TH SarabunPSK" w:cs="TH SarabunPSK" w:hint="cs"/>
          <w:cs/>
        </w:rPr>
        <w:t>จอ</w:t>
      </w:r>
      <w:r w:rsidR="00206E81">
        <w:rPr>
          <w:rFonts w:ascii="TH SarabunPSK" w:eastAsia="AngsanaNew" w:hAnsi="TH SarabunPSK" w:cs="TH SarabunPSK" w:hint="cs"/>
          <w:cs/>
        </w:rPr>
        <w:t>คำร้องรออนุมัติ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F774C3" w:rsidRDefault="00F774C3" w:rsidP="00F774C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26</w:t>
      </w:r>
      <w:r>
        <w:rPr>
          <w:rFonts w:ascii="TH SarabunPSK" w:hAnsi="TH SarabunPSK" w:cs="TH SarabunPSK"/>
        </w:rPr>
        <w:t xml:space="preserve"> </w:t>
      </w:r>
      <w:r w:rsidR="00206E81">
        <w:rPr>
          <w:rFonts w:ascii="TH SarabunPSK" w:eastAsia="AngsanaNew" w:hAnsi="TH SarabunPSK" w:cs="TH SarabunPSK" w:hint="cs"/>
          <w:cs/>
        </w:rPr>
        <w:t>แสดง</w:t>
      </w:r>
      <w:r w:rsidR="00206E81">
        <w:rPr>
          <w:rFonts w:ascii="TH SarabunPSK" w:eastAsia="AngsanaNew" w:hAnsi="TH SarabunPSK" w:cs="TH SarabunPSK"/>
          <w:cs/>
        </w:rPr>
        <w:t>หน้า</w:t>
      </w:r>
      <w:r w:rsidR="00206E81">
        <w:rPr>
          <w:rFonts w:ascii="TH SarabunPSK" w:eastAsia="AngsanaNew" w:hAnsi="TH SarabunPSK" w:cs="TH SarabunPSK" w:hint="cs"/>
          <w:cs/>
        </w:rPr>
        <w:t>จอคำร้องรออนุมัติ เมื่อผู้อนุมัติระบุจำนวนเงินให้กับสมาชิกแล้ว ผู้อนุมัติก็จะสามารถโอนเข้าบัญชีที่สมาชิกกรอกไว้ก่อนหน้านี้ได้</w:t>
      </w:r>
    </w:p>
    <w:p w:rsidR="006C0899" w:rsidRDefault="006C0899" w:rsidP="004460C4">
      <w:pPr>
        <w:tabs>
          <w:tab w:val="left" w:pos="657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206E81">
        <w:rPr>
          <w:rFonts w:ascii="TH SarabunPSK" w:hAnsi="TH SarabunPSK" w:cs="TH SarabunPSK"/>
          <w:noProof/>
        </w:rPr>
        <w:drawing>
          <wp:inline distT="0" distB="0" distL="0" distR="0" wp14:anchorId="11C98330" wp14:editId="7ABA9157">
            <wp:extent cx="4937760" cy="2289976"/>
            <wp:effectExtent l="19050" t="19050" r="15240" b="15240"/>
            <wp:docPr id="28" name="รูปภาพ 28" descr="C:\Users\JoChoClassic\Desktop\New folder (4)\app\2015-04-03_10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ChoClassic\Desktop\New folder (4)\app\2015-04-03_10-09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7" b="8875"/>
                    <a:stretch/>
                  </pic:blipFill>
                  <pic:spPr bwMode="auto">
                    <a:xfrm>
                      <a:off x="0" y="0"/>
                      <a:ext cx="4933315" cy="228791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899" w:rsidRDefault="006C0899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27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</w:t>
      </w:r>
      <w:r w:rsidR="00206E81">
        <w:rPr>
          <w:rFonts w:ascii="TH SarabunPSK" w:eastAsia="AngsanaNew" w:hAnsi="TH SarabunPSK" w:cs="TH SarabunPSK" w:hint="cs"/>
          <w:cs/>
        </w:rPr>
        <w:t>าจอรายการที่อนุมติแล้ว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6C0899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27</w:t>
      </w:r>
      <w:r>
        <w:rPr>
          <w:rFonts w:ascii="TH SarabunPSK" w:hAnsi="TH SarabunPSK" w:cs="TH SarabunPSK"/>
        </w:rPr>
        <w:t xml:space="preserve"> </w:t>
      </w:r>
      <w:r w:rsidR="00206E81">
        <w:rPr>
          <w:rFonts w:ascii="TH SarabunPSK" w:eastAsia="AngsanaNew" w:hAnsi="TH SarabunPSK" w:cs="TH SarabunPSK" w:hint="cs"/>
          <w:cs/>
        </w:rPr>
        <w:t>แสดง</w:t>
      </w:r>
      <w:r w:rsidR="00206E81">
        <w:rPr>
          <w:rFonts w:ascii="TH SarabunPSK" w:eastAsia="AngsanaNew" w:hAnsi="TH SarabunPSK" w:cs="TH SarabunPSK"/>
          <w:cs/>
        </w:rPr>
        <w:t>หน้</w:t>
      </w:r>
      <w:r w:rsidR="00206E81">
        <w:rPr>
          <w:rFonts w:ascii="TH SarabunPSK" w:eastAsia="AngsanaNew" w:hAnsi="TH SarabunPSK" w:cs="TH SarabunPSK" w:hint="cs"/>
          <w:cs/>
        </w:rPr>
        <w:t>าจอรายการที่อนุมติแล้ว ผู้อนุมัติสามารถดูรายงานการจ่ายเงินให้กับสมาชิกได้</w:t>
      </w:r>
    </w:p>
    <w:p w:rsidR="00FE04CC" w:rsidRDefault="00FE04CC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4460C4" w:rsidRPr="004460C4" w:rsidRDefault="004460C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C0899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  <w:t>4</w:t>
      </w:r>
      <w:r>
        <w:rPr>
          <w:rFonts w:ascii="TH SarabunPSK" w:hAnsi="TH SarabunPSK" w:cs="TH SarabunPSK"/>
          <w:cs/>
        </w:rPr>
        <w:t>.  ผู</w:t>
      </w:r>
      <w:r>
        <w:rPr>
          <w:rFonts w:ascii="TH SarabunPSK" w:hAnsi="TH SarabunPSK" w:cs="TH SarabunPSK" w:hint="cs"/>
          <w:cs/>
        </w:rPr>
        <w:t>้แลระบบ</w:t>
      </w:r>
      <w:r w:rsidRPr="008B1B1B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>admin</w:t>
      </w:r>
      <w:r w:rsidRPr="008B1B1B">
        <w:rPr>
          <w:rFonts w:ascii="TH SarabunPSK" w:hAnsi="TH SarabunPSK" w:cs="TH SarabunPSK"/>
        </w:rPr>
        <w:t>)</w:t>
      </w:r>
      <w:r w:rsidRPr="008B1B1B">
        <w:rPr>
          <w:rFonts w:ascii="TH SarabunPSK" w:hAnsi="TH SarabunPSK" w:cs="TH SarabunPSK"/>
        </w:rPr>
        <w:tab/>
      </w:r>
    </w:p>
    <w:p w:rsidR="00367E26" w:rsidRDefault="00367E26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C0899" w:rsidRDefault="00206E81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937760" cy="4785741"/>
            <wp:effectExtent l="19050" t="19050" r="15240" b="15240"/>
            <wp:docPr id="29" name="รูปภาพ 29" descr="C:\Users\JoChoClassic\Desktop\New folder (4)\add\2015-04-03_10-1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ChoClassic\Desktop\New folder (4)\add\2015-04-03_10-10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4"/>
                    <a:stretch/>
                  </pic:blipFill>
                  <pic:spPr bwMode="auto">
                    <a:xfrm>
                      <a:off x="0" y="0"/>
                      <a:ext cx="4933315" cy="478143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899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C0899" w:rsidRDefault="006C0899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28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</w:t>
      </w:r>
      <w:r>
        <w:rPr>
          <w:rFonts w:ascii="TH SarabunPSK" w:eastAsia="AngsanaNew" w:hAnsi="TH SarabunPSK" w:cs="TH SarabunPSK" w:hint="cs"/>
          <w:cs/>
        </w:rPr>
        <w:t>าจอ</w:t>
      </w:r>
      <w:r w:rsidR="00206E81">
        <w:rPr>
          <w:rFonts w:ascii="TH SarabunPSK" w:eastAsia="AngsanaNew" w:hAnsi="TH SarabunPSK" w:cs="TH SarabunPSK" w:hint="cs"/>
          <w:cs/>
        </w:rPr>
        <w:t>จัดการข้อมูลบุคลากร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6C0899" w:rsidRPr="00206E81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28</w:t>
      </w:r>
      <w:r>
        <w:rPr>
          <w:rFonts w:ascii="TH SarabunPSK" w:hAnsi="TH SarabunPSK" w:cs="TH SarabunPSK"/>
        </w:rPr>
        <w:t xml:space="preserve"> </w:t>
      </w:r>
      <w:r w:rsidR="00206E81">
        <w:rPr>
          <w:rFonts w:ascii="TH SarabunPSK" w:eastAsia="AngsanaNew" w:hAnsi="TH SarabunPSK" w:cs="TH SarabunPSK" w:hint="cs"/>
          <w:cs/>
        </w:rPr>
        <w:t>แสดง</w:t>
      </w:r>
      <w:r w:rsidR="00206E81">
        <w:rPr>
          <w:rFonts w:ascii="TH SarabunPSK" w:eastAsia="AngsanaNew" w:hAnsi="TH SarabunPSK" w:cs="TH SarabunPSK"/>
          <w:cs/>
        </w:rPr>
        <w:t>หน้</w:t>
      </w:r>
      <w:r w:rsidR="00206E81">
        <w:rPr>
          <w:rFonts w:ascii="TH SarabunPSK" w:eastAsia="AngsanaNew" w:hAnsi="TH SarabunPSK" w:cs="TH SarabunPSK" w:hint="cs"/>
          <w:cs/>
        </w:rPr>
        <w:t>าจอจัดการข้อมูลบุคลากร ผู้ดูแลระบบ</w:t>
      </w:r>
      <w:r w:rsidR="00206E81">
        <w:rPr>
          <w:rFonts w:ascii="TH SarabunPSK" w:eastAsia="AngsanaNew" w:hAnsi="TH SarabunPSK" w:cs="TH SarabunPSK"/>
        </w:rPr>
        <w:t xml:space="preserve"> </w:t>
      </w:r>
      <w:r w:rsidR="00206E81">
        <w:rPr>
          <w:rFonts w:ascii="TH SarabunPSK" w:eastAsia="AngsanaNew" w:hAnsi="TH SarabunPSK" w:cs="TH SarabunPSK" w:hint="cs"/>
          <w:cs/>
        </w:rPr>
        <w:t>สามารถเพิ่ม ผู้อนุมัติ</w:t>
      </w:r>
      <w:r w:rsidR="00206E81">
        <w:rPr>
          <w:rFonts w:ascii="TH SarabunPSK" w:eastAsia="AngsanaNew" w:hAnsi="TH SarabunPSK" w:cs="TH SarabunPSK"/>
        </w:rPr>
        <w:t xml:space="preserve">, </w:t>
      </w:r>
      <w:r w:rsidR="00206E81">
        <w:rPr>
          <w:rFonts w:ascii="TH SarabunPSK" w:eastAsia="AngsanaNew" w:hAnsi="TH SarabunPSK" w:cs="TH SarabunPSK" w:hint="cs"/>
          <w:cs/>
        </w:rPr>
        <w:t>ผู้ตรวจเอกสาร และ ผู้ดูแลระบบได้</w:t>
      </w:r>
    </w:p>
    <w:p w:rsidR="006C0899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6C0899" w:rsidRDefault="00206E81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37760" cy="3442915"/>
            <wp:effectExtent l="19050" t="19050" r="15240" b="24765"/>
            <wp:docPr id="30" name="รูปภาพ 30" descr="C:\Users\JoChoClassic\Desktop\New folder (4)\add\2015-04-03_10-1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ChoClassic\Desktop\New folder (4)\add\2015-04-03_10-14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7" b="6835"/>
                    <a:stretch/>
                  </pic:blipFill>
                  <pic:spPr bwMode="auto">
                    <a:xfrm>
                      <a:off x="0" y="0"/>
                      <a:ext cx="4933315" cy="343981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0C4" w:rsidRPr="004460C4" w:rsidRDefault="004460C4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6C0899" w:rsidRDefault="006C0899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29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</w:t>
      </w:r>
      <w:r>
        <w:rPr>
          <w:rFonts w:ascii="TH SarabunPSK" w:eastAsia="AngsanaNew" w:hAnsi="TH SarabunPSK" w:cs="TH SarabunPSK" w:hint="cs"/>
          <w:cs/>
        </w:rPr>
        <w:t>าจ</w:t>
      </w:r>
      <w:r w:rsidR="00206E81">
        <w:rPr>
          <w:rFonts w:ascii="TH SarabunPSK" w:eastAsia="AngsanaNew" w:hAnsi="TH SarabunPSK" w:cs="TH SarabunPSK" w:hint="cs"/>
          <w:cs/>
        </w:rPr>
        <w:t>อรายชื่อสมาชิกทั้งหมด</w:t>
      </w:r>
    </w:p>
    <w:p w:rsidR="00545623" w:rsidRPr="00545623" w:rsidRDefault="00545623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  <w:sz w:val="12"/>
          <w:szCs w:val="12"/>
        </w:rPr>
      </w:pPr>
    </w:p>
    <w:p w:rsidR="00206E81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E877AF">
        <w:rPr>
          <w:rFonts w:ascii="TH SarabunPSK" w:hAnsi="TH SarabunPSK" w:cs="TH SarabunPSK"/>
        </w:rPr>
        <w:t>29</w:t>
      </w:r>
      <w:r>
        <w:rPr>
          <w:rFonts w:ascii="TH SarabunPSK" w:hAnsi="TH SarabunPSK" w:cs="TH SarabunPSK"/>
        </w:rPr>
        <w:t xml:space="preserve"> </w:t>
      </w:r>
      <w:r w:rsidR="00206E81">
        <w:rPr>
          <w:rFonts w:ascii="TH SarabunPSK" w:eastAsia="AngsanaNew" w:hAnsi="TH SarabunPSK" w:cs="TH SarabunPSK" w:hint="cs"/>
          <w:cs/>
        </w:rPr>
        <w:t>แสดง</w:t>
      </w:r>
      <w:r w:rsidR="00206E81">
        <w:rPr>
          <w:rFonts w:ascii="TH SarabunPSK" w:eastAsia="AngsanaNew" w:hAnsi="TH SarabunPSK" w:cs="TH SarabunPSK"/>
          <w:cs/>
        </w:rPr>
        <w:t>หน้</w:t>
      </w:r>
      <w:r w:rsidR="00206E81">
        <w:rPr>
          <w:rFonts w:ascii="TH SarabunPSK" w:eastAsia="AngsanaNew" w:hAnsi="TH SarabunPSK" w:cs="TH SarabunPSK" w:hint="cs"/>
          <w:cs/>
        </w:rPr>
        <w:t xml:space="preserve">าจอรายชื่อสมาชิกทั้งหมด </w:t>
      </w:r>
    </w:p>
    <w:p w:rsidR="004460C4" w:rsidRPr="004460C4" w:rsidRDefault="004460C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C0899" w:rsidRDefault="006C0899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  <w:cs/>
        </w:rPr>
        <w:t xml:space="preserve">.  </w:t>
      </w:r>
      <w:r>
        <w:rPr>
          <w:rFonts w:ascii="TH SarabunPSK" w:hAnsi="TH SarabunPSK" w:cs="TH SarabunPSK" w:hint="cs"/>
          <w:cs/>
        </w:rPr>
        <w:t>ธนาคารจำลอง</w:t>
      </w:r>
      <w:r w:rsidRPr="008B1B1B">
        <w:rPr>
          <w:rFonts w:ascii="TH SarabunPSK" w:hAnsi="TH SarabunPSK" w:cs="TH SarabunPSK"/>
          <w:cs/>
        </w:rPr>
        <w:t xml:space="preserve"> (</w:t>
      </w:r>
      <w:r w:rsidRPr="008B1B1B">
        <w:rPr>
          <w:rFonts w:ascii="TH SarabunPSK" w:hAnsi="TH SarabunPSK" w:cs="TH SarabunPSK"/>
        </w:rPr>
        <w:t>Bank)</w:t>
      </w:r>
      <w:r w:rsidRPr="008B1B1B">
        <w:rPr>
          <w:rFonts w:ascii="TH SarabunPSK" w:hAnsi="TH SarabunPSK" w:cs="TH SarabunPSK"/>
        </w:rPr>
        <w:tab/>
      </w:r>
    </w:p>
    <w:p w:rsidR="004460C4" w:rsidRPr="004460C4" w:rsidRDefault="004460C4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67E26" w:rsidRDefault="00206E81" w:rsidP="006C0899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cs/>
        </w:rPr>
        <w:drawing>
          <wp:inline distT="0" distB="0" distL="0" distR="0" wp14:anchorId="06D996A3" wp14:editId="64749732">
            <wp:extent cx="5072932" cy="2759102"/>
            <wp:effectExtent l="19050" t="19050" r="13970" b="22225"/>
            <wp:docPr id="31" name="รูปภาพ 31" descr="C:\Users\JoChoClassic\Desktop\New folder (4)\add\2015-04-03_11-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ChoClassic\Desktop\New folder (4)\add\2015-04-03_11-11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2"/>
                    <a:stretch/>
                  </pic:blipFill>
                  <pic:spPr bwMode="auto">
                    <a:xfrm>
                      <a:off x="0" y="0"/>
                      <a:ext cx="5073991" cy="275967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26" w:rsidRDefault="00367E26" w:rsidP="00545623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eastAsia="AngsanaNew" w:hAnsi="TH SarabunPSK" w:cs="TH SarabunPSK"/>
        </w:rPr>
      </w:pPr>
      <w:r w:rsidRPr="008B1B1B">
        <w:rPr>
          <w:rFonts w:ascii="TH SarabunPSK" w:hAnsi="TH SarabunPSK" w:cs="TH SarabunPSK"/>
          <w:b/>
          <w:bCs/>
          <w:cs/>
        </w:rPr>
        <w:t>ภาพที่</w:t>
      </w:r>
      <w:r w:rsidR="00E877AF">
        <w:rPr>
          <w:rFonts w:ascii="TH SarabunPSK" w:hAnsi="TH SarabunPSK" w:cs="TH SarabunPSK"/>
          <w:b/>
          <w:bCs/>
        </w:rPr>
        <w:t xml:space="preserve"> 30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eastAsia="AngsanaNew" w:hAnsi="TH SarabunPSK" w:cs="TH SarabunPSK" w:hint="cs"/>
          <w:cs/>
        </w:rPr>
        <w:t>แสดง</w:t>
      </w:r>
      <w:r>
        <w:rPr>
          <w:rFonts w:ascii="TH SarabunPSK" w:eastAsia="AngsanaNew" w:hAnsi="TH SarabunPSK" w:cs="TH SarabunPSK"/>
          <w:cs/>
        </w:rPr>
        <w:t>หน้</w:t>
      </w:r>
      <w:r w:rsidR="00FC258E">
        <w:rPr>
          <w:rFonts w:ascii="TH SarabunPSK" w:eastAsia="AngsanaNew" w:hAnsi="TH SarabunPSK" w:cs="TH SarabunPSK" w:hint="cs"/>
          <w:cs/>
        </w:rPr>
        <w:t>าจอรายระเอียดบัญชี</w:t>
      </w:r>
    </w:p>
    <w:p w:rsidR="00367E26" w:rsidRDefault="00367E26" w:rsidP="004460C4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จากภาพที่ </w:t>
      </w:r>
      <w:r w:rsidR="00E877AF"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</w:rPr>
        <w:t xml:space="preserve"> </w:t>
      </w:r>
      <w:r w:rsidR="00FC258E">
        <w:rPr>
          <w:rFonts w:ascii="TH SarabunPSK" w:eastAsia="AngsanaNew" w:hAnsi="TH SarabunPSK" w:cs="TH SarabunPSK" w:hint="cs"/>
          <w:cs/>
        </w:rPr>
        <w:t>แสดง</w:t>
      </w:r>
      <w:r w:rsidR="00FC258E">
        <w:rPr>
          <w:rFonts w:ascii="TH SarabunPSK" w:eastAsia="AngsanaNew" w:hAnsi="TH SarabunPSK" w:cs="TH SarabunPSK"/>
          <w:cs/>
        </w:rPr>
        <w:t>หน้</w:t>
      </w:r>
      <w:r w:rsidR="00FC258E">
        <w:rPr>
          <w:rFonts w:ascii="TH SarabunPSK" w:eastAsia="AngsanaNew" w:hAnsi="TH SarabunPSK" w:cs="TH SarabunPSK" w:hint="cs"/>
          <w:cs/>
        </w:rPr>
        <w:t>าจอรายระเอียดบัญชี</w:t>
      </w:r>
    </w:p>
    <w:p w:rsidR="00D35309" w:rsidRPr="002661E4" w:rsidRDefault="002D761C" w:rsidP="00805FD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016F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ผลการวิเคราะห์คุณภาพ</w:t>
      </w:r>
      <w:r w:rsidR="00864713" w:rsidRPr="00D016FC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805FD6">
        <w:rPr>
          <w:rFonts w:ascii="TH SarabunPSK" w:hAnsi="TH SarabunPSK" w:cs="TH SarabunPSK"/>
          <w:b/>
          <w:bCs/>
          <w:sz w:val="36"/>
          <w:szCs w:val="36"/>
          <w:cs/>
        </w:rPr>
        <w:t>ระบบ</w:t>
      </w:r>
      <w:r w:rsidR="002661E4">
        <w:rPr>
          <w:rFonts w:ascii="TH SarabunPSK" w:hAnsi="TH SarabunPSK" w:cs="TH SarabunPSK"/>
          <w:b/>
          <w:bCs/>
          <w:sz w:val="36"/>
          <w:szCs w:val="36"/>
          <w:cs/>
        </w:rPr>
        <w:t>อนุมัติเงินกู้สหกรณ</w:t>
      </w:r>
      <w:r w:rsidR="002661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์ออมทรัพย์ครูมหาสารคาม </w:t>
      </w:r>
      <w:r w:rsidR="00805FD6" w:rsidRPr="00805FD6">
        <w:rPr>
          <w:rFonts w:ascii="TH SarabunPSK" w:hAnsi="TH SarabunPSK" w:cs="TH SarabunPSK"/>
          <w:b/>
          <w:bCs/>
          <w:sz w:val="36"/>
          <w:szCs w:val="36"/>
          <w:cs/>
        </w:rPr>
        <w:t>โดยใช้เทคโนโลยีเว็บเซอร์วิส</w:t>
      </w:r>
    </w:p>
    <w:p w:rsidR="00A90BB6" w:rsidRPr="00D016FC" w:rsidRDefault="00A90BB6" w:rsidP="00A90BB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477939" w:rsidRDefault="00477939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</w:rPr>
        <w:tab/>
      </w:r>
      <w:r w:rsidR="00575AE7" w:rsidRPr="00D016FC">
        <w:rPr>
          <w:rFonts w:ascii="TH SarabunPSK" w:hAnsi="TH SarabunPSK" w:cs="TH SarabunPSK"/>
          <w:cs/>
        </w:rPr>
        <w:t>ผลการประเมินคุณภาพของระบบในแต่ละด้านซึ่งแสดงค่าคะแนนเฉลี่ย</w:t>
      </w:r>
      <w:r w:rsidR="00575AE7" w:rsidRPr="00D016FC">
        <w:rPr>
          <w:rFonts w:ascii="TH SarabunPSK" w:hAnsi="TH SarabunPSK" w:cs="TH SarabunPSK"/>
        </w:rPr>
        <w:t xml:space="preserve"> 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TH SarabunPSK" w:cs="TH SarabunPSK"/>
              </w:rPr>
              <m:t>x</m:t>
            </m:r>
          </m:e>
        </m:acc>
      </m:oMath>
      <w:r w:rsidR="00575AE7" w:rsidRPr="00D016FC">
        <w:rPr>
          <w:rFonts w:ascii="TH SarabunPSK" w:hAnsi="TH SarabunPSK" w:cs="TH SarabunPSK"/>
        </w:rPr>
        <w:t xml:space="preserve">) </w:t>
      </w:r>
      <w:r w:rsidR="00575AE7" w:rsidRPr="00D016FC">
        <w:rPr>
          <w:rFonts w:ascii="TH SarabunPSK" w:hAnsi="TH SarabunPSK" w:cs="TH SarabunPSK"/>
          <w:cs/>
        </w:rPr>
        <w:t xml:space="preserve">และ ส่วนเบี่ยงเบนมาตรฐาน </w:t>
      </w:r>
      <w:r w:rsidR="00575AE7" w:rsidRPr="00D016FC">
        <w:rPr>
          <w:rFonts w:ascii="TH SarabunPSK" w:hAnsi="TH SarabunPSK" w:cs="TH SarabunPSK"/>
        </w:rPr>
        <w:t>(</w:t>
      </w:r>
      <m:oMath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S.D.</m:t>
        </m:r>
      </m:oMath>
      <w:r w:rsidR="00575AE7" w:rsidRPr="00D016FC">
        <w:rPr>
          <w:rFonts w:ascii="TH SarabunPSK" w:hAnsi="TH SarabunPSK" w:cs="TH SarabunPSK"/>
        </w:rPr>
        <w:t xml:space="preserve">) </w:t>
      </w:r>
      <w:r w:rsidR="00E824C8" w:rsidRPr="00D016FC">
        <w:rPr>
          <w:rFonts w:ascii="TH SarabunPSK" w:hAnsi="TH SarabunPSK" w:cs="TH SarabunPSK"/>
          <w:cs/>
        </w:rPr>
        <w:t xml:space="preserve">จำนวน </w:t>
      </w:r>
      <w:r w:rsidR="00E824C8" w:rsidRPr="00D016FC">
        <w:rPr>
          <w:rFonts w:ascii="TH SarabunPSK" w:hAnsi="TH SarabunPSK" w:cs="TH SarabunPSK"/>
        </w:rPr>
        <w:t>3</w:t>
      </w:r>
      <w:r w:rsidR="00E824C8" w:rsidRPr="00D016FC">
        <w:rPr>
          <w:rFonts w:ascii="TH SarabunPSK" w:hAnsi="TH SarabunPSK" w:cs="TH SarabunPSK"/>
          <w:cs/>
        </w:rPr>
        <w:t xml:space="preserve"> คน ซึ่งได้ผลประเมินดังต่อไปนี้</w:t>
      </w:r>
    </w:p>
    <w:p w:rsidR="00444992" w:rsidRDefault="00444992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8B2781" w:rsidRPr="00D016FC" w:rsidRDefault="000D1CA8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 w:rsidRPr="00D016FC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49750F">
        <w:rPr>
          <w:rFonts w:ascii="TH SarabunPSK" w:hAnsi="TH SarabunPSK" w:cs="TH SarabunPSK"/>
          <w:b/>
          <w:bCs/>
        </w:rPr>
        <w:t>6</w:t>
      </w:r>
      <w:r w:rsidRPr="00D016FC">
        <w:rPr>
          <w:rFonts w:ascii="TH SarabunPSK" w:hAnsi="TH SarabunPSK" w:cs="TH SarabunPSK"/>
        </w:rPr>
        <w:t xml:space="preserve"> </w:t>
      </w:r>
      <w:r w:rsidR="009704ED" w:rsidRPr="00D016FC">
        <w:rPr>
          <w:rFonts w:ascii="TH SarabunPSK" w:hAnsi="TH SarabunPSK" w:cs="TH SarabunPSK"/>
          <w:cs/>
        </w:rPr>
        <w:t xml:space="preserve"> </w:t>
      </w:r>
      <w:r w:rsidRPr="00D016FC">
        <w:rPr>
          <w:rFonts w:ascii="TH SarabunPSK" w:hAnsi="TH SarabunPSK" w:cs="TH SarabunPSK"/>
          <w:cs/>
        </w:rPr>
        <w:t xml:space="preserve">ผลการประเมินคุณภาพจากผู้เชี่ยวชาญมีทั้งหมด </w:t>
      </w:r>
      <w:r w:rsidRPr="00D016FC">
        <w:rPr>
          <w:rFonts w:ascii="TH SarabunPSK" w:hAnsi="TH SarabunPSK" w:cs="TH SarabunPSK"/>
        </w:rPr>
        <w:t>5</w:t>
      </w:r>
      <w:r w:rsidRPr="00D016FC">
        <w:rPr>
          <w:rFonts w:ascii="TH SarabunPSK" w:hAnsi="TH SarabunPSK" w:cs="TH SarabunPSK"/>
          <w:cs/>
        </w:rPr>
        <w:t xml:space="preserve"> ด้าน</w:t>
      </w:r>
      <w:r w:rsidR="002052F8" w:rsidRPr="00D016FC">
        <w:rPr>
          <w:rFonts w:ascii="TH SarabunPSK" w:hAnsi="TH SarabunPSK" w:cs="TH SarabunPSK"/>
          <w:cs/>
        </w:rPr>
        <w:t xml:space="preserve"> ประกอบไปด้วย</w:t>
      </w:r>
    </w:p>
    <w:p w:rsidR="00B80DA3" w:rsidRPr="00D016FC" w:rsidRDefault="00B80DA3" w:rsidP="00D2688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4867" w:type="pct"/>
        <w:jc w:val="center"/>
        <w:tblInd w:w="54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0"/>
        <w:gridCol w:w="847"/>
        <w:gridCol w:w="852"/>
        <w:gridCol w:w="1718"/>
      </w:tblGrid>
      <w:tr w:rsidR="002661E4" w:rsidRPr="00D016FC" w:rsidTr="006A2B06">
        <w:trPr>
          <w:trHeight w:val="258"/>
          <w:jc w:val="center"/>
        </w:trPr>
        <w:tc>
          <w:tcPr>
            <w:tcW w:w="2806" w:type="pct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2194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2661E4" w:rsidRPr="00D016FC" w:rsidTr="006A2B06">
        <w:trPr>
          <w:trHeight w:val="450"/>
          <w:jc w:val="center"/>
        </w:trPr>
        <w:tc>
          <w:tcPr>
            <w:tcW w:w="280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016FC" w:rsidRDefault="00885F27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i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TH SarabunPSK" w:cs="TH SarabunPSK"/>
                        <w:b/>
                        <w:bCs/>
                        <w:iCs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TH SarabunPSK" w:cs="TH SarabunPSK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511E09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TH SarabunPSK" w:cs="TH SarabunPSK"/>
                    <w:sz w:val="24"/>
                    <w:szCs w:val="24"/>
                  </w:rPr>
                  <m:t>S.D.</m:t>
                </m:r>
              </m:oMath>
            </m:oMathPara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CB5529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661E4" w:rsidRPr="00D016FC" w:rsidTr="006A2B06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61E4" w:rsidRPr="00805FD6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การประเมินความ</w:t>
            </w:r>
            <w:r w:rsidRPr="00805FD6">
              <w:rPr>
                <w:rFonts w:ascii="TH SarabunPSK" w:hAnsi="TH SarabunPSK" w:cs="TH SarabunPSK"/>
                <w:b/>
                <w:bCs/>
                <w:cs/>
              </w:rPr>
              <w:t>พอใจระบบของผู้ใช้งาน (</w:t>
            </w:r>
            <w:r w:rsidRPr="00805FD6">
              <w:rPr>
                <w:rFonts w:ascii="TH SarabunPSK" w:hAnsi="TH SarabunPSK" w:cs="TH SarabunPSK"/>
                <w:b/>
                <w:bCs/>
              </w:rPr>
              <w:t xml:space="preserve">Functional Test)  </w:t>
            </w:r>
          </w:p>
        </w:tc>
      </w:tr>
      <w:tr w:rsidR="002661E4" w:rsidRPr="00D016FC" w:rsidTr="006A2B06">
        <w:trPr>
          <w:trHeight w:val="560"/>
          <w:jc w:val="center"/>
        </w:trPr>
        <w:tc>
          <w:tcPr>
            <w:tcW w:w="2806" w:type="pct"/>
            <w:tcBorders>
              <w:top w:val="nil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A6222C" w:rsidRDefault="002661E4" w:rsidP="00A6222C">
            <w:pPr>
              <w:rPr>
                <w:rFonts w:ascii="TH SarabunPSK" w:hAnsi="TH SarabunPSK" w:cs="TH SarabunPSK"/>
              </w:rPr>
            </w:pPr>
            <w:r>
              <w:rPr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1. </w:t>
            </w:r>
            <w:r w:rsidRPr="00E51802">
              <w:rPr>
                <w:rFonts w:ascii="TH SarabunPSK" w:hAnsi="TH SarabunPSK" w:cs="TH SarabunPSK"/>
                <w:cs/>
              </w:rPr>
              <w:t xml:space="preserve"> ความเหมาะสมของระบบในด้านการในส่วน</w:t>
            </w:r>
          </w:p>
          <w:p w:rsidR="002661E4" w:rsidRPr="00E51802" w:rsidRDefault="00A6222C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</w:rPr>
              <w:t>Login / Logout</w:t>
            </w:r>
            <w:r w:rsidR="002661E4" w:rsidRPr="00E51802">
              <w:rPr>
                <w:rFonts w:ascii="TH SarabunPSK" w:hAnsi="TH SarabunPSK" w:cs="TH SarabunPSK"/>
              </w:rPr>
              <w:tab/>
            </w:r>
            <w:r w:rsidR="002661E4" w:rsidRPr="00E51802">
              <w:rPr>
                <w:rFonts w:ascii="TH SarabunPSK" w:hAnsi="TH SarabunPSK" w:cs="TH SarabunPSK"/>
              </w:rPr>
              <w:tab/>
            </w:r>
            <w:r w:rsidR="002661E4" w:rsidRPr="00E51802">
              <w:rPr>
                <w:rFonts w:ascii="TH SarabunPSK" w:hAnsi="TH SarabunPSK" w:cs="TH SarabunPSK"/>
              </w:rPr>
              <w:tab/>
            </w:r>
          </w:p>
          <w:p w:rsidR="00A6222C" w:rsidRPr="00A6222C" w:rsidRDefault="00A6222C" w:rsidP="00A6222C">
            <w:pPr>
              <w:rPr>
                <w:rFonts w:ascii="TH SarabunPSK" w:hAnsi="TH SarabunPSK" w:cs="TH SarabunPSK"/>
              </w:rPr>
            </w:pPr>
            <w:r w:rsidRPr="00A6222C">
              <w:rPr>
                <w:rFonts w:ascii="TH SarabunPSK" w:hAnsi="TH SarabunPSK" w:cs="TH SarabunPSK"/>
                <w:cs/>
              </w:rPr>
              <w:t xml:space="preserve">  </w:t>
            </w:r>
            <w:r>
              <w:rPr>
                <w:rFonts w:ascii="TH SarabunPSK" w:hAnsi="TH SarabunPSK" w:cs="TH SarabunPSK"/>
                <w:cs/>
              </w:rPr>
              <w:t xml:space="preserve">  2.  </w:t>
            </w:r>
            <w:r w:rsidR="002661E4" w:rsidRPr="00A6222C">
              <w:rPr>
                <w:rFonts w:ascii="TH SarabunPSK" w:hAnsi="TH SarabunPSK" w:cs="TH SarabunPSK"/>
                <w:cs/>
              </w:rPr>
              <w:t>ความสามารถของระบบในด้านการจัดการ</w:t>
            </w:r>
          </w:p>
          <w:p w:rsidR="002661E4" w:rsidRPr="00A6222C" w:rsidRDefault="00A6222C" w:rsidP="00A6222C">
            <w:pPr>
              <w:rPr>
                <w:rFonts w:ascii="TH SarabunPSK" w:hAnsi="TH SarabunPSK" w:cs="TH SarabunPSK"/>
              </w:rPr>
            </w:pPr>
            <w:r w:rsidRPr="00A6222C">
              <w:rPr>
                <w:rFonts w:hint="cs"/>
                <w:cs/>
              </w:rPr>
              <w:t xml:space="preserve">   </w:t>
            </w:r>
            <w:r>
              <w:rPr>
                <w:rFonts w:hint="cs"/>
                <w:cs/>
              </w:rPr>
              <w:t xml:space="preserve">        </w:t>
            </w:r>
            <w:r w:rsidR="002661E4" w:rsidRPr="00A6222C">
              <w:rPr>
                <w:rFonts w:ascii="TH SarabunPSK" w:hAnsi="TH SarabunPSK" w:cs="TH SarabunPSK"/>
                <w:cs/>
              </w:rPr>
              <w:t>สมัครสมาชิก</w:t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</w:p>
          <w:p w:rsidR="00A6222C" w:rsidRPr="00A6222C" w:rsidRDefault="00A6222C" w:rsidP="00A6222C">
            <w:pPr>
              <w:rPr>
                <w:rFonts w:ascii="TH SarabunPSK" w:hAnsi="TH SarabunPSK" w:cs="TH SarabunPSK"/>
              </w:rPr>
            </w:pPr>
            <w:r w:rsidRPr="00A6222C">
              <w:rPr>
                <w:rFonts w:ascii="TH SarabunPSK" w:hAnsi="TH SarabunPSK" w:cs="TH SarabunPSK"/>
                <w:cs/>
              </w:rPr>
              <w:t xml:space="preserve">  </w:t>
            </w:r>
            <w:r>
              <w:rPr>
                <w:rFonts w:ascii="TH SarabunPSK" w:hAnsi="TH SarabunPSK" w:cs="TH SarabunPSK"/>
                <w:cs/>
              </w:rPr>
              <w:t xml:space="preserve">  3.  </w:t>
            </w:r>
            <w:r w:rsidR="002661E4" w:rsidRPr="00A6222C">
              <w:rPr>
                <w:rFonts w:ascii="TH SarabunPSK" w:hAnsi="TH SarabunPSK" w:cs="TH SarabunPSK"/>
                <w:cs/>
              </w:rPr>
              <w:t>ความสามารถของระบบในด้</w:t>
            </w:r>
            <w:r w:rsidRPr="00A6222C">
              <w:rPr>
                <w:rFonts w:ascii="TH SarabunPSK" w:hAnsi="TH SarabunPSK" w:cs="TH SarabunPSK"/>
                <w:cs/>
              </w:rPr>
              <w:t>านการจัดกา</w:t>
            </w:r>
            <w:r w:rsidRPr="00A6222C">
              <w:rPr>
                <w:rFonts w:ascii="TH SarabunPSK" w:hAnsi="TH SarabunPSK" w:cs="TH SarabunPSK" w:hint="cs"/>
                <w:cs/>
              </w:rPr>
              <w:t xml:space="preserve">ร  </w:t>
            </w:r>
          </w:p>
          <w:p w:rsidR="002661E4" w:rsidRPr="00A6222C" w:rsidRDefault="00A6222C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A6222C">
              <w:rPr>
                <w:rFonts w:ascii="TH SarabunPSK" w:hAnsi="TH SarabunPSK" w:cs="TH SarabunPSK"/>
                <w:cs/>
              </w:rPr>
              <w:t xml:space="preserve">ยื่นกู้เงินสหกรณ์ออมทรัพย์ครู </w:t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  <w:r w:rsidR="002661E4" w:rsidRPr="00A6222C">
              <w:rPr>
                <w:rFonts w:ascii="TH SarabunPSK" w:hAnsi="TH SarabunPSK" w:cs="TH SarabunPSK"/>
                <w:cs/>
              </w:rPr>
              <w:tab/>
            </w:r>
          </w:p>
          <w:p w:rsidR="00A6222C" w:rsidRDefault="002661E4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4.  </w:t>
            </w:r>
            <w:r w:rsidR="00A6222C">
              <w:rPr>
                <w:rFonts w:ascii="TH SarabunPSK" w:hAnsi="TH SarabunPSK" w:cs="TH SarabunPSK"/>
                <w:cs/>
              </w:rPr>
              <w:t>ความสามารถของระบบในด้านการจัดกา</w:t>
            </w:r>
            <w:r w:rsidR="00A6222C">
              <w:rPr>
                <w:rFonts w:ascii="TH SarabunPSK" w:hAnsi="TH SarabunPSK" w:cs="TH SarabunPSK" w:hint="cs"/>
                <w:cs/>
              </w:rPr>
              <w:t>ร</w:t>
            </w:r>
          </w:p>
          <w:p w:rsidR="002661E4" w:rsidRPr="00E51802" w:rsidRDefault="00A6222C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  <w:cs/>
              </w:rPr>
              <w:t>ตรวจสอบเอกสาร</w:t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</w:p>
          <w:p w:rsidR="00A6222C" w:rsidRDefault="00A6222C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5.  </w:t>
            </w:r>
            <w:r w:rsidR="002661E4" w:rsidRPr="00E51802">
              <w:rPr>
                <w:rFonts w:ascii="TH SarabunPSK" w:hAnsi="TH SarabunPSK" w:cs="TH SarabunPSK"/>
                <w:cs/>
              </w:rPr>
              <w:t>ความสามารถของระบบในด้านการจัดการ</w:t>
            </w:r>
          </w:p>
          <w:p w:rsidR="002661E4" w:rsidRPr="00E51802" w:rsidRDefault="006A2B06" w:rsidP="006A2B06">
            <w:pPr>
              <w:tabs>
                <w:tab w:val="left" w:pos="616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  <w:cs/>
              </w:rPr>
              <w:t>อนุมัติ</w:t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</w:p>
          <w:p w:rsidR="006A2B06" w:rsidRDefault="002661E4" w:rsidP="00A6222C">
            <w:pPr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6.  ความสามารถของระบบในด้านการจัดการ</w:t>
            </w:r>
          </w:p>
          <w:p w:rsidR="002661E4" w:rsidRPr="00E51802" w:rsidRDefault="006A2B06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  <w:cs/>
              </w:rPr>
              <w:t>รายงาน</w:t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</w:p>
          <w:p w:rsidR="006A2B06" w:rsidRDefault="002661E4" w:rsidP="00A6222C">
            <w:pPr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7.  ความสามารถของระบบในด้านการจัดการ</w:t>
            </w:r>
          </w:p>
          <w:p w:rsidR="002661E4" w:rsidRPr="00E51802" w:rsidRDefault="006A2B06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  <w:cs/>
              </w:rPr>
              <w:t>ธนาคาร(จำลอง)</w:t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</w:p>
          <w:p w:rsidR="006A2B06" w:rsidRDefault="002661E4" w:rsidP="00A6222C">
            <w:pPr>
              <w:rPr>
                <w:rFonts w:ascii="TH SarabunPSK" w:hAnsi="TH SarabunPSK" w:cs="TH SarabunPSK"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8.  ความสามารถของระบบในด้านส่ง </w:t>
            </w:r>
            <w:r w:rsidRPr="00E51802">
              <w:rPr>
                <w:rFonts w:ascii="TH SarabunPSK" w:hAnsi="TH SarabunPSK" w:cs="TH SarabunPSK"/>
              </w:rPr>
              <w:t xml:space="preserve">email </w:t>
            </w:r>
          </w:p>
          <w:p w:rsidR="002661E4" w:rsidRPr="00E51802" w:rsidRDefault="006A2B06" w:rsidP="00A6222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E51802">
              <w:rPr>
                <w:rFonts w:ascii="TH SarabunPSK" w:hAnsi="TH SarabunPSK" w:cs="TH SarabunPSK"/>
                <w:cs/>
              </w:rPr>
              <w:t>แจ้งผล</w:t>
            </w:r>
            <w:r w:rsidR="002661E4">
              <w:rPr>
                <w:rFonts w:ascii="TH SarabunPSK" w:hAnsi="TH SarabunPSK" w:cs="TH SarabunPSK" w:hint="cs"/>
                <w:cs/>
              </w:rPr>
              <w:t>ให้สมาชิกทราบ</w:t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  <w:r w:rsidR="002661E4" w:rsidRPr="00E51802">
              <w:rPr>
                <w:rFonts w:ascii="TH SarabunPSK" w:hAnsi="TH SarabunPSK" w:cs="TH SarabunPSK"/>
                <w:cs/>
              </w:rPr>
              <w:tab/>
            </w:r>
          </w:p>
          <w:p w:rsidR="002661E4" w:rsidRPr="00405F2C" w:rsidRDefault="002661E4" w:rsidP="006A2B06">
            <w:pPr>
              <w:rPr>
                <w:cs/>
              </w:rPr>
            </w:pPr>
            <w:r w:rsidRPr="00E51802">
              <w:rPr>
                <w:rFonts w:ascii="TH SarabunPSK" w:hAnsi="TH SarabunPSK" w:cs="TH SarabunPSK"/>
                <w:cs/>
              </w:rPr>
              <w:t xml:space="preserve">    9.  ควา</w:t>
            </w:r>
            <w:r>
              <w:rPr>
                <w:rFonts w:ascii="TH SarabunPSK" w:hAnsi="TH SarabunPSK" w:cs="TH SarabunPSK"/>
                <w:cs/>
              </w:rPr>
              <w:t>มสามารถของระบบในด้านการโอนเงิน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661E4" w:rsidRPr="00A82D70" w:rsidRDefault="008C4617" w:rsidP="006F283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4.33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4.67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8C4617" w:rsidP="006F283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4.00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8C4617" w:rsidP="006F283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0.</w:t>
            </w:r>
            <w:r>
              <w:rPr>
                <w:rFonts w:ascii="TH SarabunPSK" w:hAnsi="TH SarabunPSK" w:cs="TH SarabunPSK"/>
              </w:rPr>
              <w:t>00</w:t>
            </w: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</w:rPr>
            </w:pPr>
          </w:p>
          <w:p w:rsidR="002661E4" w:rsidRPr="00A82D70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A82D70">
              <w:rPr>
                <w:rFonts w:ascii="TH SarabunPSK" w:hAnsi="TH SarabunPSK" w:cs="TH SarabunPSK"/>
                <w:cs/>
              </w:rPr>
              <w:t>0.58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:rsidR="002661E4" w:rsidRPr="00A82D70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</w:t>
            </w:r>
          </w:p>
          <w:p w:rsidR="002661E4" w:rsidRPr="00A82D70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Pr="00A82D70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Pr="00A82D70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</w:t>
            </w:r>
          </w:p>
          <w:p w:rsidR="002661E4" w:rsidRPr="00A82D70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Pr="00A82D70" w:rsidRDefault="00AD59A8" w:rsidP="00AD59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Pr="00A82D70" w:rsidRDefault="00AD59A8" w:rsidP="00AD59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Pr="00A82D70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2661E4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  <w:p w:rsidR="002661E4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Default="00AD59A8" w:rsidP="00AD59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  <w:p w:rsidR="002661E4" w:rsidRDefault="002661E4" w:rsidP="00AD59A8">
            <w:pPr>
              <w:rPr>
                <w:rFonts w:ascii="TH SarabunPSK" w:hAnsi="TH SarabunPSK" w:cs="TH SarabunPSK"/>
              </w:rPr>
            </w:pPr>
          </w:p>
          <w:p w:rsidR="002661E4" w:rsidRPr="00A82D70" w:rsidRDefault="00AD59A8" w:rsidP="00AD59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rPr>
          <w:trHeight w:val="402"/>
          <w:jc w:val="center"/>
        </w:trPr>
        <w:tc>
          <w:tcPr>
            <w:tcW w:w="28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542F0B" w:rsidRDefault="002661E4" w:rsidP="006F283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26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854F12" w:rsidRDefault="008C4617" w:rsidP="006F28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4.44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1E4" w:rsidRPr="00542F0B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54F12">
              <w:rPr>
                <w:rFonts w:ascii="TH SarabunPSK" w:hAnsi="TH SarabunPSK" w:cs="TH SarabunPSK"/>
                <w:b/>
                <w:bCs/>
              </w:rPr>
              <w:t>0.5</w:t>
            </w:r>
            <w:r w:rsidR="008C4617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61E4" w:rsidRPr="00511E09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11E09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 w:rsidRPr="00511E09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2661E4" w:rsidRPr="00D016FC" w:rsidTr="006A2B06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05FD6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การประเมินด้านการใช้งานของโปรแกรม (</w:t>
            </w:r>
            <w:r w:rsidRPr="00805FD6">
              <w:rPr>
                <w:rFonts w:ascii="TH SarabunPSK" w:hAnsi="TH SarabunPSK" w:cs="TH SarabunPSK"/>
                <w:b/>
                <w:bCs/>
              </w:rPr>
              <w:t>Usability Test)</w:t>
            </w:r>
          </w:p>
        </w:tc>
      </w:tr>
      <w:tr w:rsidR="002661E4" w:rsidRPr="00150F1A" w:rsidTr="006A2B06">
        <w:trPr>
          <w:trHeight w:val="433"/>
          <w:jc w:val="center"/>
        </w:trPr>
        <w:tc>
          <w:tcPr>
            <w:tcW w:w="2806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lastRenderedPageBreak/>
              <w:t xml:space="preserve">    1.  </w:t>
            </w:r>
            <w:r w:rsidRPr="00150F1A">
              <w:rPr>
                <w:rFonts w:ascii="TH SarabunPSK" w:hAnsi="TH SarabunPSK" w:cs="TH SarabunPSK"/>
                <w:cs/>
              </w:rPr>
              <w:t>มีความถูกต้อง ชัดเจน น่าเชื่อถือ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661E4" w:rsidRPr="00150F1A" w:rsidRDefault="00AD59A8" w:rsidP="00AD59A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rPr>
          <w:trHeight w:val="412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2.  </w:t>
            </w:r>
            <w:r w:rsidRPr="00150F1A">
              <w:rPr>
                <w:rFonts w:ascii="TH SarabunPSK" w:hAnsi="TH SarabunPSK" w:cs="TH SarabunPSK"/>
                <w:cs/>
              </w:rPr>
              <w:t>มีการจัดหมวดหมู่ ให้ง่ายต่อการสืบค้น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150F1A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rPr>
          <w:trHeight w:val="286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3.  </w:t>
            </w:r>
            <w:r w:rsidRPr="00150F1A">
              <w:rPr>
                <w:rFonts w:ascii="TH SarabunPSK" w:hAnsi="TH SarabunPSK" w:cs="TH SarabunPSK"/>
                <w:cs/>
              </w:rPr>
              <w:t>โปรแกรมมีการใช้งานง่าย สะดวกกับผู้ใช้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150F1A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rPr>
          <w:trHeight w:val="446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4.  </w:t>
            </w:r>
            <w:r w:rsidRPr="00150F1A">
              <w:rPr>
                <w:rFonts w:ascii="TH SarabunPSK" w:hAnsi="TH SarabunPSK" w:cs="TH SarabunPSK"/>
                <w:cs/>
              </w:rPr>
              <w:t>การจัดเนื้อหามีความต่อเนื่อง ใช้งานง่าย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4.00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150F1A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rPr>
          <w:trHeight w:val="413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6A2B06" w:rsidRDefault="002661E4" w:rsidP="006A2B06">
            <w:pPr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 xml:space="preserve">    5.  </w:t>
            </w:r>
            <w:r w:rsidRPr="00150F1A">
              <w:rPr>
                <w:rFonts w:ascii="TH SarabunPSK" w:hAnsi="TH SarabunPSK" w:cs="TH SarabunPSK"/>
                <w:cs/>
              </w:rPr>
              <w:t>มีความสอดคล้องและตรงตามความ</w:t>
            </w:r>
          </w:p>
          <w:p w:rsidR="002661E4" w:rsidRPr="00150F1A" w:rsidRDefault="006A2B06" w:rsidP="006A2B06">
            <w:pPr>
              <w:tabs>
                <w:tab w:val="left" w:pos="603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</w:t>
            </w:r>
            <w:r w:rsidR="002661E4" w:rsidRPr="00150F1A">
              <w:rPr>
                <w:rFonts w:ascii="TH SarabunPSK" w:hAnsi="TH SarabunPSK" w:cs="TH SarabunPSK"/>
                <w:cs/>
              </w:rPr>
              <w:t>ต้องการของผู้ใช้งาน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150F1A" w:rsidRDefault="002661E4" w:rsidP="006F283B">
            <w:pPr>
              <w:jc w:val="center"/>
              <w:rPr>
                <w:rFonts w:ascii="TH SarabunPSK" w:hAnsi="TH SarabunPSK" w:cs="TH SarabunPSK"/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150F1A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rPr>
          <w:trHeight w:val="446"/>
          <w:jc w:val="center"/>
        </w:trPr>
        <w:tc>
          <w:tcPr>
            <w:tcW w:w="28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542F0B" w:rsidRDefault="002661E4" w:rsidP="006F283B">
            <w:pPr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48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42F0B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4.53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0.35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E0801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661E4" w:rsidRPr="00104C18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04C18">
              <w:rPr>
                <w:rFonts w:ascii="TH SarabunPSK" w:hAnsi="TH SarabunPSK" w:cs="TH SarabunPSK"/>
                <w:b/>
                <w:bCs/>
                <w:cs/>
              </w:rPr>
              <w:t>การประเ</w:t>
            </w:r>
            <w:r>
              <w:rPr>
                <w:rFonts w:ascii="TH SarabunPSK" w:hAnsi="TH SarabunPSK" w:cs="TH SarabunPSK"/>
                <w:b/>
                <w:bCs/>
                <w:cs/>
              </w:rPr>
              <w:t xml:space="preserve">มินด้านผลลัพธ์ที่ได้จากโปรแกรม </w:t>
            </w:r>
            <w:r w:rsidRPr="00104C18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104C18">
              <w:rPr>
                <w:rFonts w:ascii="TH SarabunPSK" w:hAnsi="TH SarabunPSK" w:cs="TH SarabunPSK"/>
                <w:b/>
                <w:bCs/>
              </w:rPr>
              <w:t>Result Test)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06" w:type="pct"/>
            <w:tcBorders>
              <w:top w:val="single" w:sz="4" w:space="0" w:color="auto"/>
              <w:right w:val="single" w:sz="4" w:space="0" w:color="auto"/>
            </w:tcBorders>
          </w:tcPr>
          <w:p w:rsidR="002B2783" w:rsidRDefault="002661E4" w:rsidP="006F283B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 xml:space="preserve">    1.  </w:t>
            </w:r>
            <w:r w:rsidRPr="00DE0801">
              <w:rPr>
                <w:rFonts w:ascii="TH SarabunPSK" w:hAnsi="TH SarabunPSK" w:cs="TH SarabunPSK"/>
                <w:cs/>
              </w:rPr>
              <w:t>ความเหมาะสมของการแสดงผลของ</w:t>
            </w:r>
          </w:p>
          <w:p w:rsidR="002661E4" w:rsidRPr="00DE0801" w:rsidRDefault="002B2783" w:rsidP="006F283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DE0801">
              <w:rPr>
                <w:rFonts w:ascii="TH SarabunPSK" w:hAnsi="TH SarabunPSK" w:cs="TH SarabunPSK"/>
                <w:cs/>
              </w:rPr>
              <w:t>หน้าจอ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</w:pPr>
            <w:r w:rsidRPr="00150F1A">
              <w:rPr>
                <w:rFonts w:ascii="TH SarabunPSK" w:hAnsi="TH SarabunPSK" w:cs="TH SarabunPSK"/>
                <w:cs/>
              </w:rPr>
              <w:t>4.</w:t>
            </w:r>
            <w:r w:rsidR="008C4617">
              <w:rPr>
                <w:rFonts w:ascii="TH SarabunPSK" w:hAnsi="TH SarabunPSK" w:cs="TH SarabunPSK"/>
              </w:rPr>
              <w:t>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</w:tcBorders>
          </w:tcPr>
          <w:p w:rsidR="002661E4" w:rsidRPr="003F1397" w:rsidRDefault="00AD59A8" w:rsidP="00AD59A8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B2783" w:rsidRDefault="002B2783" w:rsidP="00511E0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2661E4" w:rsidRPr="00DE0801">
              <w:rPr>
                <w:rFonts w:ascii="TH SarabunPSK" w:hAnsi="TH SarabunPSK" w:cs="TH SarabunPSK"/>
              </w:rPr>
              <w:t xml:space="preserve"> 2.  </w:t>
            </w:r>
            <w:r w:rsidR="002661E4" w:rsidRPr="00DE0801">
              <w:rPr>
                <w:rFonts w:ascii="TH SarabunPSK" w:hAnsi="TH SarabunPSK" w:cs="TH SarabunPSK"/>
                <w:cs/>
              </w:rPr>
              <w:t>ความสม่ำเสมอหรือมาตรฐานเ</w:t>
            </w:r>
            <w:r w:rsidR="00511E09">
              <w:rPr>
                <w:rFonts w:ascii="TH SarabunPSK" w:hAnsi="TH SarabunPSK" w:cs="TH SarabunPSK" w:hint="cs"/>
                <w:cs/>
              </w:rPr>
              <w:t>ดียวกัน</w:t>
            </w:r>
            <w:r w:rsidR="002661E4" w:rsidRPr="00DE0801">
              <w:rPr>
                <w:rFonts w:ascii="TH SarabunPSK" w:hAnsi="TH SarabunPSK" w:cs="TH SarabunPSK"/>
                <w:cs/>
              </w:rPr>
              <w:t>ของ</w:t>
            </w:r>
          </w:p>
          <w:p w:rsidR="002661E4" w:rsidRPr="00DE0801" w:rsidRDefault="002B2783" w:rsidP="00511E0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DE0801">
              <w:rPr>
                <w:rFonts w:ascii="TH SarabunPSK" w:hAnsi="TH SarabunPSK" w:cs="TH SarabunPSK"/>
                <w:cs/>
              </w:rPr>
              <w:t>การออกแบบหน้าจอ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F1397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B2783" w:rsidRDefault="002661E4" w:rsidP="006F283B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 xml:space="preserve">    3.  </w:t>
            </w:r>
            <w:r w:rsidRPr="00DE0801">
              <w:rPr>
                <w:rFonts w:ascii="TH SarabunPSK" w:hAnsi="TH SarabunPSK" w:cs="TH SarabunPSK"/>
                <w:cs/>
              </w:rPr>
              <w:t>ความถูกต้องของผลลัพธ์ในการทำงานในแต่</w:t>
            </w:r>
          </w:p>
          <w:p w:rsidR="002661E4" w:rsidRPr="00DE0801" w:rsidRDefault="002B2783" w:rsidP="006F283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DE0801">
              <w:rPr>
                <w:rFonts w:ascii="TH SarabunPSK" w:hAnsi="TH SarabunPSK" w:cs="TH SarabunPSK"/>
                <w:cs/>
              </w:rPr>
              <w:t>ละโมดูล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F1397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4.  </w:t>
            </w:r>
            <w:r w:rsidRPr="00DE0801">
              <w:rPr>
                <w:rFonts w:ascii="TH SarabunPSK" w:hAnsi="TH SarabunPSK" w:cs="TH SarabunPSK"/>
                <w:cs/>
              </w:rPr>
              <w:t>ความเหมาะสมของรูปแบบการรายงานผล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F1397" w:rsidRDefault="00AD59A8" w:rsidP="00AD59A8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B2783" w:rsidRDefault="002661E4" w:rsidP="006F283B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 xml:space="preserve">    5.  </w:t>
            </w:r>
            <w:r w:rsidRPr="00DE0801">
              <w:rPr>
                <w:rFonts w:ascii="TH SarabunPSK" w:hAnsi="TH SarabunPSK" w:cs="TH SarabunPSK"/>
                <w:cs/>
              </w:rPr>
              <w:t>คำอธิบายการช่วยหาหรือในการใช้งานของ</w:t>
            </w:r>
          </w:p>
          <w:p w:rsidR="002661E4" w:rsidRPr="00DE0801" w:rsidRDefault="002B2783" w:rsidP="006F283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</w:t>
            </w:r>
            <w:r w:rsidR="002661E4" w:rsidRPr="00DE0801">
              <w:rPr>
                <w:rFonts w:ascii="TH SarabunPSK" w:hAnsi="TH SarabunPSK" w:cs="TH SarabunPSK"/>
                <w:cs/>
              </w:rPr>
              <w:t>ระบบสื่อความหมายเข้าใจง่าย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4.</w:t>
            </w:r>
            <w:r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F1397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6.  </w:t>
            </w:r>
            <w:r w:rsidRPr="00DE0801">
              <w:rPr>
                <w:rFonts w:ascii="TH SarabunPSK" w:hAnsi="TH SarabunPSK" w:cs="TH SarabunPSK"/>
                <w:cs/>
              </w:rPr>
              <w:t xml:space="preserve">ความถูกต้องน่าเชื่อถือโดยรวมของระบบ 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>
              <w:rPr>
                <w:rFonts w:ascii="TH SarabunPSK" w:hAnsi="TH SarabunPSK" w:cs="TH SarabunPSK"/>
              </w:rPr>
              <w:t>4.00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F1397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4"/>
          <w:jc w:val="center"/>
        </w:trPr>
        <w:tc>
          <w:tcPr>
            <w:tcW w:w="28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E0801" w:rsidRDefault="002661E4" w:rsidP="006F283B">
            <w:pPr>
              <w:pStyle w:val="ac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4.33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0.38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E0801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2661E4" w:rsidRPr="00D016FC" w:rsidTr="006A2B06"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661E4" w:rsidRPr="00104C18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C75C8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การประเมินด้านความปลอดภัย (</w:t>
            </w:r>
            <w:r w:rsidRPr="00FC75C8">
              <w:rPr>
                <w:rFonts w:ascii="TH SarabunPSK" w:hAnsi="TH SarabunPSK" w:cs="TH SarabunPSK"/>
                <w:b/>
                <w:bCs/>
              </w:rPr>
              <w:t>Security Test)</w:t>
            </w:r>
          </w:p>
        </w:tc>
      </w:tr>
      <w:tr w:rsidR="002661E4" w:rsidRPr="00D016FC" w:rsidTr="006A2B06">
        <w:trPr>
          <w:trHeight w:val="433"/>
          <w:jc w:val="center"/>
        </w:trPr>
        <w:tc>
          <w:tcPr>
            <w:tcW w:w="2806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1.  </w:t>
            </w:r>
            <w:r w:rsidRPr="00DE0801">
              <w:rPr>
                <w:rFonts w:ascii="TH SarabunPSK" w:hAnsi="TH SarabunPSK" w:cs="TH SarabunPSK"/>
                <w:cs/>
              </w:rPr>
              <w:t>ความเหมาะสมของการกำหนดสิทธิ์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D101BB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4.67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D101BB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661E4" w:rsidRPr="00D101BB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rPr>
          <w:trHeight w:val="412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2B2783" w:rsidRDefault="002661E4" w:rsidP="006F283B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 xml:space="preserve">    2.  </w:t>
            </w:r>
            <w:r w:rsidRPr="00DE0801">
              <w:rPr>
                <w:rFonts w:ascii="TH SarabunPSK" w:hAnsi="TH SarabunPSK" w:cs="TH SarabunPSK"/>
                <w:cs/>
              </w:rPr>
              <w:t>ความเหมาะสมของตัวกำหนดในการตั้ง</w:t>
            </w:r>
          </w:p>
          <w:p w:rsidR="002661E4" w:rsidRPr="00DE0801" w:rsidRDefault="002B2783" w:rsidP="006F283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</w:t>
            </w:r>
            <w:r w:rsidR="002661E4" w:rsidRPr="00DE0801">
              <w:rPr>
                <w:rFonts w:ascii="TH SarabunPSK" w:hAnsi="TH SarabunPSK" w:cs="TH SarabunPSK"/>
                <w:cs/>
              </w:rPr>
              <w:t>รหัสผ่าน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D101BB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D101BB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D101BB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rPr>
          <w:trHeight w:val="412"/>
          <w:jc w:val="center"/>
        </w:trPr>
        <w:tc>
          <w:tcPr>
            <w:tcW w:w="2806" w:type="pct"/>
            <w:tcBorders>
              <w:top w:val="nil"/>
              <w:bottom w:val="nil"/>
              <w:right w:val="single" w:sz="4" w:space="0" w:color="auto"/>
            </w:tcBorders>
          </w:tcPr>
          <w:p w:rsidR="002B2783" w:rsidRDefault="002661E4" w:rsidP="006F283B">
            <w:pPr>
              <w:pStyle w:val="ad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ความถูกต้องของสิทธิ์ในการเข้าถึงข้อมูล</w:t>
            </w:r>
          </w:p>
          <w:p w:rsidR="002661E4" w:rsidRDefault="002B2783" w:rsidP="006F283B">
            <w:pPr>
              <w:pStyle w:val="ad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2661E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ของผู้ใช้ระบบ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C35C03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  <w:cs/>
              </w:rPr>
              <w:t>4.33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1E4" w:rsidRPr="00C35C03" w:rsidRDefault="002661E4" w:rsidP="006F283B">
            <w:pPr>
              <w:jc w:val="center"/>
              <w:rPr>
                <w:rFonts w:ascii="TH SarabunPSK" w:hAnsi="TH SarabunPSK" w:cs="TH SarabunPSK"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nil"/>
              <w:left w:val="single" w:sz="4" w:space="0" w:color="auto"/>
              <w:bottom w:val="nil"/>
            </w:tcBorders>
          </w:tcPr>
          <w:p w:rsidR="002661E4" w:rsidRPr="00C35C03" w:rsidRDefault="00AD59A8" w:rsidP="00AD59A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</w:t>
            </w:r>
          </w:p>
        </w:tc>
      </w:tr>
      <w:tr w:rsidR="002661E4" w:rsidRPr="00D016FC" w:rsidTr="006A2B06">
        <w:trPr>
          <w:trHeight w:val="435"/>
          <w:jc w:val="center"/>
        </w:trPr>
        <w:tc>
          <w:tcPr>
            <w:tcW w:w="28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E0801" w:rsidRDefault="002661E4" w:rsidP="006F283B">
            <w:pPr>
              <w:pStyle w:val="ac"/>
              <w:tabs>
                <w:tab w:val="left" w:pos="907"/>
                <w:tab w:val="left" w:pos="1264"/>
                <w:tab w:val="left" w:pos="1627"/>
                <w:tab w:val="left" w:pos="1985"/>
                <w:tab w:val="left" w:pos="2347"/>
              </w:tabs>
              <w:ind w:left="54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E080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4.44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0.58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1E4" w:rsidRPr="00DE0801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ระบบ</w:t>
            </w:r>
            <w:r w:rsidRPr="00054171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</w:rPr>
              <w:t>Documentation</w:t>
            </w:r>
            <w:r w:rsidRPr="00054171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3"/>
          <w:jc w:val="center"/>
        </w:trPr>
        <w:tc>
          <w:tcPr>
            <w:tcW w:w="2806" w:type="pct"/>
            <w:tcBorders>
              <w:top w:val="single" w:sz="4" w:space="0" w:color="auto"/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1.  </w:t>
            </w:r>
            <w:r w:rsidRPr="00DE0801">
              <w:rPr>
                <w:rFonts w:ascii="TH SarabunPSK" w:hAnsi="TH SarabunPSK" w:cs="TH SarabunPSK"/>
                <w:cs/>
              </w:rPr>
              <w:t>คู่มือมีความสวยงาม น่าสนใจ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1E4" w:rsidRPr="0038446F" w:rsidRDefault="008C4617" w:rsidP="008C4617">
            <w:pPr>
              <w:jc w:val="center"/>
            </w:pPr>
            <w:r>
              <w:rPr>
                <w:rFonts w:ascii="TH SarabunPSK" w:hAnsi="TH SarabunPSK" w:cs="TH SarabunPSK"/>
                <w:cs/>
              </w:rPr>
              <w:t>4</w:t>
            </w:r>
            <w:r>
              <w:rPr>
                <w:rFonts w:ascii="TH SarabunPSK" w:hAnsi="TH SarabunPSK" w:cs="TH SarabunPSK"/>
              </w:rPr>
              <w:t>.67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</w:tcBorders>
          </w:tcPr>
          <w:p w:rsidR="002661E4" w:rsidRPr="0038446F" w:rsidRDefault="00AD59A8" w:rsidP="00AD59A8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2.  </w:t>
            </w:r>
            <w:r w:rsidRPr="00DE0801">
              <w:rPr>
                <w:rFonts w:ascii="TH SarabunPSK" w:hAnsi="TH SarabunPSK" w:cs="TH SarabunPSK"/>
                <w:cs/>
              </w:rPr>
              <w:t>ตัวอักษรมีขนาดชนิดเหมาะสม อ่านง่าย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8446F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lastRenderedPageBreak/>
              <w:t xml:space="preserve">    3.  </w:t>
            </w:r>
            <w:r w:rsidRPr="00DE0801">
              <w:rPr>
                <w:rFonts w:ascii="TH SarabunPSK" w:hAnsi="TH SarabunPSK" w:cs="TH SarabunPSK"/>
                <w:cs/>
              </w:rPr>
              <w:t>สีของตัวอักษรมีความชัดเจนอ่านง่าย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8446F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661E4" w:rsidRPr="00DE0801" w:rsidRDefault="002661E4" w:rsidP="006F283B">
            <w:pPr>
              <w:rPr>
                <w:rFonts w:ascii="TH SarabunPSK" w:hAnsi="TH SarabunPSK" w:cs="TH SarabunPSK"/>
                <w:cs/>
              </w:rPr>
            </w:pPr>
            <w:r w:rsidRPr="00DE0801">
              <w:rPr>
                <w:rFonts w:ascii="TH SarabunPSK" w:hAnsi="TH SarabunPSK" w:cs="TH SarabunPSK"/>
              </w:rPr>
              <w:t xml:space="preserve">    4.  </w:t>
            </w:r>
            <w:r w:rsidRPr="00DE0801">
              <w:rPr>
                <w:rFonts w:ascii="TH SarabunPSK" w:hAnsi="TH SarabunPSK" w:cs="TH SarabunPSK"/>
                <w:cs/>
              </w:rPr>
              <w:t>ความเหมาะสมของรูปแบบเอกสาร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Pr="0038446F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06" w:type="pct"/>
            <w:tcBorders>
              <w:right w:val="single" w:sz="4" w:space="0" w:color="auto"/>
            </w:tcBorders>
          </w:tcPr>
          <w:p w:rsidR="002B2783" w:rsidRDefault="002661E4" w:rsidP="006F283B">
            <w:pPr>
              <w:rPr>
                <w:rFonts w:ascii="TH SarabunPSK" w:hAnsi="TH SarabunPSK" w:cs="TH SarabunPSK"/>
              </w:rPr>
            </w:pPr>
            <w:r w:rsidRPr="00DE0801">
              <w:rPr>
                <w:rFonts w:ascii="TH SarabunPSK" w:hAnsi="TH SarabunPSK" w:cs="TH SarabunPSK"/>
              </w:rPr>
              <w:t xml:space="preserve">    5.  </w:t>
            </w:r>
            <w:r w:rsidRPr="00DE0801">
              <w:rPr>
                <w:rFonts w:ascii="TH SarabunPSK" w:hAnsi="TH SarabunPSK" w:cs="TH SarabunPSK"/>
                <w:cs/>
              </w:rPr>
              <w:t>ภาษาและรูปภาพที่ใช้ในการเชื่อมโยงมี</w:t>
            </w:r>
          </w:p>
          <w:p w:rsidR="002661E4" w:rsidRPr="00DE0801" w:rsidRDefault="002B2783" w:rsidP="006F283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</w:t>
            </w:r>
            <w:r w:rsidR="002661E4" w:rsidRPr="00DE0801">
              <w:rPr>
                <w:rFonts w:ascii="TH SarabunPSK" w:hAnsi="TH SarabunPSK" w:cs="TH SarabunPSK"/>
                <w:cs/>
              </w:rPr>
              <w:t>ความถูกต้อง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547" w:type="pct"/>
            <w:tcBorders>
              <w:left w:val="single" w:sz="4" w:space="0" w:color="auto"/>
              <w:right w:val="single" w:sz="4" w:space="0" w:color="auto"/>
            </w:tcBorders>
          </w:tcPr>
          <w:p w:rsidR="002661E4" w:rsidRPr="0038446F" w:rsidRDefault="002661E4" w:rsidP="006F283B">
            <w:pPr>
              <w:jc w:val="center"/>
              <w:rPr>
                <w:cs/>
              </w:rPr>
            </w:pPr>
            <w:r w:rsidRPr="00150F1A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:rsidR="002661E4" w:rsidRDefault="00AD59A8" w:rsidP="00AD59A8"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="00511E09"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BE4335" w:rsidRDefault="002661E4" w:rsidP="006F283B">
            <w:pPr>
              <w:pStyle w:val="ac"/>
              <w:tabs>
                <w:tab w:val="left" w:pos="907"/>
                <w:tab w:val="left" w:pos="1264"/>
                <w:tab w:val="left" w:pos="1627"/>
                <w:tab w:val="left" w:pos="1985"/>
                <w:tab w:val="left" w:pos="2130"/>
                <w:tab w:val="center" w:pos="2348"/>
              </w:tabs>
              <w:ind w:left="488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8C4617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>4.93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0.12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61E4" w:rsidRPr="00EB4BDF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B4BDF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มากที่สุด</w:t>
            </w:r>
          </w:p>
        </w:tc>
      </w:tr>
      <w:tr w:rsidR="002661E4" w:rsidRPr="00D016FC" w:rsidTr="006A2B06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  <w:jc w:val="center"/>
        </w:trPr>
        <w:tc>
          <w:tcPr>
            <w:tcW w:w="2806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661E4" w:rsidRPr="00D016FC" w:rsidRDefault="002661E4" w:rsidP="008C4617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4.</w:t>
            </w:r>
            <w:r w:rsidR="008C4617">
              <w:rPr>
                <w:rFonts w:ascii="TH SarabunPSK" w:hAnsi="TH SarabunPSK" w:cs="TH SarabunPSK"/>
                <w:b/>
                <w:bCs/>
              </w:rPr>
              <w:t>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0117B">
              <w:rPr>
                <w:rFonts w:ascii="TH SarabunPSK" w:hAnsi="TH SarabunPSK" w:cs="TH SarabunPSK"/>
                <w:b/>
                <w:bCs/>
              </w:rPr>
              <w:t>0</w:t>
            </w:r>
            <w:r w:rsidR="008C4617">
              <w:rPr>
                <w:rFonts w:ascii="TH SarabunPSK" w:hAnsi="TH SarabunPSK" w:cs="TH SarabunPSK"/>
                <w:b/>
                <w:bCs/>
              </w:rPr>
              <w:t>.39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2661E4" w:rsidRPr="00D016FC" w:rsidRDefault="002661E4" w:rsidP="006F283B">
            <w:pPr>
              <w:tabs>
                <w:tab w:val="left" w:pos="907"/>
                <w:tab w:val="left" w:pos="1264"/>
                <w:tab w:val="left" w:pos="1593"/>
                <w:tab w:val="left" w:pos="1985"/>
                <w:tab w:val="left" w:pos="2347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016FC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511E09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  <w:r w:rsidR="00511E09">
              <w:rPr>
                <w:rFonts w:ascii="TH SarabunPSK" w:hAnsi="TH SarabunPSK" w:cs="TH SarabunPSK" w:hint="cs"/>
                <w:b/>
                <w:bCs/>
                <w:cs/>
              </w:rPr>
              <w:t>ที่สุด</w:t>
            </w:r>
          </w:p>
        </w:tc>
      </w:tr>
    </w:tbl>
    <w:p w:rsidR="00BE4335" w:rsidRPr="00D016FC" w:rsidRDefault="00BE4335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A82AAC" w:rsidRDefault="002748F2" w:rsidP="00DC74A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D016FC">
        <w:rPr>
          <w:rFonts w:ascii="TH SarabunPSK" w:hAnsi="TH SarabunPSK" w:cs="TH SarabunPSK"/>
          <w:cs/>
        </w:rPr>
        <w:tab/>
      </w:r>
      <w:r w:rsidR="002661E4">
        <w:rPr>
          <w:rFonts w:ascii="TH SarabunPSK" w:hAnsi="TH SarabunPSK" w:cs="TH SarabunPSK"/>
          <w:cs/>
        </w:rPr>
        <w:t xml:space="preserve">จากตารางที่ </w:t>
      </w:r>
      <w:r w:rsidR="00F048BE">
        <w:rPr>
          <w:rFonts w:ascii="TH SarabunPSK" w:hAnsi="TH SarabunPSK" w:cs="TH SarabunPSK"/>
        </w:rPr>
        <w:t>6</w:t>
      </w:r>
      <w:r w:rsidR="002661E4">
        <w:rPr>
          <w:rFonts w:ascii="TH SarabunPSK" w:hAnsi="TH SarabunPSK" w:cs="TH SarabunPSK" w:hint="cs"/>
          <w:cs/>
        </w:rPr>
        <w:t xml:space="preserve"> ผู้เชี่ยวชาญประเมินคุณภาพโดยรวมอยู่ในระดับ</w:t>
      </w:r>
      <w:r w:rsidR="00641231">
        <w:rPr>
          <w:rFonts w:ascii="TH SarabunPSK" w:hAnsi="TH SarabunPSK" w:cs="TH SarabunPSK" w:hint="cs"/>
          <w:cs/>
        </w:rPr>
        <w:t>มากที่สุด</w:t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641231">
        <w:rPr>
          <w:rFonts w:ascii="TH SarabunPSK" w:hAnsi="TH SarabunPSK" w:cs="TH SarabunPSK" w:hint="cs"/>
          <w:cs/>
        </w:rPr>
        <w:tab/>
      </w:r>
      <w:r w:rsidR="002661E4">
        <w:rPr>
          <w:rFonts w:ascii="TH SarabunPSK" w:hAnsi="TH SarabunPSK" w:cs="TH SarabunPSK"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2661E4">
        <w:rPr>
          <w:rFonts w:ascii="TH SarabunPSK" w:hAnsi="TH SarabunPSK" w:cs="TH SarabunPSK"/>
          <w:cs/>
        </w:rPr>
        <w:t xml:space="preserve"> = </w:t>
      </w:r>
      <w:r w:rsidR="008C4617" w:rsidRPr="0060117B">
        <w:rPr>
          <w:rFonts w:ascii="TH SarabunPSK" w:hAnsi="TH SarabunPSK" w:cs="TH SarabunPSK"/>
          <w:b/>
          <w:bCs/>
        </w:rPr>
        <w:t>4.</w:t>
      </w:r>
      <w:r w:rsidR="008C4617">
        <w:rPr>
          <w:rFonts w:ascii="TH SarabunPSK" w:hAnsi="TH SarabunPSK" w:cs="TH SarabunPSK"/>
          <w:b/>
          <w:bCs/>
        </w:rPr>
        <w:t>55</w:t>
      </w:r>
      <w:r w:rsidR="008C4617">
        <w:rPr>
          <w:rFonts w:ascii="TH SarabunPSK" w:hAnsi="TH SarabunPSK" w:cs="TH SarabunPSK"/>
        </w:rPr>
        <w:t>, S.D. = 0.39</w:t>
      </w:r>
      <w:r w:rsidR="002661E4">
        <w:rPr>
          <w:rFonts w:ascii="TH SarabunPSK" w:hAnsi="TH SarabunPSK" w:cs="TH SarabunPSK"/>
        </w:rPr>
        <w:t xml:space="preserve">) </w:t>
      </w:r>
      <w:r w:rsidR="002661E4">
        <w:rPr>
          <w:rFonts w:ascii="TH SarabunPSK" w:hAnsi="TH SarabunPSK" w:cs="TH SarabunPSK" w:hint="cs"/>
          <w:cs/>
        </w:rPr>
        <w:t>เมื่อพิจารณารายด้านพบว่า ด้าน</w:t>
      </w:r>
      <w:r w:rsidR="00641231">
        <w:rPr>
          <w:rFonts w:ascii="TH SarabunPSK" w:hAnsi="TH SarabunPSK" w:cs="TH SarabunPSK" w:hint="cs"/>
          <w:cs/>
        </w:rPr>
        <w:t>คู่มือการใช้งานระบบการประเมินสูงที่สุด โดยมี</w:t>
      </w:r>
      <w:r w:rsidR="002661E4">
        <w:rPr>
          <w:rFonts w:ascii="TH SarabunPSK" w:eastAsia="Calibri" w:hAnsi="TH SarabunPSK" w:cs="TH SarabunPSK"/>
          <w:cs/>
        </w:rPr>
        <w:t>ผลการประเมินอยู่ในระดับ</w:t>
      </w:r>
      <w:r w:rsidR="00511E09">
        <w:rPr>
          <w:rFonts w:ascii="TH SarabunPSK" w:eastAsia="Calibri" w:hAnsi="TH SarabunPSK" w:cs="TH SarabunPSK"/>
          <w:cs/>
        </w:rPr>
        <w:t>มาก</w:t>
      </w:r>
      <w:r w:rsidR="00641231">
        <w:rPr>
          <w:rFonts w:ascii="TH SarabunPSK" w:eastAsia="Calibri" w:hAnsi="TH SarabunPSK" w:cs="TH SarabunPSK" w:hint="cs"/>
          <w:cs/>
        </w:rPr>
        <w:t>ที่สุด</w:t>
      </w:r>
      <w:r w:rsidR="002661E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="002661E4">
        <w:rPr>
          <w:rFonts w:ascii="TH SarabunPSK" w:hAnsi="TH SarabunPSK" w:cs="TH SarabunPSK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2661E4">
        <w:rPr>
          <w:rFonts w:ascii="TH SarabunPSK" w:hAnsi="TH SarabunPSK" w:cs="TH SarabunPSK"/>
          <w:cs/>
        </w:rPr>
        <w:t xml:space="preserve"> = </w:t>
      </w:r>
      <w:r w:rsidR="00641231">
        <w:rPr>
          <w:rFonts w:ascii="TH SarabunPSK" w:hAnsi="TH SarabunPSK" w:cs="TH SarabunPSK"/>
        </w:rPr>
        <w:t>4.93</w:t>
      </w:r>
      <w:r w:rsidR="002661E4">
        <w:rPr>
          <w:rFonts w:ascii="TH SarabunPSK" w:hAnsi="TH SarabunPSK" w:cs="TH SarabunPSK"/>
        </w:rPr>
        <w:t xml:space="preserve">, S.D. = </w:t>
      </w:r>
      <w:r w:rsidR="00641231">
        <w:rPr>
          <w:rFonts w:ascii="TH SarabunPSK" w:hAnsi="TH SarabunPSK" w:cs="TH SarabunPSK"/>
        </w:rPr>
        <w:t>0.12</w:t>
      </w:r>
      <w:r w:rsidR="002661E4">
        <w:rPr>
          <w:rFonts w:ascii="TH SarabunPSK" w:hAnsi="TH SarabunPSK" w:cs="TH SarabunPSK"/>
        </w:rPr>
        <w:t>)</w:t>
      </w:r>
    </w:p>
    <w:p w:rsidR="00A82AAC" w:rsidRDefault="00A82AAC" w:rsidP="002748F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A33A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A33A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A33A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A33A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75DC2" w:rsidRDefault="00575DC2" w:rsidP="00A33AE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sectPr w:rsidR="00575DC2" w:rsidSect="001F24E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291" w:right="1831" w:bottom="1831" w:left="2291" w:header="720" w:footer="720" w:gutter="0"/>
      <w:pgNumType w:start="6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F27" w:rsidRDefault="00885F27">
      <w:r>
        <w:separator/>
      </w:r>
    </w:p>
  </w:endnote>
  <w:endnote w:type="continuationSeparator" w:id="0">
    <w:p w:rsidR="00885F27" w:rsidRDefault="0088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3FD" w:rsidRDefault="003F6E5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243F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243FD">
      <w:rPr>
        <w:rStyle w:val="a8"/>
        <w:noProof/>
      </w:rPr>
      <w:t>1</w:t>
    </w:r>
    <w:r>
      <w:rPr>
        <w:rStyle w:val="a8"/>
      </w:rPr>
      <w:fldChar w:fldCharType="end"/>
    </w:r>
  </w:p>
  <w:p w:rsidR="00E243FD" w:rsidRDefault="00E243F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3FD" w:rsidRDefault="00E243FD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3FD" w:rsidRPr="00E30AA1" w:rsidRDefault="00E243FD">
    <w:pPr>
      <w:pStyle w:val="a6"/>
      <w:jc w:val="center"/>
      <w:rPr>
        <w:rFonts w:ascii="TH SarabunPSK" w:hAnsi="TH SarabunPSK" w:cs="TH SarabunPSK"/>
      </w:rPr>
    </w:pPr>
  </w:p>
  <w:p w:rsidR="00E243FD" w:rsidRDefault="00E243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F27" w:rsidRDefault="00885F27">
      <w:r>
        <w:separator/>
      </w:r>
    </w:p>
  </w:footnote>
  <w:footnote w:type="continuationSeparator" w:id="0">
    <w:p w:rsidR="00885F27" w:rsidRDefault="00885F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3FD" w:rsidRDefault="003F6E50" w:rsidP="003A1E3B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243F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243FD" w:rsidRDefault="00E243FD" w:rsidP="003A7B27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740" w:rsidRPr="005A2A82" w:rsidRDefault="00E01740" w:rsidP="00663777">
    <w:pPr>
      <w:pStyle w:val="a4"/>
      <w:jc w:val="center"/>
      <w:rPr>
        <w:sz w:val="48"/>
        <w:szCs w:val="48"/>
      </w:rPr>
    </w:pPr>
    <w:bookmarkStart w:id="0" w:name="_GoBack"/>
    <w:bookmarkEnd w:id="0"/>
  </w:p>
  <w:p w:rsidR="00E243FD" w:rsidRPr="00E01740" w:rsidRDefault="00673270" w:rsidP="00663777">
    <w:pPr>
      <w:pStyle w:val="a4"/>
      <w:jc w:val="center"/>
      <w:rPr>
        <w:rFonts w:ascii="TH SarabunPSK" w:hAnsi="TH SarabunPSK" w:cs="TH SarabunPSK"/>
      </w:rPr>
    </w:pPr>
    <w:r w:rsidRPr="00E01740">
      <w:rPr>
        <w:rFonts w:ascii="TH SarabunPSK" w:hAnsi="TH SarabunPSK" w:cs="TH SarabunPSK"/>
      </w:rPr>
      <w:fldChar w:fldCharType="begin"/>
    </w:r>
    <w:r w:rsidRPr="00E01740">
      <w:rPr>
        <w:rFonts w:ascii="TH SarabunPSK" w:hAnsi="TH SarabunPSK" w:cs="TH SarabunPSK"/>
      </w:rPr>
      <w:instrText xml:space="preserve"> PAGE   \* MERGEFORMAT </w:instrText>
    </w:r>
    <w:r w:rsidRPr="00E01740">
      <w:rPr>
        <w:rFonts w:ascii="TH SarabunPSK" w:hAnsi="TH SarabunPSK" w:cs="TH SarabunPSK"/>
      </w:rPr>
      <w:fldChar w:fldCharType="separate"/>
    </w:r>
    <w:r w:rsidR="005A2A82">
      <w:rPr>
        <w:rFonts w:ascii="TH SarabunPSK" w:hAnsi="TH SarabunPSK" w:cs="TH SarabunPSK"/>
        <w:noProof/>
      </w:rPr>
      <w:t>61</w:t>
    </w:r>
    <w:r w:rsidRPr="00E01740">
      <w:rPr>
        <w:rFonts w:ascii="TH SarabunPSK" w:hAnsi="TH SarabunPSK" w:cs="TH SarabunPSK"/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A82" w:rsidRDefault="005A2A8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5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453BEB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770"/>
    <w:multiLevelType w:val="hybridMultilevel"/>
    <w:tmpl w:val="22F8D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A5DDA"/>
    <w:multiLevelType w:val="singleLevel"/>
    <w:tmpl w:val="79124C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0414D12"/>
    <w:multiLevelType w:val="singleLevel"/>
    <w:tmpl w:val="AA1217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5">
    <w:nsid w:val="108A2499"/>
    <w:multiLevelType w:val="multilevel"/>
    <w:tmpl w:val="7D56C3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6">
    <w:nsid w:val="1CA80094"/>
    <w:multiLevelType w:val="hybridMultilevel"/>
    <w:tmpl w:val="AD288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25880"/>
    <w:multiLevelType w:val="singleLevel"/>
    <w:tmpl w:val="E4C268C0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8">
    <w:nsid w:val="27ED7803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80E6B6E"/>
    <w:multiLevelType w:val="multilevel"/>
    <w:tmpl w:val="A526517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3605137A"/>
    <w:multiLevelType w:val="multilevel"/>
    <w:tmpl w:val="B0A89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394FA4"/>
    <w:multiLevelType w:val="singleLevel"/>
    <w:tmpl w:val="F4981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4D6150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1F7398F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abstractNum w:abstractNumId="14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536A598A"/>
    <w:multiLevelType w:val="hybridMultilevel"/>
    <w:tmpl w:val="8D3488B8"/>
    <w:lvl w:ilvl="0" w:tplc="D9F0894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6F485A02"/>
    <w:multiLevelType w:val="multilevel"/>
    <w:tmpl w:val="EB7A4F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0"/>
  </w:num>
  <w:num w:numId="9">
    <w:abstractNumId w:val="10"/>
  </w:num>
  <w:num w:numId="10">
    <w:abstractNumId w:val="16"/>
  </w:num>
  <w:num w:numId="11">
    <w:abstractNumId w:val="13"/>
  </w:num>
  <w:num w:numId="12">
    <w:abstractNumId w:val="9"/>
  </w:num>
  <w:num w:numId="13">
    <w:abstractNumId w:val="2"/>
  </w:num>
  <w:num w:numId="14">
    <w:abstractNumId w:val="8"/>
  </w:num>
  <w:num w:numId="15">
    <w:abstractNumId w:val="1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233"/>
    <w:rsid w:val="00001D5E"/>
    <w:rsid w:val="00001DA0"/>
    <w:rsid w:val="00005307"/>
    <w:rsid w:val="0000544A"/>
    <w:rsid w:val="0001027B"/>
    <w:rsid w:val="00010634"/>
    <w:rsid w:val="00011FDD"/>
    <w:rsid w:val="00011FF9"/>
    <w:rsid w:val="00013F89"/>
    <w:rsid w:val="00020857"/>
    <w:rsid w:val="000242DA"/>
    <w:rsid w:val="00030CC7"/>
    <w:rsid w:val="00030FAE"/>
    <w:rsid w:val="00032563"/>
    <w:rsid w:val="000366AE"/>
    <w:rsid w:val="00040262"/>
    <w:rsid w:val="00042B82"/>
    <w:rsid w:val="00042F6E"/>
    <w:rsid w:val="00046520"/>
    <w:rsid w:val="00047AE9"/>
    <w:rsid w:val="00050722"/>
    <w:rsid w:val="000508BC"/>
    <w:rsid w:val="00055D8C"/>
    <w:rsid w:val="000575E3"/>
    <w:rsid w:val="00060172"/>
    <w:rsid w:val="000605A0"/>
    <w:rsid w:val="00061680"/>
    <w:rsid w:val="00061713"/>
    <w:rsid w:val="00064947"/>
    <w:rsid w:val="000669EB"/>
    <w:rsid w:val="00067157"/>
    <w:rsid w:val="00071160"/>
    <w:rsid w:val="00071322"/>
    <w:rsid w:val="000730D5"/>
    <w:rsid w:val="00073FFD"/>
    <w:rsid w:val="00074653"/>
    <w:rsid w:val="0007498B"/>
    <w:rsid w:val="00074F2A"/>
    <w:rsid w:val="000751D7"/>
    <w:rsid w:val="0007575E"/>
    <w:rsid w:val="00075B00"/>
    <w:rsid w:val="00080DD3"/>
    <w:rsid w:val="00081085"/>
    <w:rsid w:val="00091E5B"/>
    <w:rsid w:val="00093EE5"/>
    <w:rsid w:val="00095325"/>
    <w:rsid w:val="00095C52"/>
    <w:rsid w:val="00096E0E"/>
    <w:rsid w:val="000A3D93"/>
    <w:rsid w:val="000A7FA9"/>
    <w:rsid w:val="000B14DD"/>
    <w:rsid w:val="000B1821"/>
    <w:rsid w:val="000B2ABE"/>
    <w:rsid w:val="000B364D"/>
    <w:rsid w:val="000B3DD5"/>
    <w:rsid w:val="000B78E2"/>
    <w:rsid w:val="000B7DE5"/>
    <w:rsid w:val="000C102F"/>
    <w:rsid w:val="000C1FB2"/>
    <w:rsid w:val="000C202B"/>
    <w:rsid w:val="000C5EB3"/>
    <w:rsid w:val="000D1CA8"/>
    <w:rsid w:val="000D3BE9"/>
    <w:rsid w:val="000D4D1D"/>
    <w:rsid w:val="000E34AF"/>
    <w:rsid w:val="000E7BCB"/>
    <w:rsid w:val="000F17E1"/>
    <w:rsid w:val="000F2558"/>
    <w:rsid w:val="000F3104"/>
    <w:rsid w:val="000F5E70"/>
    <w:rsid w:val="00103B67"/>
    <w:rsid w:val="00104C18"/>
    <w:rsid w:val="00107261"/>
    <w:rsid w:val="001111DB"/>
    <w:rsid w:val="00112D8D"/>
    <w:rsid w:val="001164D2"/>
    <w:rsid w:val="001178B9"/>
    <w:rsid w:val="00122316"/>
    <w:rsid w:val="00123E17"/>
    <w:rsid w:val="0012407B"/>
    <w:rsid w:val="001243D5"/>
    <w:rsid w:val="0012531E"/>
    <w:rsid w:val="0012538C"/>
    <w:rsid w:val="00125549"/>
    <w:rsid w:val="00125624"/>
    <w:rsid w:val="001268BC"/>
    <w:rsid w:val="00131548"/>
    <w:rsid w:val="00137127"/>
    <w:rsid w:val="00137E18"/>
    <w:rsid w:val="001443DD"/>
    <w:rsid w:val="001525F4"/>
    <w:rsid w:val="00152E0B"/>
    <w:rsid w:val="00153572"/>
    <w:rsid w:val="00162FE3"/>
    <w:rsid w:val="0016624F"/>
    <w:rsid w:val="00170804"/>
    <w:rsid w:val="00170A53"/>
    <w:rsid w:val="001717BA"/>
    <w:rsid w:val="00171C29"/>
    <w:rsid w:val="001741D8"/>
    <w:rsid w:val="001749C0"/>
    <w:rsid w:val="00177A38"/>
    <w:rsid w:val="001800C3"/>
    <w:rsid w:val="00181F14"/>
    <w:rsid w:val="00182C81"/>
    <w:rsid w:val="00183150"/>
    <w:rsid w:val="00183233"/>
    <w:rsid w:val="00183524"/>
    <w:rsid w:val="00183D1A"/>
    <w:rsid w:val="00185FAF"/>
    <w:rsid w:val="00186CF2"/>
    <w:rsid w:val="00186F9E"/>
    <w:rsid w:val="00190723"/>
    <w:rsid w:val="00192956"/>
    <w:rsid w:val="00194DC0"/>
    <w:rsid w:val="0019588B"/>
    <w:rsid w:val="0019591F"/>
    <w:rsid w:val="0019663B"/>
    <w:rsid w:val="001A0267"/>
    <w:rsid w:val="001A2703"/>
    <w:rsid w:val="001A33CD"/>
    <w:rsid w:val="001A461A"/>
    <w:rsid w:val="001A5504"/>
    <w:rsid w:val="001B208B"/>
    <w:rsid w:val="001B46A2"/>
    <w:rsid w:val="001B6588"/>
    <w:rsid w:val="001B7119"/>
    <w:rsid w:val="001C2367"/>
    <w:rsid w:val="001C251F"/>
    <w:rsid w:val="001C2D4B"/>
    <w:rsid w:val="001C35FE"/>
    <w:rsid w:val="001C3BA4"/>
    <w:rsid w:val="001C4E85"/>
    <w:rsid w:val="001D03EE"/>
    <w:rsid w:val="001D1861"/>
    <w:rsid w:val="001D2BBC"/>
    <w:rsid w:val="001D4019"/>
    <w:rsid w:val="001D4616"/>
    <w:rsid w:val="001D5F26"/>
    <w:rsid w:val="001E1B1E"/>
    <w:rsid w:val="001E2246"/>
    <w:rsid w:val="001E52D6"/>
    <w:rsid w:val="001E7357"/>
    <w:rsid w:val="001E773B"/>
    <w:rsid w:val="001F0F3B"/>
    <w:rsid w:val="001F199B"/>
    <w:rsid w:val="001F24E3"/>
    <w:rsid w:val="001F31B0"/>
    <w:rsid w:val="001F31B3"/>
    <w:rsid w:val="001F446E"/>
    <w:rsid w:val="001F5A3E"/>
    <w:rsid w:val="002006CF"/>
    <w:rsid w:val="00201623"/>
    <w:rsid w:val="00202576"/>
    <w:rsid w:val="002028D4"/>
    <w:rsid w:val="00203215"/>
    <w:rsid w:val="00203D15"/>
    <w:rsid w:val="002044CC"/>
    <w:rsid w:val="002052F8"/>
    <w:rsid w:val="00206E81"/>
    <w:rsid w:val="00210C5A"/>
    <w:rsid w:val="00210F7B"/>
    <w:rsid w:val="002124E2"/>
    <w:rsid w:val="002141EF"/>
    <w:rsid w:val="00214817"/>
    <w:rsid w:val="00216411"/>
    <w:rsid w:val="00220E46"/>
    <w:rsid w:val="00221F82"/>
    <w:rsid w:val="00225FE1"/>
    <w:rsid w:val="00230641"/>
    <w:rsid w:val="00230DA8"/>
    <w:rsid w:val="0023148A"/>
    <w:rsid w:val="002333E8"/>
    <w:rsid w:val="0023616F"/>
    <w:rsid w:val="0023724E"/>
    <w:rsid w:val="00237ABF"/>
    <w:rsid w:val="002405BD"/>
    <w:rsid w:val="002408E1"/>
    <w:rsid w:val="0024164A"/>
    <w:rsid w:val="00242456"/>
    <w:rsid w:val="00242B85"/>
    <w:rsid w:val="002470DB"/>
    <w:rsid w:val="0024774C"/>
    <w:rsid w:val="002513A1"/>
    <w:rsid w:val="00251CAA"/>
    <w:rsid w:val="00253B93"/>
    <w:rsid w:val="00254140"/>
    <w:rsid w:val="002569C5"/>
    <w:rsid w:val="00260936"/>
    <w:rsid w:val="0026108A"/>
    <w:rsid w:val="00262CAA"/>
    <w:rsid w:val="002661E4"/>
    <w:rsid w:val="00266CD6"/>
    <w:rsid w:val="00267781"/>
    <w:rsid w:val="00267EB5"/>
    <w:rsid w:val="002716AF"/>
    <w:rsid w:val="00274189"/>
    <w:rsid w:val="002748F2"/>
    <w:rsid w:val="0027498F"/>
    <w:rsid w:val="00276AF5"/>
    <w:rsid w:val="00277792"/>
    <w:rsid w:val="00281E76"/>
    <w:rsid w:val="002832B8"/>
    <w:rsid w:val="00283713"/>
    <w:rsid w:val="0028498B"/>
    <w:rsid w:val="0028555E"/>
    <w:rsid w:val="0028717F"/>
    <w:rsid w:val="00291A28"/>
    <w:rsid w:val="00291DEE"/>
    <w:rsid w:val="00293AE8"/>
    <w:rsid w:val="00293E0E"/>
    <w:rsid w:val="002957F0"/>
    <w:rsid w:val="00296FFD"/>
    <w:rsid w:val="002A5B85"/>
    <w:rsid w:val="002A7219"/>
    <w:rsid w:val="002B145C"/>
    <w:rsid w:val="002B2783"/>
    <w:rsid w:val="002B39A7"/>
    <w:rsid w:val="002B3D89"/>
    <w:rsid w:val="002B5554"/>
    <w:rsid w:val="002B5854"/>
    <w:rsid w:val="002B6160"/>
    <w:rsid w:val="002C2A20"/>
    <w:rsid w:val="002C301B"/>
    <w:rsid w:val="002C3D6F"/>
    <w:rsid w:val="002C4708"/>
    <w:rsid w:val="002C4D2D"/>
    <w:rsid w:val="002C6A7C"/>
    <w:rsid w:val="002D35DE"/>
    <w:rsid w:val="002D761C"/>
    <w:rsid w:val="002D7F3F"/>
    <w:rsid w:val="002E1F9F"/>
    <w:rsid w:val="002E4F08"/>
    <w:rsid w:val="002E7AE7"/>
    <w:rsid w:val="002F0EEC"/>
    <w:rsid w:val="002F2D94"/>
    <w:rsid w:val="002F3B86"/>
    <w:rsid w:val="002F786D"/>
    <w:rsid w:val="003006FB"/>
    <w:rsid w:val="003039DF"/>
    <w:rsid w:val="00305211"/>
    <w:rsid w:val="003079E7"/>
    <w:rsid w:val="0031048D"/>
    <w:rsid w:val="0031075A"/>
    <w:rsid w:val="00313379"/>
    <w:rsid w:val="00313BAE"/>
    <w:rsid w:val="003170B5"/>
    <w:rsid w:val="00321A74"/>
    <w:rsid w:val="00323D17"/>
    <w:rsid w:val="0032442E"/>
    <w:rsid w:val="003246FF"/>
    <w:rsid w:val="00324C50"/>
    <w:rsid w:val="00325FCB"/>
    <w:rsid w:val="003312F8"/>
    <w:rsid w:val="003340AC"/>
    <w:rsid w:val="00335B4E"/>
    <w:rsid w:val="00336273"/>
    <w:rsid w:val="003414EF"/>
    <w:rsid w:val="0034179C"/>
    <w:rsid w:val="00341DEB"/>
    <w:rsid w:val="00341F7E"/>
    <w:rsid w:val="00342255"/>
    <w:rsid w:val="00344019"/>
    <w:rsid w:val="00344BA6"/>
    <w:rsid w:val="0034529C"/>
    <w:rsid w:val="00352A1E"/>
    <w:rsid w:val="00352B0A"/>
    <w:rsid w:val="00353DC4"/>
    <w:rsid w:val="003578BA"/>
    <w:rsid w:val="00364A6D"/>
    <w:rsid w:val="003652CE"/>
    <w:rsid w:val="003670D5"/>
    <w:rsid w:val="00367E26"/>
    <w:rsid w:val="00374935"/>
    <w:rsid w:val="00374A57"/>
    <w:rsid w:val="00377A2E"/>
    <w:rsid w:val="003821BE"/>
    <w:rsid w:val="003838BB"/>
    <w:rsid w:val="00392A37"/>
    <w:rsid w:val="00392EE5"/>
    <w:rsid w:val="003945FE"/>
    <w:rsid w:val="00395EF9"/>
    <w:rsid w:val="00396823"/>
    <w:rsid w:val="003A00F3"/>
    <w:rsid w:val="003A0142"/>
    <w:rsid w:val="003A141A"/>
    <w:rsid w:val="003A1E3B"/>
    <w:rsid w:val="003A2BD6"/>
    <w:rsid w:val="003A41A0"/>
    <w:rsid w:val="003A4580"/>
    <w:rsid w:val="003A7AD4"/>
    <w:rsid w:val="003A7B27"/>
    <w:rsid w:val="003B1C93"/>
    <w:rsid w:val="003B3DC7"/>
    <w:rsid w:val="003B5242"/>
    <w:rsid w:val="003C0C6A"/>
    <w:rsid w:val="003C0ED3"/>
    <w:rsid w:val="003C2DC4"/>
    <w:rsid w:val="003C32F2"/>
    <w:rsid w:val="003C65BA"/>
    <w:rsid w:val="003D4926"/>
    <w:rsid w:val="003D4CE7"/>
    <w:rsid w:val="003D6989"/>
    <w:rsid w:val="003E0D2F"/>
    <w:rsid w:val="003E2138"/>
    <w:rsid w:val="003E235E"/>
    <w:rsid w:val="003E29FD"/>
    <w:rsid w:val="003E3A7B"/>
    <w:rsid w:val="003E414C"/>
    <w:rsid w:val="003E646E"/>
    <w:rsid w:val="003E6501"/>
    <w:rsid w:val="003F2521"/>
    <w:rsid w:val="003F51B7"/>
    <w:rsid w:val="003F547E"/>
    <w:rsid w:val="003F6E50"/>
    <w:rsid w:val="003F743B"/>
    <w:rsid w:val="00401A58"/>
    <w:rsid w:val="00403CA3"/>
    <w:rsid w:val="00404665"/>
    <w:rsid w:val="00406367"/>
    <w:rsid w:val="00406BEF"/>
    <w:rsid w:val="00407AF1"/>
    <w:rsid w:val="0041065F"/>
    <w:rsid w:val="00410CC5"/>
    <w:rsid w:val="00414CE3"/>
    <w:rsid w:val="00416973"/>
    <w:rsid w:val="004215C7"/>
    <w:rsid w:val="00422B04"/>
    <w:rsid w:val="004232DD"/>
    <w:rsid w:val="004247B9"/>
    <w:rsid w:val="00426D3C"/>
    <w:rsid w:val="00432D5B"/>
    <w:rsid w:val="0043370D"/>
    <w:rsid w:val="00433A08"/>
    <w:rsid w:val="00434178"/>
    <w:rsid w:val="00434DCF"/>
    <w:rsid w:val="00437BDB"/>
    <w:rsid w:val="0044040C"/>
    <w:rsid w:val="004409C1"/>
    <w:rsid w:val="00442363"/>
    <w:rsid w:val="00442D01"/>
    <w:rsid w:val="00444992"/>
    <w:rsid w:val="00445272"/>
    <w:rsid w:val="004453FC"/>
    <w:rsid w:val="004460C4"/>
    <w:rsid w:val="004511BB"/>
    <w:rsid w:val="004541E7"/>
    <w:rsid w:val="004559D3"/>
    <w:rsid w:val="00462908"/>
    <w:rsid w:val="00463DD7"/>
    <w:rsid w:val="004640E4"/>
    <w:rsid w:val="0046433A"/>
    <w:rsid w:val="004655EF"/>
    <w:rsid w:val="00466657"/>
    <w:rsid w:val="0047092D"/>
    <w:rsid w:val="004741E5"/>
    <w:rsid w:val="00474839"/>
    <w:rsid w:val="00474DB4"/>
    <w:rsid w:val="00476973"/>
    <w:rsid w:val="00477859"/>
    <w:rsid w:val="00477939"/>
    <w:rsid w:val="004802EC"/>
    <w:rsid w:val="00481B6D"/>
    <w:rsid w:val="00484152"/>
    <w:rsid w:val="00484BC4"/>
    <w:rsid w:val="00484F44"/>
    <w:rsid w:val="00485EF2"/>
    <w:rsid w:val="00486902"/>
    <w:rsid w:val="004906E3"/>
    <w:rsid w:val="00496F1A"/>
    <w:rsid w:val="004970AC"/>
    <w:rsid w:val="0049750F"/>
    <w:rsid w:val="00497987"/>
    <w:rsid w:val="004A1FE9"/>
    <w:rsid w:val="004A2772"/>
    <w:rsid w:val="004A2A2A"/>
    <w:rsid w:val="004A3A6E"/>
    <w:rsid w:val="004A3B91"/>
    <w:rsid w:val="004A4069"/>
    <w:rsid w:val="004A4AE0"/>
    <w:rsid w:val="004A73A4"/>
    <w:rsid w:val="004A7868"/>
    <w:rsid w:val="004B053F"/>
    <w:rsid w:val="004B2D9F"/>
    <w:rsid w:val="004B5C7B"/>
    <w:rsid w:val="004B64EC"/>
    <w:rsid w:val="004C018B"/>
    <w:rsid w:val="004C2E7D"/>
    <w:rsid w:val="004C36C3"/>
    <w:rsid w:val="004D15B8"/>
    <w:rsid w:val="004D1677"/>
    <w:rsid w:val="004D469F"/>
    <w:rsid w:val="004D53F8"/>
    <w:rsid w:val="004D55B1"/>
    <w:rsid w:val="004D6638"/>
    <w:rsid w:val="004E5D21"/>
    <w:rsid w:val="004E6306"/>
    <w:rsid w:val="004E7B59"/>
    <w:rsid w:val="004F2496"/>
    <w:rsid w:val="004F66BD"/>
    <w:rsid w:val="005010E0"/>
    <w:rsid w:val="00502E2B"/>
    <w:rsid w:val="005119B2"/>
    <w:rsid w:val="00511E09"/>
    <w:rsid w:val="0051249B"/>
    <w:rsid w:val="00513223"/>
    <w:rsid w:val="005150CC"/>
    <w:rsid w:val="0051531F"/>
    <w:rsid w:val="00516999"/>
    <w:rsid w:val="005227CE"/>
    <w:rsid w:val="00523599"/>
    <w:rsid w:val="00524256"/>
    <w:rsid w:val="00524FBC"/>
    <w:rsid w:val="0052688A"/>
    <w:rsid w:val="00526CD4"/>
    <w:rsid w:val="005321D0"/>
    <w:rsid w:val="00534978"/>
    <w:rsid w:val="00536597"/>
    <w:rsid w:val="00536B0D"/>
    <w:rsid w:val="00537159"/>
    <w:rsid w:val="00540648"/>
    <w:rsid w:val="005409B9"/>
    <w:rsid w:val="00540DC2"/>
    <w:rsid w:val="00542F0B"/>
    <w:rsid w:val="00543140"/>
    <w:rsid w:val="0054439F"/>
    <w:rsid w:val="00545623"/>
    <w:rsid w:val="00550241"/>
    <w:rsid w:val="005518D6"/>
    <w:rsid w:val="00554067"/>
    <w:rsid w:val="0055732F"/>
    <w:rsid w:val="00557347"/>
    <w:rsid w:val="00561B47"/>
    <w:rsid w:val="005704FB"/>
    <w:rsid w:val="00570642"/>
    <w:rsid w:val="00575AE7"/>
    <w:rsid w:val="00575DC2"/>
    <w:rsid w:val="00575E0B"/>
    <w:rsid w:val="00580D3E"/>
    <w:rsid w:val="00581B07"/>
    <w:rsid w:val="0058348A"/>
    <w:rsid w:val="00583C41"/>
    <w:rsid w:val="00587CA4"/>
    <w:rsid w:val="00587EE7"/>
    <w:rsid w:val="00592295"/>
    <w:rsid w:val="005967F9"/>
    <w:rsid w:val="005A091C"/>
    <w:rsid w:val="005A21A9"/>
    <w:rsid w:val="005A2A82"/>
    <w:rsid w:val="005A491A"/>
    <w:rsid w:val="005A6577"/>
    <w:rsid w:val="005A7152"/>
    <w:rsid w:val="005A7E04"/>
    <w:rsid w:val="005B10CE"/>
    <w:rsid w:val="005B1655"/>
    <w:rsid w:val="005B1F09"/>
    <w:rsid w:val="005B282A"/>
    <w:rsid w:val="005B2C60"/>
    <w:rsid w:val="005B2D0F"/>
    <w:rsid w:val="005B3057"/>
    <w:rsid w:val="005B41B3"/>
    <w:rsid w:val="005B4C0E"/>
    <w:rsid w:val="005B5888"/>
    <w:rsid w:val="005B5A9A"/>
    <w:rsid w:val="005B767D"/>
    <w:rsid w:val="005C47F5"/>
    <w:rsid w:val="005C65F4"/>
    <w:rsid w:val="005C67D7"/>
    <w:rsid w:val="005C68C6"/>
    <w:rsid w:val="005C7F4F"/>
    <w:rsid w:val="005D0DE1"/>
    <w:rsid w:val="005D20B7"/>
    <w:rsid w:val="005D714D"/>
    <w:rsid w:val="005E3A06"/>
    <w:rsid w:val="005E5FD8"/>
    <w:rsid w:val="005F03F0"/>
    <w:rsid w:val="005F13F1"/>
    <w:rsid w:val="005F16BF"/>
    <w:rsid w:val="005F3A96"/>
    <w:rsid w:val="005F3EA8"/>
    <w:rsid w:val="005F55FA"/>
    <w:rsid w:val="005F68DE"/>
    <w:rsid w:val="005F6D15"/>
    <w:rsid w:val="005F700C"/>
    <w:rsid w:val="00602D4D"/>
    <w:rsid w:val="00603C56"/>
    <w:rsid w:val="006074ED"/>
    <w:rsid w:val="00607E9C"/>
    <w:rsid w:val="00610CA6"/>
    <w:rsid w:val="00610DBB"/>
    <w:rsid w:val="00611CEC"/>
    <w:rsid w:val="00616991"/>
    <w:rsid w:val="00616A8A"/>
    <w:rsid w:val="00616DBD"/>
    <w:rsid w:val="0062352E"/>
    <w:rsid w:val="006250CE"/>
    <w:rsid w:val="00630EFC"/>
    <w:rsid w:val="006324C8"/>
    <w:rsid w:val="00634CD9"/>
    <w:rsid w:val="006357FD"/>
    <w:rsid w:val="0063617A"/>
    <w:rsid w:val="00636420"/>
    <w:rsid w:val="0064002D"/>
    <w:rsid w:val="00641231"/>
    <w:rsid w:val="006413FE"/>
    <w:rsid w:val="00644E2B"/>
    <w:rsid w:val="006458FB"/>
    <w:rsid w:val="00646851"/>
    <w:rsid w:val="00646A76"/>
    <w:rsid w:val="00646CDA"/>
    <w:rsid w:val="006520A2"/>
    <w:rsid w:val="00653561"/>
    <w:rsid w:val="0065553E"/>
    <w:rsid w:val="00655C7D"/>
    <w:rsid w:val="00657A69"/>
    <w:rsid w:val="006630CB"/>
    <w:rsid w:val="00663777"/>
    <w:rsid w:val="00664F3E"/>
    <w:rsid w:val="006704BD"/>
    <w:rsid w:val="00671A28"/>
    <w:rsid w:val="0067215C"/>
    <w:rsid w:val="0067296B"/>
    <w:rsid w:val="00673270"/>
    <w:rsid w:val="00675281"/>
    <w:rsid w:val="00675E18"/>
    <w:rsid w:val="0067795C"/>
    <w:rsid w:val="006823F2"/>
    <w:rsid w:val="00682515"/>
    <w:rsid w:val="0068597A"/>
    <w:rsid w:val="00687B47"/>
    <w:rsid w:val="006910D0"/>
    <w:rsid w:val="00692130"/>
    <w:rsid w:val="0069518D"/>
    <w:rsid w:val="00695AE2"/>
    <w:rsid w:val="00695AE3"/>
    <w:rsid w:val="00696074"/>
    <w:rsid w:val="006970F4"/>
    <w:rsid w:val="00697860"/>
    <w:rsid w:val="006A0EEB"/>
    <w:rsid w:val="006A1107"/>
    <w:rsid w:val="006A2B06"/>
    <w:rsid w:val="006A5B2F"/>
    <w:rsid w:val="006A6127"/>
    <w:rsid w:val="006A68D9"/>
    <w:rsid w:val="006B1366"/>
    <w:rsid w:val="006B1A23"/>
    <w:rsid w:val="006B3EEF"/>
    <w:rsid w:val="006B49E6"/>
    <w:rsid w:val="006B53F4"/>
    <w:rsid w:val="006B59FE"/>
    <w:rsid w:val="006C0899"/>
    <w:rsid w:val="006C2D18"/>
    <w:rsid w:val="006C32A0"/>
    <w:rsid w:val="006C7841"/>
    <w:rsid w:val="006D0485"/>
    <w:rsid w:val="006D1538"/>
    <w:rsid w:val="006D336D"/>
    <w:rsid w:val="006D354D"/>
    <w:rsid w:val="006D3F88"/>
    <w:rsid w:val="006D5F47"/>
    <w:rsid w:val="006D6F46"/>
    <w:rsid w:val="006D774C"/>
    <w:rsid w:val="006E1167"/>
    <w:rsid w:val="006E1D04"/>
    <w:rsid w:val="006E3DD6"/>
    <w:rsid w:val="006E5379"/>
    <w:rsid w:val="006E55B1"/>
    <w:rsid w:val="006E6804"/>
    <w:rsid w:val="006E6D46"/>
    <w:rsid w:val="006F0309"/>
    <w:rsid w:val="006F160F"/>
    <w:rsid w:val="006F2742"/>
    <w:rsid w:val="006F290E"/>
    <w:rsid w:val="006F7EFD"/>
    <w:rsid w:val="00705509"/>
    <w:rsid w:val="0070593D"/>
    <w:rsid w:val="00707785"/>
    <w:rsid w:val="0071072D"/>
    <w:rsid w:val="00711161"/>
    <w:rsid w:val="00712F9B"/>
    <w:rsid w:val="0071619C"/>
    <w:rsid w:val="00716844"/>
    <w:rsid w:val="00720078"/>
    <w:rsid w:val="0072041B"/>
    <w:rsid w:val="00720A06"/>
    <w:rsid w:val="007234E1"/>
    <w:rsid w:val="00727EA4"/>
    <w:rsid w:val="00731B72"/>
    <w:rsid w:val="0073300A"/>
    <w:rsid w:val="007364FD"/>
    <w:rsid w:val="00737383"/>
    <w:rsid w:val="00740B63"/>
    <w:rsid w:val="00740E62"/>
    <w:rsid w:val="00740F8F"/>
    <w:rsid w:val="0074287A"/>
    <w:rsid w:val="00742EA8"/>
    <w:rsid w:val="00744A8F"/>
    <w:rsid w:val="0074557C"/>
    <w:rsid w:val="00746131"/>
    <w:rsid w:val="00751530"/>
    <w:rsid w:val="0075304D"/>
    <w:rsid w:val="007556BB"/>
    <w:rsid w:val="00755865"/>
    <w:rsid w:val="00755E8B"/>
    <w:rsid w:val="007563B3"/>
    <w:rsid w:val="007604C2"/>
    <w:rsid w:val="00762923"/>
    <w:rsid w:val="00763A40"/>
    <w:rsid w:val="00767039"/>
    <w:rsid w:val="0076798A"/>
    <w:rsid w:val="007726F0"/>
    <w:rsid w:val="00773267"/>
    <w:rsid w:val="0077696F"/>
    <w:rsid w:val="00777738"/>
    <w:rsid w:val="0078188C"/>
    <w:rsid w:val="00783800"/>
    <w:rsid w:val="00784F87"/>
    <w:rsid w:val="00785D27"/>
    <w:rsid w:val="007870E6"/>
    <w:rsid w:val="00787CB3"/>
    <w:rsid w:val="0079008B"/>
    <w:rsid w:val="00790989"/>
    <w:rsid w:val="00791FEA"/>
    <w:rsid w:val="00795209"/>
    <w:rsid w:val="007A073A"/>
    <w:rsid w:val="007A1603"/>
    <w:rsid w:val="007A2FD1"/>
    <w:rsid w:val="007A4CB2"/>
    <w:rsid w:val="007A59DC"/>
    <w:rsid w:val="007A6419"/>
    <w:rsid w:val="007A7532"/>
    <w:rsid w:val="007B1B37"/>
    <w:rsid w:val="007B4A1F"/>
    <w:rsid w:val="007B5965"/>
    <w:rsid w:val="007B6C81"/>
    <w:rsid w:val="007C0235"/>
    <w:rsid w:val="007C0336"/>
    <w:rsid w:val="007C236D"/>
    <w:rsid w:val="007C5CAE"/>
    <w:rsid w:val="007D2178"/>
    <w:rsid w:val="007D61C4"/>
    <w:rsid w:val="007D715A"/>
    <w:rsid w:val="007D7CDC"/>
    <w:rsid w:val="007D7D2C"/>
    <w:rsid w:val="007E6EAB"/>
    <w:rsid w:val="007E7E09"/>
    <w:rsid w:val="007F0289"/>
    <w:rsid w:val="007F070A"/>
    <w:rsid w:val="007F4FCC"/>
    <w:rsid w:val="00800509"/>
    <w:rsid w:val="00800662"/>
    <w:rsid w:val="00802CF7"/>
    <w:rsid w:val="00803608"/>
    <w:rsid w:val="00805281"/>
    <w:rsid w:val="00805932"/>
    <w:rsid w:val="00805FD6"/>
    <w:rsid w:val="00816F7A"/>
    <w:rsid w:val="008174C0"/>
    <w:rsid w:val="0082045B"/>
    <w:rsid w:val="00822145"/>
    <w:rsid w:val="00822C5A"/>
    <w:rsid w:val="00822EA5"/>
    <w:rsid w:val="00826431"/>
    <w:rsid w:val="00826DBB"/>
    <w:rsid w:val="00830B85"/>
    <w:rsid w:val="008319F1"/>
    <w:rsid w:val="00834190"/>
    <w:rsid w:val="008359CB"/>
    <w:rsid w:val="00835D48"/>
    <w:rsid w:val="008533D6"/>
    <w:rsid w:val="00853F0D"/>
    <w:rsid w:val="008548BF"/>
    <w:rsid w:val="00856CBF"/>
    <w:rsid w:val="00860B30"/>
    <w:rsid w:val="00860FCB"/>
    <w:rsid w:val="0086215A"/>
    <w:rsid w:val="00863B15"/>
    <w:rsid w:val="00864713"/>
    <w:rsid w:val="00866D5A"/>
    <w:rsid w:val="00867D4F"/>
    <w:rsid w:val="00872DD0"/>
    <w:rsid w:val="00873523"/>
    <w:rsid w:val="00874F94"/>
    <w:rsid w:val="008751FE"/>
    <w:rsid w:val="00881A67"/>
    <w:rsid w:val="00884656"/>
    <w:rsid w:val="008849A3"/>
    <w:rsid w:val="00885F27"/>
    <w:rsid w:val="008905EC"/>
    <w:rsid w:val="00890F74"/>
    <w:rsid w:val="00891034"/>
    <w:rsid w:val="00892429"/>
    <w:rsid w:val="00892B23"/>
    <w:rsid w:val="0089478F"/>
    <w:rsid w:val="0089512E"/>
    <w:rsid w:val="0089589A"/>
    <w:rsid w:val="008A0CDC"/>
    <w:rsid w:val="008A0D2C"/>
    <w:rsid w:val="008B1A73"/>
    <w:rsid w:val="008B2781"/>
    <w:rsid w:val="008C052F"/>
    <w:rsid w:val="008C0CA3"/>
    <w:rsid w:val="008C4617"/>
    <w:rsid w:val="008D236A"/>
    <w:rsid w:val="008D4D99"/>
    <w:rsid w:val="008D50EC"/>
    <w:rsid w:val="008D6640"/>
    <w:rsid w:val="008E1CB3"/>
    <w:rsid w:val="008E61E6"/>
    <w:rsid w:val="008F23DF"/>
    <w:rsid w:val="008F25BC"/>
    <w:rsid w:val="008F434F"/>
    <w:rsid w:val="008F66F7"/>
    <w:rsid w:val="008F6A1D"/>
    <w:rsid w:val="008F7766"/>
    <w:rsid w:val="00901A3C"/>
    <w:rsid w:val="009037A9"/>
    <w:rsid w:val="00904754"/>
    <w:rsid w:val="00907632"/>
    <w:rsid w:val="0090798F"/>
    <w:rsid w:val="009121A2"/>
    <w:rsid w:val="0091302B"/>
    <w:rsid w:val="009138CB"/>
    <w:rsid w:val="00914C3C"/>
    <w:rsid w:val="0092001E"/>
    <w:rsid w:val="0092231A"/>
    <w:rsid w:val="00931233"/>
    <w:rsid w:val="00934704"/>
    <w:rsid w:val="00934D4B"/>
    <w:rsid w:val="00934DDE"/>
    <w:rsid w:val="009410C5"/>
    <w:rsid w:val="00944075"/>
    <w:rsid w:val="009448CF"/>
    <w:rsid w:val="00950974"/>
    <w:rsid w:val="00950F13"/>
    <w:rsid w:val="00953A45"/>
    <w:rsid w:val="0095435E"/>
    <w:rsid w:val="00954D6A"/>
    <w:rsid w:val="00955909"/>
    <w:rsid w:val="0095724E"/>
    <w:rsid w:val="0096293E"/>
    <w:rsid w:val="00964B7B"/>
    <w:rsid w:val="0096656A"/>
    <w:rsid w:val="00967671"/>
    <w:rsid w:val="00967C16"/>
    <w:rsid w:val="009704ED"/>
    <w:rsid w:val="0097093F"/>
    <w:rsid w:val="0097111A"/>
    <w:rsid w:val="00971B61"/>
    <w:rsid w:val="009740D4"/>
    <w:rsid w:val="00977A1E"/>
    <w:rsid w:val="00983EE9"/>
    <w:rsid w:val="00986742"/>
    <w:rsid w:val="00987033"/>
    <w:rsid w:val="00990DFA"/>
    <w:rsid w:val="00993EE0"/>
    <w:rsid w:val="009A06A6"/>
    <w:rsid w:val="009A2657"/>
    <w:rsid w:val="009A2E3C"/>
    <w:rsid w:val="009A3129"/>
    <w:rsid w:val="009A677F"/>
    <w:rsid w:val="009A7EC0"/>
    <w:rsid w:val="009B5358"/>
    <w:rsid w:val="009B5AC8"/>
    <w:rsid w:val="009C0D98"/>
    <w:rsid w:val="009C5F8F"/>
    <w:rsid w:val="009D32E2"/>
    <w:rsid w:val="009D5E69"/>
    <w:rsid w:val="009D6868"/>
    <w:rsid w:val="009D6A1D"/>
    <w:rsid w:val="009D700C"/>
    <w:rsid w:val="009E1836"/>
    <w:rsid w:val="009E2F8D"/>
    <w:rsid w:val="009F0179"/>
    <w:rsid w:val="009F3F1F"/>
    <w:rsid w:val="009F3F74"/>
    <w:rsid w:val="009F5126"/>
    <w:rsid w:val="009F537C"/>
    <w:rsid w:val="00A00E85"/>
    <w:rsid w:val="00A03975"/>
    <w:rsid w:val="00A057AF"/>
    <w:rsid w:val="00A064D9"/>
    <w:rsid w:val="00A1137B"/>
    <w:rsid w:val="00A151FE"/>
    <w:rsid w:val="00A17671"/>
    <w:rsid w:val="00A177E8"/>
    <w:rsid w:val="00A17ABD"/>
    <w:rsid w:val="00A21667"/>
    <w:rsid w:val="00A26D2A"/>
    <w:rsid w:val="00A311DE"/>
    <w:rsid w:val="00A31426"/>
    <w:rsid w:val="00A3151F"/>
    <w:rsid w:val="00A33AEB"/>
    <w:rsid w:val="00A37B16"/>
    <w:rsid w:val="00A40263"/>
    <w:rsid w:val="00A40CB1"/>
    <w:rsid w:val="00A4154B"/>
    <w:rsid w:val="00A43E89"/>
    <w:rsid w:val="00A442AE"/>
    <w:rsid w:val="00A45390"/>
    <w:rsid w:val="00A45A1C"/>
    <w:rsid w:val="00A46B5A"/>
    <w:rsid w:val="00A5093E"/>
    <w:rsid w:val="00A5227B"/>
    <w:rsid w:val="00A53FB4"/>
    <w:rsid w:val="00A55811"/>
    <w:rsid w:val="00A56333"/>
    <w:rsid w:val="00A565AA"/>
    <w:rsid w:val="00A57F22"/>
    <w:rsid w:val="00A6222C"/>
    <w:rsid w:val="00A630CF"/>
    <w:rsid w:val="00A63564"/>
    <w:rsid w:val="00A6415D"/>
    <w:rsid w:val="00A64A36"/>
    <w:rsid w:val="00A6518C"/>
    <w:rsid w:val="00A6693E"/>
    <w:rsid w:val="00A66E03"/>
    <w:rsid w:val="00A672C0"/>
    <w:rsid w:val="00A7074B"/>
    <w:rsid w:val="00A71A7A"/>
    <w:rsid w:val="00A727CD"/>
    <w:rsid w:val="00A7294D"/>
    <w:rsid w:val="00A72D48"/>
    <w:rsid w:val="00A754B7"/>
    <w:rsid w:val="00A75AB3"/>
    <w:rsid w:val="00A76B0C"/>
    <w:rsid w:val="00A82AAC"/>
    <w:rsid w:val="00A87EEB"/>
    <w:rsid w:val="00A90BB6"/>
    <w:rsid w:val="00A9423B"/>
    <w:rsid w:val="00A955AA"/>
    <w:rsid w:val="00A95DA7"/>
    <w:rsid w:val="00A96068"/>
    <w:rsid w:val="00A96D3E"/>
    <w:rsid w:val="00A96FBD"/>
    <w:rsid w:val="00AA0730"/>
    <w:rsid w:val="00AA0A8E"/>
    <w:rsid w:val="00AA47EA"/>
    <w:rsid w:val="00AA7BFD"/>
    <w:rsid w:val="00AB3B4E"/>
    <w:rsid w:val="00AB7174"/>
    <w:rsid w:val="00AB7507"/>
    <w:rsid w:val="00AC03D2"/>
    <w:rsid w:val="00AC1C0C"/>
    <w:rsid w:val="00AC2DA3"/>
    <w:rsid w:val="00AC3D8B"/>
    <w:rsid w:val="00AC44FD"/>
    <w:rsid w:val="00AC6131"/>
    <w:rsid w:val="00AD0E1D"/>
    <w:rsid w:val="00AD1E80"/>
    <w:rsid w:val="00AD4EC2"/>
    <w:rsid w:val="00AD5090"/>
    <w:rsid w:val="00AD59A8"/>
    <w:rsid w:val="00AD67B2"/>
    <w:rsid w:val="00AE381D"/>
    <w:rsid w:val="00AF1BF6"/>
    <w:rsid w:val="00AF27CC"/>
    <w:rsid w:val="00AF306D"/>
    <w:rsid w:val="00AF3F06"/>
    <w:rsid w:val="00AF74B2"/>
    <w:rsid w:val="00B07E4E"/>
    <w:rsid w:val="00B10670"/>
    <w:rsid w:val="00B15243"/>
    <w:rsid w:val="00B152C9"/>
    <w:rsid w:val="00B15948"/>
    <w:rsid w:val="00B216DF"/>
    <w:rsid w:val="00B228DD"/>
    <w:rsid w:val="00B237D5"/>
    <w:rsid w:val="00B254C6"/>
    <w:rsid w:val="00B266B3"/>
    <w:rsid w:val="00B27F78"/>
    <w:rsid w:val="00B30397"/>
    <w:rsid w:val="00B30FD9"/>
    <w:rsid w:val="00B32B48"/>
    <w:rsid w:val="00B32CE5"/>
    <w:rsid w:val="00B32DB5"/>
    <w:rsid w:val="00B336AC"/>
    <w:rsid w:val="00B35189"/>
    <w:rsid w:val="00B3556F"/>
    <w:rsid w:val="00B3590A"/>
    <w:rsid w:val="00B36217"/>
    <w:rsid w:val="00B36A6B"/>
    <w:rsid w:val="00B37D48"/>
    <w:rsid w:val="00B435FF"/>
    <w:rsid w:val="00B45801"/>
    <w:rsid w:val="00B51A97"/>
    <w:rsid w:val="00B51B6D"/>
    <w:rsid w:val="00B552ED"/>
    <w:rsid w:val="00B57658"/>
    <w:rsid w:val="00B632FA"/>
    <w:rsid w:val="00B6351E"/>
    <w:rsid w:val="00B64896"/>
    <w:rsid w:val="00B66479"/>
    <w:rsid w:val="00B701E8"/>
    <w:rsid w:val="00B7294A"/>
    <w:rsid w:val="00B736A2"/>
    <w:rsid w:val="00B77900"/>
    <w:rsid w:val="00B80DA3"/>
    <w:rsid w:val="00B84E56"/>
    <w:rsid w:val="00B86083"/>
    <w:rsid w:val="00B9237D"/>
    <w:rsid w:val="00B93A51"/>
    <w:rsid w:val="00B95B4A"/>
    <w:rsid w:val="00B963C1"/>
    <w:rsid w:val="00BB2222"/>
    <w:rsid w:val="00BB2A76"/>
    <w:rsid w:val="00BB2ABB"/>
    <w:rsid w:val="00BB31F8"/>
    <w:rsid w:val="00BB51B8"/>
    <w:rsid w:val="00BB556C"/>
    <w:rsid w:val="00BC123F"/>
    <w:rsid w:val="00BC5757"/>
    <w:rsid w:val="00BC65FB"/>
    <w:rsid w:val="00BC6632"/>
    <w:rsid w:val="00BD046D"/>
    <w:rsid w:val="00BD0525"/>
    <w:rsid w:val="00BD0F20"/>
    <w:rsid w:val="00BD4412"/>
    <w:rsid w:val="00BE0032"/>
    <w:rsid w:val="00BE0BC6"/>
    <w:rsid w:val="00BE2DE1"/>
    <w:rsid w:val="00BE4335"/>
    <w:rsid w:val="00BE5DE7"/>
    <w:rsid w:val="00BE6757"/>
    <w:rsid w:val="00BF1483"/>
    <w:rsid w:val="00BF6EA3"/>
    <w:rsid w:val="00BF75A7"/>
    <w:rsid w:val="00C01CA9"/>
    <w:rsid w:val="00C02FE8"/>
    <w:rsid w:val="00C04544"/>
    <w:rsid w:val="00C154CA"/>
    <w:rsid w:val="00C15BD3"/>
    <w:rsid w:val="00C24CF3"/>
    <w:rsid w:val="00C32FEF"/>
    <w:rsid w:val="00C336EC"/>
    <w:rsid w:val="00C36802"/>
    <w:rsid w:val="00C36F21"/>
    <w:rsid w:val="00C40D12"/>
    <w:rsid w:val="00C42C34"/>
    <w:rsid w:val="00C43163"/>
    <w:rsid w:val="00C4395B"/>
    <w:rsid w:val="00C4477F"/>
    <w:rsid w:val="00C44BAF"/>
    <w:rsid w:val="00C44F55"/>
    <w:rsid w:val="00C471B3"/>
    <w:rsid w:val="00C5116B"/>
    <w:rsid w:val="00C53B0B"/>
    <w:rsid w:val="00C54282"/>
    <w:rsid w:val="00C54560"/>
    <w:rsid w:val="00C6381E"/>
    <w:rsid w:val="00C6383B"/>
    <w:rsid w:val="00C63D09"/>
    <w:rsid w:val="00C667AD"/>
    <w:rsid w:val="00C66853"/>
    <w:rsid w:val="00C66AEA"/>
    <w:rsid w:val="00C67D1B"/>
    <w:rsid w:val="00C73684"/>
    <w:rsid w:val="00C73E5A"/>
    <w:rsid w:val="00C73FF6"/>
    <w:rsid w:val="00C74C75"/>
    <w:rsid w:val="00C77724"/>
    <w:rsid w:val="00C82067"/>
    <w:rsid w:val="00C856E1"/>
    <w:rsid w:val="00C868D1"/>
    <w:rsid w:val="00C87D24"/>
    <w:rsid w:val="00C92EB2"/>
    <w:rsid w:val="00CA02F9"/>
    <w:rsid w:val="00CA064D"/>
    <w:rsid w:val="00CA26DA"/>
    <w:rsid w:val="00CA2D52"/>
    <w:rsid w:val="00CA36C8"/>
    <w:rsid w:val="00CA72C0"/>
    <w:rsid w:val="00CB312B"/>
    <w:rsid w:val="00CB6348"/>
    <w:rsid w:val="00CC079B"/>
    <w:rsid w:val="00CC21D6"/>
    <w:rsid w:val="00CC2BD8"/>
    <w:rsid w:val="00CC3DBA"/>
    <w:rsid w:val="00CC7F12"/>
    <w:rsid w:val="00CD399E"/>
    <w:rsid w:val="00CD523A"/>
    <w:rsid w:val="00CD5F12"/>
    <w:rsid w:val="00CE04A7"/>
    <w:rsid w:val="00CE102D"/>
    <w:rsid w:val="00CE5709"/>
    <w:rsid w:val="00CF1636"/>
    <w:rsid w:val="00CF2563"/>
    <w:rsid w:val="00CF4A16"/>
    <w:rsid w:val="00CF7D9E"/>
    <w:rsid w:val="00D00174"/>
    <w:rsid w:val="00D00D00"/>
    <w:rsid w:val="00D016FC"/>
    <w:rsid w:val="00D03785"/>
    <w:rsid w:val="00D03B16"/>
    <w:rsid w:val="00D05291"/>
    <w:rsid w:val="00D07AB9"/>
    <w:rsid w:val="00D128CF"/>
    <w:rsid w:val="00D15444"/>
    <w:rsid w:val="00D161E3"/>
    <w:rsid w:val="00D164AB"/>
    <w:rsid w:val="00D20C07"/>
    <w:rsid w:val="00D20CBB"/>
    <w:rsid w:val="00D21185"/>
    <w:rsid w:val="00D213CC"/>
    <w:rsid w:val="00D2252C"/>
    <w:rsid w:val="00D246DE"/>
    <w:rsid w:val="00D254D9"/>
    <w:rsid w:val="00D25917"/>
    <w:rsid w:val="00D26884"/>
    <w:rsid w:val="00D270F4"/>
    <w:rsid w:val="00D30ED1"/>
    <w:rsid w:val="00D3395B"/>
    <w:rsid w:val="00D340CD"/>
    <w:rsid w:val="00D34A65"/>
    <w:rsid w:val="00D34E91"/>
    <w:rsid w:val="00D35309"/>
    <w:rsid w:val="00D3545D"/>
    <w:rsid w:val="00D3601E"/>
    <w:rsid w:val="00D362EE"/>
    <w:rsid w:val="00D37E71"/>
    <w:rsid w:val="00D40957"/>
    <w:rsid w:val="00D41755"/>
    <w:rsid w:val="00D42F71"/>
    <w:rsid w:val="00D46142"/>
    <w:rsid w:val="00D4673D"/>
    <w:rsid w:val="00D55415"/>
    <w:rsid w:val="00D55DC1"/>
    <w:rsid w:val="00D56279"/>
    <w:rsid w:val="00D56300"/>
    <w:rsid w:val="00D62BF6"/>
    <w:rsid w:val="00D632F9"/>
    <w:rsid w:val="00D63D7E"/>
    <w:rsid w:val="00D64063"/>
    <w:rsid w:val="00D64DD6"/>
    <w:rsid w:val="00D655B4"/>
    <w:rsid w:val="00D67BA3"/>
    <w:rsid w:val="00D70D07"/>
    <w:rsid w:val="00D70F51"/>
    <w:rsid w:val="00D7179B"/>
    <w:rsid w:val="00D746C3"/>
    <w:rsid w:val="00D749B0"/>
    <w:rsid w:val="00D76C6E"/>
    <w:rsid w:val="00D770A4"/>
    <w:rsid w:val="00D777D5"/>
    <w:rsid w:val="00D82FCE"/>
    <w:rsid w:val="00D83F3E"/>
    <w:rsid w:val="00D84355"/>
    <w:rsid w:val="00D86549"/>
    <w:rsid w:val="00D91704"/>
    <w:rsid w:val="00D92712"/>
    <w:rsid w:val="00D9566F"/>
    <w:rsid w:val="00D96205"/>
    <w:rsid w:val="00D96D55"/>
    <w:rsid w:val="00DA233D"/>
    <w:rsid w:val="00DA487A"/>
    <w:rsid w:val="00DA5790"/>
    <w:rsid w:val="00DB2519"/>
    <w:rsid w:val="00DB2788"/>
    <w:rsid w:val="00DB3385"/>
    <w:rsid w:val="00DB4509"/>
    <w:rsid w:val="00DB501D"/>
    <w:rsid w:val="00DB7EC9"/>
    <w:rsid w:val="00DC1B1A"/>
    <w:rsid w:val="00DC1B41"/>
    <w:rsid w:val="00DC1E64"/>
    <w:rsid w:val="00DC5220"/>
    <w:rsid w:val="00DC5ADD"/>
    <w:rsid w:val="00DC6778"/>
    <w:rsid w:val="00DC74A6"/>
    <w:rsid w:val="00DD12E7"/>
    <w:rsid w:val="00DD330A"/>
    <w:rsid w:val="00DD4676"/>
    <w:rsid w:val="00DD47EA"/>
    <w:rsid w:val="00DD6DE0"/>
    <w:rsid w:val="00DD785C"/>
    <w:rsid w:val="00DE4CDA"/>
    <w:rsid w:val="00DE58A5"/>
    <w:rsid w:val="00DF1758"/>
    <w:rsid w:val="00DF2211"/>
    <w:rsid w:val="00DF38B6"/>
    <w:rsid w:val="00DF47F9"/>
    <w:rsid w:val="00DF650A"/>
    <w:rsid w:val="00DF684E"/>
    <w:rsid w:val="00DF7FAE"/>
    <w:rsid w:val="00E014C9"/>
    <w:rsid w:val="00E01740"/>
    <w:rsid w:val="00E01817"/>
    <w:rsid w:val="00E05338"/>
    <w:rsid w:val="00E0782D"/>
    <w:rsid w:val="00E1168B"/>
    <w:rsid w:val="00E11B37"/>
    <w:rsid w:val="00E16544"/>
    <w:rsid w:val="00E170FB"/>
    <w:rsid w:val="00E17F1B"/>
    <w:rsid w:val="00E2131F"/>
    <w:rsid w:val="00E23121"/>
    <w:rsid w:val="00E243FD"/>
    <w:rsid w:val="00E246A2"/>
    <w:rsid w:val="00E2769D"/>
    <w:rsid w:val="00E30AA1"/>
    <w:rsid w:val="00E32DC4"/>
    <w:rsid w:val="00E36BDA"/>
    <w:rsid w:val="00E37F7F"/>
    <w:rsid w:val="00E40533"/>
    <w:rsid w:val="00E41568"/>
    <w:rsid w:val="00E419CE"/>
    <w:rsid w:val="00E4455B"/>
    <w:rsid w:val="00E45992"/>
    <w:rsid w:val="00E45DFC"/>
    <w:rsid w:val="00E50BEC"/>
    <w:rsid w:val="00E50D6F"/>
    <w:rsid w:val="00E54870"/>
    <w:rsid w:val="00E558AD"/>
    <w:rsid w:val="00E55CA4"/>
    <w:rsid w:val="00E62058"/>
    <w:rsid w:val="00E64638"/>
    <w:rsid w:val="00E6665D"/>
    <w:rsid w:val="00E66A4D"/>
    <w:rsid w:val="00E70BE6"/>
    <w:rsid w:val="00E71970"/>
    <w:rsid w:val="00E72F55"/>
    <w:rsid w:val="00E73D80"/>
    <w:rsid w:val="00E74EEA"/>
    <w:rsid w:val="00E7661B"/>
    <w:rsid w:val="00E76B2B"/>
    <w:rsid w:val="00E8156B"/>
    <w:rsid w:val="00E820AB"/>
    <w:rsid w:val="00E824C8"/>
    <w:rsid w:val="00E8301F"/>
    <w:rsid w:val="00E84082"/>
    <w:rsid w:val="00E8426C"/>
    <w:rsid w:val="00E84503"/>
    <w:rsid w:val="00E877AF"/>
    <w:rsid w:val="00E962B1"/>
    <w:rsid w:val="00EA1C8D"/>
    <w:rsid w:val="00EA3244"/>
    <w:rsid w:val="00EA33D2"/>
    <w:rsid w:val="00EA39A2"/>
    <w:rsid w:val="00EA7572"/>
    <w:rsid w:val="00EB11AC"/>
    <w:rsid w:val="00EB3339"/>
    <w:rsid w:val="00EB5D44"/>
    <w:rsid w:val="00EB7154"/>
    <w:rsid w:val="00EC012B"/>
    <w:rsid w:val="00EC0E84"/>
    <w:rsid w:val="00EC3147"/>
    <w:rsid w:val="00EC3161"/>
    <w:rsid w:val="00EC472D"/>
    <w:rsid w:val="00EC483A"/>
    <w:rsid w:val="00EC4E3D"/>
    <w:rsid w:val="00ED2122"/>
    <w:rsid w:val="00ED6FC7"/>
    <w:rsid w:val="00ED768A"/>
    <w:rsid w:val="00ED7AE1"/>
    <w:rsid w:val="00EF2CA8"/>
    <w:rsid w:val="00EF2F89"/>
    <w:rsid w:val="00EF4422"/>
    <w:rsid w:val="00EF51C5"/>
    <w:rsid w:val="00EF5DC9"/>
    <w:rsid w:val="00EF75F0"/>
    <w:rsid w:val="00EF7647"/>
    <w:rsid w:val="00F001DB"/>
    <w:rsid w:val="00F01E4A"/>
    <w:rsid w:val="00F02D25"/>
    <w:rsid w:val="00F0418E"/>
    <w:rsid w:val="00F048BE"/>
    <w:rsid w:val="00F0647C"/>
    <w:rsid w:val="00F1092E"/>
    <w:rsid w:val="00F10A2A"/>
    <w:rsid w:val="00F13709"/>
    <w:rsid w:val="00F1587A"/>
    <w:rsid w:val="00F1619F"/>
    <w:rsid w:val="00F1665D"/>
    <w:rsid w:val="00F16EA0"/>
    <w:rsid w:val="00F17732"/>
    <w:rsid w:val="00F20F6A"/>
    <w:rsid w:val="00F211E9"/>
    <w:rsid w:val="00F226D7"/>
    <w:rsid w:val="00F23B09"/>
    <w:rsid w:val="00F33788"/>
    <w:rsid w:val="00F34EDC"/>
    <w:rsid w:val="00F35B4B"/>
    <w:rsid w:val="00F35BCC"/>
    <w:rsid w:val="00F55403"/>
    <w:rsid w:val="00F57441"/>
    <w:rsid w:val="00F61D3B"/>
    <w:rsid w:val="00F64188"/>
    <w:rsid w:val="00F66AE5"/>
    <w:rsid w:val="00F70D0F"/>
    <w:rsid w:val="00F71531"/>
    <w:rsid w:val="00F757F6"/>
    <w:rsid w:val="00F76351"/>
    <w:rsid w:val="00F76760"/>
    <w:rsid w:val="00F774C3"/>
    <w:rsid w:val="00F77A79"/>
    <w:rsid w:val="00F77F73"/>
    <w:rsid w:val="00F80078"/>
    <w:rsid w:val="00F83359"/>
    <w:rsid w:val="00F86A06"/>
    <w:rsid w:val="00F92162"/>
    <w:rsid w:val="00F9485A"/>
    <w:rsid w:val="00F95B28"/>
    <w:rsid w:val="00F97864"/>
    <w:rsid w:val="00FA0AEC"/>
    <w:rsid w:val="00FA3F58"/>
    <w:rsid w:val="00FA3F6B"/>
    <w:rsid w:val="00FA7ED7"/>
    <w:rsid w:val="00FB000F"/>
    <w:rsid w:val="00FB16E0"/>
    <w:rsid w:val="00FB4496"/>
    <w:rsid w:val="00FB5480"/>
    <w:rsid w:val="00FB68CB"/>
    <w:rsid w:val="00FC1C58"/>
    <w:rsid w:val="00FC258E"/>
    <w:rsid w:val="00FC60F7"/>
    <w:rsid w:val="00FC6260"/>
    <w:rsid w:val="00FC78D0"/>
    <w:rsid w:val="00FD16F4"/>
    <w:rsid w:val="00FD1D7C"/>
    <w:rsid w:val="00FD2695"/>
    <w:rsid w:val="00FD39F0"/>
    <w:rsid w:val="00FD624C"/>
    <w:rsid w:val="00FD7EC8"/>
    <w:rsid w:val="00FE0068"/>
    <w:rsid w:val="00FE00E8"/>
    <w:rsid w:val="00FE04CC"/>
    <w:rsid w:val="00FE10AC"/>
    <w:rsid w:val="00FE2BF8"/>
    <w:rsid w:val="00FE525A"/>
    <w:rsid w:val="00FE588E"/>
    <w:rsid w:val="00FE64B2"/>
    <w:rsid w:val="00FE7F01"/>
    <w:rsid w:val="00FF04EA"/>
    <w:rsid w:val="00FF1454"/>
    <w:rsid w:val="00FF30B6"/>
    <w:rsid w:val="00FF363A"/>
    <w:rsid w:val="00FF474D"/>
    <w:rsid w:val="00FF4A22"/>
    <w:rsid w:val="00FF6450"/>
    <w:rsid w:val="00FF688A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6D"/>
    <w:rPr>
      <w:rFonts w:ascii="AngsanaUPC" w:hAnsi="AngsanaUPC" w:cs="AngsanaUPC"/>
      <w:sz w:val="32"/>
      <w:szCs w:val="32"/>
    </w:rPr>
  </w:style>
  <w:style w:type="paragraph" w:styleId="1">
    <w:name w:val="heading 1"/>
    <w:basedOn w:val="a"/>
    <w:next w:val="a"/>
    <w:qFormat/>
    <w:rsid w:val="00093EE5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qFormat/>
    <w:rsid w:val="00093EE5"/>
    <w:pPr>
      <w:keepNext/>
      <w:outlineLvl w:val="1"/>
    </w:pPr>
    <w:rPr>
      <w:rFonts w:ascii="Angsana New" w:hAnsi="Angsana New" w:cs="Angsana New"/>
    </w:rPr>
  </w:style>
  <w:style w:type="paragraph" w:styleId="3">
    <w:name w:val="heading 3"/>
    <w:basedOn w:val="a"/>
    <w:next w:val="a"/>
    <w:qFormat/>
    <w:rsid w:val="00093EE5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093EE5"/>
    <w:rPr>
      <w:rFonts w:ascii="Cordia New" w:hAnsi="Cordia New" w:cs="Cordia New"/>
      <w:sz w:val="28"/>
      <w:szCs w:val="28"/>
    </w:rPr>
  </w:style>
  <w:style w:type="paragraph" w:styleId="a4">
    <w:name w:val="header"/>
    <w:basedOn w:val="a"/>
    <w:link w:val="a5"/>
    <w:uiPriority w:val="99"/>
    <w:rsid w:val="00093EE5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093EE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093EE5"/>
  </w:style>
  <w:style w:type="character" w:customStyle="1" w:styleId="a5">
    <w:name w:val="หัวกระดาษ อักขระ"/>
    <w:basedOn w:val="a0"/>
    <w:link w:val="a4"/>
    <w:uiPriority w:val="99"/>
    <w:rsid w:val="00277792"/>
    <w:rPr>
      <w:rFonts w:ascii="AngsanaUPC" w:hAnsi="AngsanaUPC" w:cs="AngsanaUPC"/>
      <w:sz w:val="32"/>
      <w:szCs w:val="32"/>
      <w:lang w:val="en-US" w:eastAsia="en-US"/>
    </w:rPr>
  </w:style>
  <w:style w:type="paragraph" w:styleId="a9">
    <w:name w:val="Balloon Text"/>
    <w:basedOn w:val="a"/>
    <w:link w:val="aa"/>
    <w:rsid w:val="00866D5A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866D5A"/>
    <w:rPr>
      <w:rFonts w:ascii="Tahoma" w:hAnsi="Tahoma"/>
      <w:sz w:val="16"/>
    </w:rPr>
  </w:style>
  <w:style w:type="table" w:styleId="ab">
    <w:name w:val="Table Grid"/>
    <w:basedOn w:val="a1"/>
    <w:rsid w:val="009D68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36597"/>
    <w:pPr>
      <w:ind w:left="720"/>
      <w:contextualSpacing/>
    </w:pPr>
    <w:rPr>
      <w:rFonts w:cs="Angsana New"/>
      <w:szCs w:val="40"/>
    </w:rPr>
  </w:style>
  <w:style w:type="paragraph" w:styleId="ad">
    <w:name w:val="No Spacing"/>
    <w:uiPriority w:val="1"/>
    <w:qFormat/>
    <w:rsid w:val="00A96068"/>
    <w:pPr>
      <w:jc w:val="center"/>
    </w:pPr>
    <w:rPr>
      <w:rFonts w:ascii="Calibri" w:eastAsia="Calibri" w:hAnsi="Calibri" w:cs="Cordia New"/>
      <w:sz w:val="22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E30AA1"/>
    <w:rPr>
      <w:rFonts w:ascii="AngsanaUPC" w:hAnsi="AngsanaUPC" w:cs="Angsan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36D"/>
    <w:rPr>
      <w:rFonts w:ascii="AngsanaUPC" w:hAnsi="AngsanaUPC" w:cs="AngsanaUPC"/>
      <w:sz w:val="32"/>
      <w:szCs w:val="32"/>
    </w:rPr>
  </w:style>
  <w:style w:type="paragraph" w:styleId="1">
    <w:name w:val="heading 1"/>
    <w:basedOn w:val="a"/>
    <w:next w:val="a"/>
    <w:qFormat/>
    <w:rsid w:val="00093EE5"/>
    <w:pPr>
      <w:keepNext/>
      <w:outlineLvl w:val="0"/>
    </w:pPr>
    <w:rPr>
      <w:rFonts w:ascii="Angsana New" w:hAnsi="Angsana New" w:cs="Angsana New"/>
      <w:u w:val="single"/>
    </w:rPr>
  </w:style>
  <w:style w:type="paragraph" w:styleId="2">
    <w:name w:val="heading 2"/>
    <w:basedOn w:val="a"/>
    <w:next w:val="a"/>
    <w:qFormat/>
    <w:rsid w:val="00093EE5"/>
    <w:pPr>
      <w:keepNext/>
      <w:outlineLvl w:val="1"/>
    </w:pPr>
    <w:rPr>
      <w:rFonts w:ascii="Angsana New" w:hAnsi="Angsana New" w:cs="Angsana New"/>
    </w:rPr>
  </w:style>
  <w:style w:type="paragraph" w:styleId="3">
    <w:name w:val="heading 3"/>
    <w:basedOn w:val="a"/>
    <w:next w:val="a"/>
    <w:qFormat/>
    <w:rsid w:val="00093EE5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093EE5"/>
    <w:rPr>
      <w:rFonts w:ascii="Cordia New" w:hAnsi="Cordia New" w:cs="Cordia New"/>
      <w:sz w:val="28"/>
      <w:szCs w:val="28"/>
    </w:rPr>
  </w:style>
  <w:style w:type="paragraph" w:styleId="a4">
    <w:name w:val="header"/>
    <w:basedOn w:val="a"/>
    <w:link w:val="a5"/>
    <w:uiPriority w:val="99"/>
    <w:rsid w:val="00093EE5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093EE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093EE5"/>
  </w:style>
  <w:style w:type="character" w:customStyle="1" w:styleId="a5">
    <w:name w:val="หัวกระดาษ อักขระ"/>
    <w:basedOn w:val="a0"/>
    <w:link w:val="a4"/>
    <w:uiPriority w:val="99"/>
    <w:rsid w:val="00277792"/>
    <w:rPr>
      <w:rFonts w:ascii="AngsanaUPC" w:hAnsi="AngsanaUPC" w:cs="AngsanaUPC"/>
      <w:sz w:val="32"/>
      <w:szCs w:val="32"/>
      <w:lang w:val="en-US" w:eastAsia="en-US"/>
    </w:rPr>
  </w:style>
  <w:style w:type="paragraph" w:styleId="a9">
    <w:name w:val="Balloon Text"/>
    <w:basedOn w:val="a"/>
    <w:link w:val="aa"/>
    <w:rsid w:val="00866D5A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866D5A"/>
    <w:rPr>
      <w:rFonts w:ascii="Tahoma" w:hAnsi="Tahoma"/>
      <w:sz w:val="16"/>
    </w:rPr>
  </w:style>
  <w:style w:type="table" w:styleId="ab">
    <w:name w:val="Table Grid"/>
    <w:basedOn w:val="a1"/>
    <w:rsid w:val="009D68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36597"/>
    <w:pPr>
      <w:ind w:left="720"/>
      <w:contextualSpacing/>
    </w:pPr>
    <w:rPr>
      <w:rFonts w:cs="Angsana New"/>
      <w:szCs w:val="40"/>
    </w:rPr>
  </w:style>
  <w:style w:type="paragraph" w:styleId="ad">
    <w:name w:val="No Spacing"/>
    <w:uiPriority w:val="1"/>
    <w:qFormat/>
    <w:rsid w:val="00A96068"/>
    <w:pPr>
      <w:jc w:val="center"/>
    </w:pPr>
    <w:rPr>
      <w:rFonts w:ascii="Calibri" w:eastAsia="Calibri" w:hAnsi="Calibri" w:cs="Cordia New"/>
      <w:sz w:val="22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E30AA1"/>
    <w:rPr>
      <w:rFonts w:ascii="AngsanaUPC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3611;&#3637;&#3591;&#3610;&#3611;&#3619;&#3632;&#3617;&#3634;&#3603;%202554\&#3607;&#3635;&#3650;&#3588;&#3619;&#3591;&#3585;&#3634;&#3619;&#3611;&#3637;%20&#3591;&#3611;&#3617;%2054\&#3650;&#3588;&#3619;&#3591;&#3585;&#3634;&#3619;&#3605;&#3637;&#3614;&#3636;&#3617;&#3614;&#3660;&#3648;&#3612;&#3618;&#3649;&#3614;&#3619;&#3656;&#3588;&#3641;&#3656;&#3617;&#3639;&#3629;&#3610;&#3607;&#3609;&#3636;&#3614;&#3609;&#3608;&#3660;54\Template_&#3619;&#3641;&#3611;&#3649;&#3610;&#3610;&#3648;&#3585;&#3656;&#3634;45\temp_IS_font_THSarabunPSK\8_chapter4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67832-EB1B-4642-9F9A-6609C7C5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8_chapter4</Template>
  <TotalTime>114</TotalTime>
  <Pages>13</Pages>
  <Words>1036</Words>
  <Characters>5910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ประวัติย่อของผู้วิจัย/ผู้ศึกษาค้นคว้า/ผู้ศึกษา</vt:lpstr>
      <vt:lpstr>ประวัติย่อของผู้วิจัย/ผู้ศึกษาค้นคว้า/ผู้ศึกษา</vt:lpstr>
    </vt:vector>
  </TitlesOfParts>
  <Company>RATANAKIJ</Company>
  <LinksUpToDate>false</LinksUpToDate>
  <CharactersWithSpaces>6933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ประวัติย่อของผู้วิจัย/ผู้ศึกษาค้นคว้า/ผู้ศึกษา</dc:title>
  <dc:creator>jew</dc:creator>
  <cp:lastModifiedBy>JoChoClassic</cp:lastModifiedBy>
  <cp:revision>23</cp:revision>
  <cp:lastPrinted>2015-04-25T08:55:00Z</cp:lastPrinted>
  <dcterms:created xsi:type="dcterms:W3CDTF">2015-04-03T04:30:00Z</dcterms:created>
  <dcterms:modified xsi:type="dcterms:W3CDTF">2015-04-27T06:01:00Z</dcterms:modified>
</cp:coreProperties>
</file>