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F6C78" w:rsidRPr="00C65100" w:rsidRDefault="00CF6C78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F6C78" w:rsidRPr="00C65100" w:rsidRDefault="00CF6C78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F6C78" w:rsidRPr="00C65100" w:rsidRDefault="00CF6C78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65100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547700" w:rsidP="00C65100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65100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64636F" w:rsidRPr="00C65100">
        <w:rPr>
          <w:rFonts w:asciiTheme="majorBidi" w:hAnsiTheme="majorBidi" w:cstheme="majorBidi"/>
          <w:b/>
          <w:bCs/>
          <w:sz w:val="40"/>
          <w:szCs w:val="40"/>
          <w:cs/>
        </w:rPr>
        <w:t>ซ</w:t>
      </w:r>
    </w:p>
    <w:p w:rsidR="00C65100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65100">
        <w:rPr>
          <w:rFonts w:asciiTheme="majorBidi" w:hAnsiTheme="majorBidi" w:cstheme="majorBidi"/>
          <w:b/>
          <w:bCs/>
          <w:sz w:val="40"/>
          <w:szCs w:val="40"/>
          <w:cs/>
        </w:rPr>
        <w:t>ภาพประกอบการวิจัย</w:t>
      </w: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65100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65100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65100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25868" w:rsidRDefault="00025868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25868" w:rsidRPr="00C65100" w:rsidRDefault="00025868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8B010C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32AA4" w:rsidRPr="00C65100" w:rsidRDefault="00932AA4" w:rsidP="00C6510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65100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ภาพประกอบการวิจัย</w:t>
      </w:r>
    </w:p>
    <w:p w:rsidR="005D795C" w:rsidRPr="00C65100" w:rsidRDefault="005D795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sz w:val="32"/>
          <w:szCs w:val="32"/>
          <w:cs/>
        </w:rPr>
        <w:t>รูปแบบการพัฒนาการจัดการความรู้ของผู้บริหารในสถานศึกษา</w:t>
      </w:r>
    </w:p>
    <w:p w:rsidR="00932AA4" w:rsidRPr="00C65100" w:rsidRDefault="005D795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sz w:val="32"/>
          <w:szCs w:val="32"/>
          <w:cs/>
        </w:rPr>
        <w:t>สำนักงานเขตพื้นที่การศึกษาประถมศึกษา ภาคตะวันออกของประเทศไทย</w:t>
      </w:r>
    </w:p>
    <w:p w:rsidR="00932AA4" w:rsidRPr="00C65100" w:rsidRDefault="00025868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63500</wp:posOffset>
                </wp:positionV>
                <wp:extent cx="5191125" cy="67532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67532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0A1D13" id="Rectangle 9" o:spid="_x0000_s1026" style="position:absolute;margin-left:3.75pt;margin-top:5pt;width:408.75pt;height:531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" fillcolor="white [3201]" strokecolor="black [3200]" strokeweight="1.5pt"/>
            </w:pict>
          </mc:Fallback>
        </mc:AlternateContent>
      </w:r>
    </w:p>
    <w:p w:rsidR="008B010C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994910" cy="3056890"/>
            <wp:effectExtent l="0" t="0" r="0" b="0"/>
            <wp:docPr id="1" name="Picture 12" descr="C:\Users\Administrator\Pictures\2561-01-18\151624817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561-01-18\151624817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E4" w:rsidRPr="00C65100" w:rsidRDefault="009677E4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0BF3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C651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049520" cy="3002280"/>
            <wp:effectExtent l="0" t="0" r="0" b="0"/>
            <wp:docPr id="2" name="Picture 7" descr="C:\Users\Administrator\Pictures\2561-01-18\151624815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1-01-18\1516248155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00" w:rsidRPr="00C65100" w:rsidRDefault="00C65100" w:rsidP="00C65100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65100" w:rsidRPr="00C65100" w:rsidRDefault="00C65100" w:rsidP="00C6510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ซ.1</w:t>
      </w:r>
      <w:r w:rsidRPr="00C6510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bookmarkStart w:id="1" w:name="_Hlk509438275"/>
      <w:r w:rsidRPr="00C65100">
        <w:rPr>
          <w:rFonts w:asciiTheme="majorBidi" w:hAnsiTheme="majorBidi" w:cstheme="majorBidi"/>
          <w:sz w:val="32"/>
          <w:szCs w:val="32"/>
          <w:cs/>
        </w:rPr>
        <w:t>แนะนำการตอบแบบสอบถาม ให้กับ ผู้บริหารสถานศึกษา</w:t>
      </w:r>
      <w:bookmarkEnd w:id="1"/>
    </w:p>
    <w:p w:rsidR="0080254B" w:rsidRDefault="0080254B" w:rsidP="00C65100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25868" w:rsidRPr="00C65100" w:rsidRDefault="00025868" w:rsidP="00C6510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EF1C33" wp14:editId="3019AA5E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5257800" cy="65913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5913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3ADA33" id="Rectangle 10" o:spid="_x0000_s1026" style="position:absolute;margin-left:0;margin-top:11.25pt;width:414pt;height:51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" fillcolor="white [3201]" strokecolor="black [3200]" strokeweight="1.5pt"/>
            </w:pict>
          </mc:Fallback>
        </mc:AlternateContent>
      </w:r>
    </w:p>
    <w:p w:rsidR="0080254B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049520" cy="3138805"/>
            <wp:effectExtent l="0" t="0" r="0" b="0"/>
            <wp:docPr id="3" name="Picture 3" descr="C:\Users\Administrator\Pictures\2561-01-18\151624814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1-01-18\1516248144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4B" w:rsidRPr="00C65100" w:rsidRDefault="0080254B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837FE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981575" cy="2907030"/>
            <wp:effectExtent l="0" t="0" r="0" b="0"/>
            <wp:docPr id="4" name="Picture 2" descr="C:\Users\Administrator\Pictures\2561-01-18\151624814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1-01-18\1516248141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C0" w:rsidRPr="00C65100" w:rsidRDefault="008B010C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C65100" w:rsidRPr="00C65100" w:rsidRDefault="00C65100" w:rsidP="00C6510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ซ.2</w:t>
      </w:r>
      <w:r w:rsidRPr="00C6510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bookmarkStart w:id="2" w:name="_Hlk509438474"/>
      <w:r w:rsidRPr="00C65100">
        <w:rPr>
          <w:rFonts w:asciiTheme="majorBidi" w:hAnsiTheme="majorBidi" w:cstheme="majorBidi"/>
          <w:sz w:val="32"/>
          <w:szCs w:val="32"/>
          <w:cs/>
        </w:rPr>
        <w:t>รับคำแนะนำในการทำวิจัยจากผู้บริหาร</w:t>
      </w:r>
      <w:bookmarkEnd w:id="2"/>
    </w:p>
    <w:p w:rsidR="0014247D" w:rsidRPr="00C65100" w:rsidRDefault="0014247D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4247D" w:rsidRPr="00C65100" w:rsidRDefault="0014247D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14247D" w:rsidRDefault="0014247D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25868" w:rsidRPr="00C65100" w:rsidRDefault="00025868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11B96" w:rsidRPr="00C65100" w:rsidRDefault="00025868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5C6ACB6" wp14:editId="01DC8F4C">
                <wp:simplePos x="0" y="0"/>
                <wp:positionH relativeFrom="column">
                  <wp:posOffset>76200</wp:posOffset>
                </wp:positionH>
                <wp:positionV relativeFrom="paragraph">
                  <wp:posOffset>190500</wp:posOffset>
                </wp:positionV>
                <wp:extent cx="5124450" cy="71056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71056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876049" id="Rectangle 11" o:spid="_x0000_s1026" style="position:absolute;margin-left:6pt;margin-top:15pt;width:403.5pt;height:559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" fillcolor="white [3201]" strokecolor="black [3200]" strokeweight="1.5pt"/>
            </w:pict>
          </mc:Fallback>
        </mc:AlternateContent>
      </w:r>
    </w:p>
    <w:p w:rsidR="00011B96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735830" cy="3098165"/>
            <wp:effectExtent l="0" t="0" r="0" b="0"/>
            <wp:docPr id="5" name="Picture 11" descr="C:\Users\Administrator\Pictures\2561-01-18\151624816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561-01-18\1516248168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96" w:rsidRPr="00C65100" w:rsidRDefault="00011B96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11B96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831080" cy="3507740"/>
            <wp:effectExtent l="0" t="0" r="0" b="0"/>
            <wp:docPr id="6" name="Picture 13" descr="C:\Users\Administrator\Pictures\2561-01-18\151624817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2561-01-18\1516248172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00" w:rsidRPr="00C65100" w:rsidRDefault="00C65100" w:rsidP="00C65100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65100" w:rsidRPr="00C65100" w:rsidRDefault="00C65100" w:rsidP="00C6510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ซ.3</w:t>
      </w:r>
      <w:r w:rsidRPr="00C6510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bookmarkStart w:id="3" w:name="_Hlk509438518"/>
      <w:r w:rsidRPr="00C65100">
        <w:rPr>
          <w:rFonts w:asciiTheme="majorBidi" w:hAnsiTheme="majorBidi" w:cstheme="majorBidi"/>
          <w:sz w:val="32"/>
          <w:szCs w:val="32"/>
        </w:rPr>
        <w:t>Focus groups and Brain Storming</w:t>
      </w:r>
      <w:bookmarkEnd w:id="3"/>
    </w:p>
    <w:p w:rsidR="00011B96" w:rsidRPr="00C65100" w:rsidRDefault="00011B96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11B96" w:rsidRPr="00C65100" w:rsidRDefault="00011B96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11B96" w:rsidRPr="00C65100" w:rsidRDefault="00025868" w:rsidP="00C65100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E3D397C" wp14:editId="1DD318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76850" cy="71056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71056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4031B4" id="Rectangle 12" o:spid="_x0000_s1026" style="position:absolute;margin-left:0;margin-top:0;width:415.5pt;height:559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" fillcolor="white [3201]" strokecolor="black [3200]" strokeweight="1.5pt"/>
            </w:pict>
          </mc:Fallback>
        </mc:AlternateContent>
      </w:r>
    </w:p>
    <w:p w:rsidR="0014247D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885690" cy="3138805"/>
            <wp:effectExtent l="0" t="0" r="0" b="0"/>
            <wp:docPr id="7" name="Picture 9" descr="C:\Users\Administrator\Pictures\2561-01-18\151624816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1-01-18\1516248162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4A" w:rsidRPr="00C65100" w:rsidRDefault="00A1344A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65100" w:rsidRPr="00C65100" w:rsidRDefault="00C65100" w:rsidP="00C65100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967605" cy="3207385"/>
            <wp:effectExtent l="0" t="0" r="0" b="0"/>
            <wp:docPr id="8" name="Picture 1" descr="C:\Users\Administrator\Pictures\2561-01-18\151624812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1-01-18\1516248127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00" w:rsidRPr="00C65100" w:rsidRDefault="00C65100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65100" w:rsidRPr="00C65100" w:rsidRDefault="00C65100" w:rsidP="00C6510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C65100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ซ.4</w:t>
      </w:r>
      <w:r w:rsidRPr="00C6510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bookmarkStart w:id="4" w:name="_Hlk509438564"/>
      <w:r w:rsidRPr="00C65100">
        <w:rPr>
          <w:rFonts w:asciiTheme="majorBidi" w:hAnsiTheme="majorBidi" w:cstheme="majorBidi"/>
          <w:sz w:val="32"/>
          <w:szCs w:val="32"/>
          <w:cs/>
        </w:rPr>
        <w:t>ศึกษาดูงาน กับกลุ่มทดลอง</w:t>
      </w:r>
      <w:bookmarkEnd w:id="4"/>
    </w:p>
    <w:p w:rsidR="00A1344A" w:rsidRPr="00C65100" w:rsidRDefault="00A1344A" w:rsidP="00C65100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sectPr w:rsidR="00A1344A" w:rsidRPr="00C65100" w:rsidSect="00025868">
      <w:headerReference w:type="even" r:id="rId16"/>
      <w:headerReference w:type="default" r:id="rId17"/>
      <w:pgSz w:w="11906" w:h="16838" w:code="9"/>
      <w:pgMar w:top="2160" w:right="1440" w:bottom="1440" w:left="2160" w:header="1440" w:footer="1440" w:gutter="0"/>
      <w:pgNumType w:start="36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525" w:rsidRDefault="00A12525">
      <w:r>
        <w:separator/>
      </w:r>
    </w:p>
  </w:endnote>
  <w:endnote w:type="continuationSeparator" w:id="0">
    <w:p w:rsidR="00A12525" w:rsidRDefault="00A1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525" w:rsidRDefault="00A12525">
      <w:r>
        <w:separator/>
      </w:r>
    </w:p>
  </w:footnote>
  <w:footnote w:type="continuationSeparator" w:id="0">
    <w:p w:rsidR="00A12525" w:rsidRDefault="00A12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sz w:val="32"/>
        <w:szCs w:val="36"/>
      </w:rPr>
      <w:id w:val="-913323205"/>
      <w:docPartObj>
        <w:docPartGallery w:val="Page Numbers (Top of Page)"/>
        <w:docPartUnique/>
      </w:docPartObj>
    </w:sdtPr>
    <w:sdtEndPr/>
    <w:sdtContent>
      <w:p w:rsidR="00025868" w:rsidRPr="00025868" w:rsidRDefault="00025868">
        <w:pPr>
          <w:pStyle w:val="a5"/>
          <w:rPr>
            <w:rFonts w:asciiTheme="majorBidi" w:hAnsiTheme="majorBidi" w:cstheme="majorBidi"/>
            <w:sz w:val="32"/>
            <w:szCs w:val="36"/>
          </w:rPr>
        </w:pPr>
        <w:r w:rsidRPr="00025868">
          <w:rPr>
            <w:rFonts w:asciiTheme="majorBidi" w:hAnsiTheme="majorBidi" w:cstheme="majorBidi"/>
            <w:sz w:val="32"/>
            <w:szCs w:val="36"/>
          </w:rPr>
          <w:fldChar w:fldCharType="begin"/>
        </w:r>
        <w:r w:rsidRPr="00025868">
          <w:rPr>
            <w:rFonts w:asciiTheme="majorBidi" w:hAnsiTheme="majorBidi" w:cstheme="majorBidi"/>
            <w:sz w:val="32"/>
            <w:szCs w:val="36"/>
          </w:rPr>
          <w:instrText>PAGE   \</w:instrText>
        </w:r>
        <w:r w:rsidRPr="00025868">
          <w:rPr>
            <w:rFonts w:asciiTheme="majorBidi" w:hAnsiTheme="majorBidi"/>
            <w:sz w:val="32"/>
            <w:szCs w:val="32"/>
            <w:cs/>
          </w:rPr>
          <w:instrText xml:space="preserve">* </w:instrText>
        </w:r>
        <w:r w:rsidRPr="00025868">
          <w:rPr>
            <w:rFonts w:asciiTheme="majorBidi" w:hAnsiTheme="majorBidi" w:cstheme="majorBidi"/>
            <w:sz w:val="32"/>
            <w:szCs w:val="36"/>
          </w:rPr>
          <w:instrText>MERGEFORMAT</w:instrText>
        </w:r>
        <w:r w:rsidRPr="00025868">
          <w:rPr>
            <w:rFonts w:asciiTheme="majorBidi" w:hAnsiTheme="majorBidi" w:cstheme="majorBidi"/>
            <w:sz w:val="32"/>
            <w:szCs w:val="36"/>
          </w:rPr>
          <w:fldChar w:fldCharType="separate"/>
        </w:r>
        <w:r w:rsidR="00FA435F" w:rsidRPr="00FA435F">
          <w:rPr>
            <w:rFonts w:asciiTheme="majorBidi" w:hAnsiTheme="majorBidi"/>
            <w:noProof/>
            <w:sz w:val="32"/>
            <w:szCs w:val="32"/>
            <w:lang w:val="th-TH"/>
          </w:rPr>
          <w:t>366</w:t>
        </w:r>
        <w:r w:rsidRPr="00025868">
          <w:rPr>
            <w:rFonts w:asciiTheme="majorBidi" w:hAnsiTheme="majorBidi" w:cstheme="majorBidi"/>
            <w:sz w:val="32"/>
            <w:szCs w:val="36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3827806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025868" w:rsidRPr="00025868" w:rsidRDefault="00025868">
        <w:pPr>
          <w:pStyle w:val="a5"/>
          <w:jc w:val="right"/>
          <w:rPr>
            <w:rFonts w:asciiTheme="majorBidi" w:hAnsiTheme="majorBidi" w:cstheme="majorBidi"/>
            <w:sz w:val="32"/>
            <w:szCs w:val="32"/>
          </w:rPr>
        </w:pPr>
        <w:r w:rsidRPr="00025868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025868">
          <w:rPr>
            <w:rFonts w:asciiTheme="majorBidi" w:hAnsiTheme="majorBidi" w:cstheme="majorBidi"/>
            <w:sz w:val="32"/>
            <w:szCs w:val="32"/>
          </w:rPr>
          <w:instrText xml:space="preserve"> PAGE   \</w:instrText>
        </w:r>
        <w:r w:rsidRPr="00025868">
          <w:rPr>
            <w:rFonts w:asciiTheme="majorBidi" w:hAnsiTheme="majorBidi" w:cstheme="majorBidi"/>
            <w:sz w:val="32"/>
            <w:szCs w:val="32"/>
            <w:cs/>
          </w:rPr>
          <w:instrText xml:space="preserve">* </w:instrText>
        </w:r>
        <w:r w:rsidRPr="00025868">
          <w:rPr>
            <w:rFonts w:asciiTheme="majorBidi" w:hAnsiTheme="majorBidi" w:cstheme="majorBidi"/>
            <w:sz w:val="32"/>
            <w:szCs w:val="32"/>
          </w:rPr>
          <w:instrText xml:space="preserve">MERGEFORMAT </w:instrText>
        </w:r>
        <w:r w:rsidRPr="00025868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FA435F">
          <w:rPr>
            <w:rFonts w:asciiTheme="majorBidi" w:hAnsiTheme="majorBidi" w:cstheme="majorBidi"/>
            <w:noProof/>
            <w:sz w:val="32"/>
            <w:szCs w:val="32"/>
          </w:rPr>
          <w:t>367</w:t>
        </w:r>
        <w:r w:rsidRPr="00025868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F56E4"/>
    <w:multiLevelType w:val="hybridMultilevel"/>
    <w:tmpl w:val="60BA258C"/>
    <w:lvl w:ilvl="0" w:tplc="AD8EB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78B2B8A8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A3C42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A26A4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0A7E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D1869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BD32C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9F38C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B69CF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1">
    <w:nsid w:val="6BDB0B27"/>
    <w:multiLevelType w:val="hybridMultilevel"/>
    <w:tmpl w:val="D70A3782"/>
    <w:lvl w:ilvl="0" w:tplc="694E7632">
      <w:start w:val="1"/>
      <w:numFmt w:val="thaiNumbers"/>
      <w:lvlText w:val="%1."/>
      <w:lvlJc w:val="left"/>
      <w:pPr>
        <w:tabs>
          <w:tab w:val="num" w:pos="2498"/>
        </w:tabs>
        <w:ind w:left="24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18"/>
        </w:tabs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38"/>
        </w:tabs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58"/>
        </w:tabs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78"/>
        </w:tabs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98"/>
        </w:tabs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18"/>
        </w:tabs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38"/>
        </w:tabs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58"/>
        </w:tabs>
        <w:ind w:left="825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CD8"/>
    <w:rsid w:val="000009B3"/>
    <w:rsid w:val="00011B96"/>
    <w:rsid w:val="00012135"/>
    <w:rsid w:val="00025868"/>
    <w:rsid w:val="00036AF0"/>
    <w:rsid w:val="00040C5D"/>
    <w:rsid w:val="00041424"/>
    <w:rsid w:val="0006583D"/>
    <w:rsid w:val="000867E9"/>
    <w:rsid w:val="000D658D"/>
    <w:rsid w:val="00107DC9"/>
    <w:rsid w:val="00110908"/>
    <w:rsid w:val="00113408"/>
    <w:rsid w:val="0012304A"/>
    <w:rsid w:val="0014247D"/>
    <w:rsid w:val="00193089"/>
    <w:rsid w:val="00193FB7"/>
    <w:rsid w:val="001A3A0F"/>
    <w:rsid w:val="001B2BCE"/>
    <w:rsid w:val="001B5FE5"/>
    <w:rsid w:val="001D5DE1"/>
    <w:rsid w:val="001E4C01"/>
    <w:rsid w:val="001F157B"/>
    <w:rsid w:val="001F1C50"/>
    <w:rsid w:val="001F5E85"/>
    <w:rsid w:val="00207E71"/>
    <w:rsid w:val="00217A5B"/>
    <w:rsid w:val="00222FE0"/>
    <w:rsid w:val="00234405"/>
    <w:rsid w:val="002747A4"/>
    <w:rsid w:val="00290573"/>
    <w:rsid w:val="002B0CD8"/>
    <w:rsid w:val="002B42A3"/>
    <w:rsid w:val="002E1EB8"/>
    <w:rsid w:val="00321C8C"/>
    <w:rsid w:val="00341030"/>
    <w:rsid w:val="0038558E"/>
    <w:rsid w:val="00387B20"/>
    <w:rsid w:val="003B0B81"/>
    <w:rsid w:val="004119C2"/>
    <w:rsid w:val="00435C83"/>
    <w:rsid w:val="004470AA"/>
    <w:rsid w:val="0048109D"/>
    <w:rsid w:val="004B4D7E"/>
    <w:rsid w:val="004C53C8"/>
    <w:rsid w:val="004F4783"/>
    <w:rsid w:val="004F7832"/>
    <w:rsid w:val="005157BC"/>
    <w:rsid w:val="00532E11"/>
    <w:rsid w:val="005365DA"/>
    <w:rsid w:val="00547700"/>
    <w:rsid w:val="005B12C6"/>
    <w:rsid w:val="005C692F"/>
    <w:rsid w:val="005D795C"/>
    <w:rsid w:val="005F2B9D"/>
    <w:rsid w:val="005F4EE0"/>
    <w:rsid w:val="00600EC1"/>
    <w:rsid w:val="0061751B"/>
    <w:rsid w:val="0064636F"/>
    <w:rsid w:val="0065262F"/>
    <w:rsid w:val="00656D08"/>
    <w:rsid w:val="00672C51"/>
    <w:rsid w:val="00674287"/>
    <w:rsid w:val="00674FD3"/>
    <w:rsid w:val="00687F76"/>
    <w:rsid w:val="006933FE"/>
    <w:rsid w:val="006961F9"/>
    <w:rsid w:val="006A4118"/>
    <w:rsid w:val="006B17F4"/>
    <w:rsid w:val="006B7019"/>
    <w:rsid w:val="006D16F7"/>
    <w:rsid w:val="006D4F94"/>
    <w:rsid w:val="006F520B"/>
    <w:rsid w:val="00714754"/>
    <w:rsid w:val="00726925"/>
    <w:rsid w:val="007941B5"/>
    <w:rsid w:val="007941FE"/>
    <w:rsid w:val="00794C67"/>
    <w:rsid w:val="00795EAD"/>
    <w:rsid w:val="007C6B12"/>
    <w:rsid w:val="007D7843"/>
    <w:rsid w:val="007E18C0"/>
    <w:rsid w:val="007E6E95"/>
    <w:rsid w:val="0080254B"/>
    <w:rsid w:val="00802644"/>
    <w:rsid w:val="00804AAE"/>
    <w:rsid w:val="0081549C"/>
    <w:rsid w:val="0082328C"/>
    <w:rsid w:val="00842C71"/>
    <w:rsid w:val="00852BCA"/>
    <w:rsid w:val="008535D9"/>
    <w:rsid w:val="0086677E"/>
    <w:rsid w:val="00871762"/>
    <w:rsid w:val="008720A2"/>
    <w:rsid w:val="00873C62"/>
    <w:rsid w:val="008841D8"/>
    <w:rsid w:val="008B010C"/>
    <w:rsid w:val="008D1053"/>
    <w:rsid w:val="00904C2B"/>
    <w:rsid w:val="009052FC"/>
    <w:rsid w:val="00914653"/>
    <w:rsid w:val="00921E9F"/>
    <w:rsid w:val="00923102"/>
    <w:rsid w:val="00923D9D"/>
    <w:rsid w:val="009274F6"/>
    <w:rsid w:val="00927701"/>
    <w:rsid w:val="00932AA4"/>
    <w:rsid w:val="00946E2C"/>
    <w:rsid w:val="00951D06"/>
    <w:rsid w:val="009677E4"/>
    <w:rsid w:val="00990D85"/>
    <w:rsid w:val="009C74E1"/>
    <w:rsid w:val="009D74D7"/>
    <w:rsid w:val="009E57B8"/>
    <w:rsid w:val="00A12525"/>
    <w:rsid w:val="00A12AF3"/>
    <w:rsid w:val="00A1344A"/>
    <w:rsid w:val="00A503ED"/>
    <w:rsid w:val="00A5063C"/>
    <w:rsid w:val="00A57915"/>
    <w:rsid w:val="00A60D81"/>
    <w:rsid w:val="00A62197"/>
    <w:rsid w:val="00A64DF4"/>
    <w:rsid w:val="00A64EED"/>
    <w:rsid w:val="00A82195"/>
    <w:rsid w:val="00A87D9F"/>
    <w:rsid w:val="00A97E58"/>
    <w:rsid w:val="00AB3BC8"/>
    <w:rsid w:val="00AC4BCC"/>
    <w:rsid w:val="00AC5BE1"/>
    <w:rsid w:val="00AD0725"/>
    <w:rsid w:val="00AE4267"/>
    <w:rsid w:val="00AF4C08"/>
    <w:rsid w:val="00B275B3"/>
    <w:rsid w:val="00B426BE"/>
    <w:rsid w:val="00B63235"/>
    <w:rsid w:val="00B6442D"/>
    <w:rsid w:val="00B80B01"/>
    <w:rsid w:val="00B84631"/>
    <w:rsid w:val="00B8566C"/>
    <w:rsid w:val="00B91E4D"/>
    <w:rsid w:val="00BB1646"/>
    <w:rsid w:val="00BB707F"/>
    <w:rsid w:val="00BC2052"/>
    <w:rsid w:val="00BC35E2"/>
    <w:rsid w:val="00BD0BF3"/>
    <w:rsid w:val="00C13F57"/>
    <w:rsid w:val="00C260A2"/>
    <w:rsid w:val="00C33021"/>
    <w:rsid w:val="00C40E1C"/>
    <w:rsid w:val="00C65100"/>
    <w:rsid w:val="00C837FE"/>
    <w:rsid w:val="00C87E7C"/>
    <w:rsid w:val="00C92367"/>
    <w:rsid w:val="00C94909"/>
    <w:rsid w:val="00CB1E0A"/>
    <w:rsid w:val="00CC498D"/>
    <w:rsid w:val="00CD43F1"/>
    <w:rsid w:val="00CD45D1"/>
    <w:rsid w:val="00CE4BEC"/>
    <w:rsid w:val="00CE7E02"/>
    <w:rsid w:val="00CF6C78"/>
    <w:rsid w:val="00D05C61"/>
    <w:rsid w:val="00D1227E"/>
    <w:rsid w:val="00D35165"/>
    <w:rsid w:val="00D50B87"/>
    <w:rsid w:val="00D518B7"/>
    <w:rsid w:val="00D573F8"/>
    <w:rsid w:val="00D64232"/>
    <w:rsid w:val="00D6626B"/>
    <w:rsid w:val="00D72DE1"/>
    <w:rsid w:val="00D82BA9"/>
    <w:rsid w:val="00D86562"/>
    <w:rsid w:val="00D86A38"/>
    <w:rsid w:val="00DA5078"/>
    <w:rsid w:val="00DB741A"/>
    <w:rsid w:val="00DD129A"/>
    <w:rsid w:val="00DD150C"/>
    <w:rsid w:val="00E0777A"/>
    <w:rsid w:val="00E16C31"/>
    <w:rsid w:val="00E44797"/>
    <w:rsid w:val="00E537F1"/>
    <w:rsid w:val="00EA38A8"/>
    <w:rsid w:val="00EE0C32"/>
    <w:rsid w:val="00F116A9"/>
    <w:rsid w:val="00F22591"/>
    <w:rsid w:val="00F23720"/>
    <w:rsid w:val="00F40F82"/>
    <w:rsid w:val="00F56B2B"/>
    <w:rsid w:val="00F57925"/>
    <w:rsid w:val="00F65A7C"/>
    <w:rsid w:val="00F86362"/>
    <w:rsid w:val="00FA435F"/>
    <w:rsid w:val="00FB3EF2"/>
    <w:rsid w:val="00FC6052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F57925"/>
    <w:rPr>
      <w:color w:val="800080"/>
      <w:u w:val="single"/>
    </w:rPr>
  </w:style>
  <w:style w:type="character" w:styleId="a4">
    <w:name w:val="Hyperlink"/>
    <w:basedOn w:val="a0"/>
    <w:rsid w:val="00C87E7C"/>
    <w:rPr>
      <w:color w:val="0000FF"/>
      <w:u w:val="single"/>
      <w:lang w:bidi="th-TH"/>
    </w:rPr>
  </w:style>
  <w:style w:type="paragraph" w:styleId="a5">
    <w:name w:val="header"/>
    <w:basedOn w:val="a"/>
    <w:link w:val="a6"/>
    <w:uiPriority w:val="99"/>
    <w:rsid w:val="00D6626B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6626B"/>
  </w:style>
  <w:style w:type="paragraph" w:styleId="a8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9">
    <w:name w:val="Body Text"/>
    <w:basedOn w:val="a"/>
    <w:rsid w:val="00193089"/>
    <w:rPr>
      <w:rFonts w:ascii="Cordia New" w:eastAsia="Cordia New" w:hAnsi="Cordia New"/>
      <w:sz w:val="32"/>
      <w:szCs w:val="32"/>
    </w:rPr>
  </w:style>
  <w:style w:type="character" w:customStyle="1" w:styleId="a6">
    <w:name w:val="หัวกระดาษ อักขระ"/>
    <w:basedOn w:val="a0"/>
    <w:link w:val="a5"/>
    <w:uiPriority w:val="99"/>
    <w:rsid w:val="00871762"/>
    <w:rPr>
      <w:sz w:val="24"/>
      <w:szCs w:val="28"/>
    </w:rPr>
  </w:style>
  <w:style w:type="paragraph" w:styleId="aa">
    <w:name w:val="Balloon Text"/>
    <w:basedOn w:val="a"/>
    <w:link w:val="ab"/>
    <w:rsid w:val="00871762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rsid w:val="00871762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F57925"/>
    <w:rPr>
      <w:color w:val="800080"/>
      <w:u w:val="single"/>
    </w:rPr>
  </w:style>
  <w:style w:type="character" w:styleId="a4">
    <w:name w:val="Hyperlink"/>
    <w:basedOn w:val="a0"/>
    <w:rsid w:val="00C87E7C"/>
    <w:rPr>
      <w:color w:val="0000FF"/>
      <w:u w:val="single"/>
      <w:lang w:bidi="th-TH"/>
    </w:rPr>
  </w:style>
  <w:style w:type="paragraph" w:styleId="a5">
    <w:name w:val="header"/>
    <w:basedOn w:val="a"/>
    <w:link w:val="a6"/>
    <w:uiPriority w:val="99"/>
    <w:rsid w:val="00D6626B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6626B"/>
  </w:style>
  <w:style w:type="paragraph" w:styleId="a8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9">
    <w:name w:val="Body Text"/>
    <w:basedOn w:val="a"/>
    <w:rsid w:val="00193089"/>
    <w:rPr>
      <w:rFonts w:ascii="Cordia New" w:eastAsia="Cordia New" w:hAnsi="Cordia New"/>
      <w:sz w:val="32"/>
      <w:szCs w:val="32"/>
    </w:rPr>
  </w:style>
  <w:style w:type="character" w:customStyle="1" w:styleId="a6">
    <w:name w:val="หัวกระดาษ อักขระ"/>
    <w:basedOn w:val="a0"/>
    <w:link w:val="a5"/>
    <w:uiPriority w:val="99"/>
    <w:rsid w:val="00871762"/>
    <w:rPr>
      <w:sz w:val="24"/>
      <w:szCs w:val="28"/>
    </w:rPr>
  </w:style>
  <w:style w:type="paragraph" w:styleId="aa">
    <w:name w:val="Balloon Text"/>
    <w:basedOn w:val="a"/>
    <w:link w:val="ab"/>
    <w:rsid w:val="00871762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rsid w:val="0087176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5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5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&#3610;&#3633;&#3609;&#3607;&#3638;&#3585;&#3586;&#3657;&#3629;&#3588;&#3623;&#3634;&#3617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บันทึกข้อความ.dot</Template>
  <TotalTime>8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SPM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BBB</dc:creator>
  <cp:lastModifiedBy>KKD Windows7 V.6</cp:lastModifiedBy>
  <cp:revision>8</cp:revision>
  <cp:lastPrinted>2018-08-23T08:46:00Z</cp:lastPrinted>
  <dcterms:created xsi:type="dcterms:W3CDTF">2018-03-14T07:29:00Z</dcterms:created>
  <dcterms:modified xsi:type="dcterms:W3CDTF">2018-08-23T08:46:00Z</dcterms:modified>
</cp:coreProperties>
</file>