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795336" w:rsidRDefault="00795336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795336" w:rsidRDefault="00795336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795336" w:rsidRPr="00795336" w:rsidRDefault="00795336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547700" w:rsidP="00795336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795336">
        <w:rPr>
          <w:rFonts w:ascii="Angsana New" w:hAnsi="Angsana New"/>
          <w:b/>
          <w:bCs/>
          <w:sz w:val="40"/>
          <w:szCs w:val="40"/>
          <w:cs/>
        </w:rPr>
        <w:t>ภาคผนวก ฉ</w:t>
      </w: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795336">
        <w:rPr>
          <w:rFonts w:ascii="Angsana New" w:hAnsi="Angsana New"/>
          <w:b/>
          <w:bCs/>
          <w:sz w:val="40"/>
          <w:szCs w:val="40"/>
          <w:cs/>
        </w:rPr>
        <w:t>ภาพประกอบการวิจัย</w:t>
      </w: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32AA4" w:rsidRPr="00795336" w:rsidRDefault="00932AA4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32AA4" w:rsidRPr="00795336" w:rsidRDefault="00932AA4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32AA4" w:rsidRPr="00795336" w:rsidRDefault="00932AA4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795336" w:rsidRDefault="00932AA4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795336">
        <w:rPr>
          <w:rFonts w:ascii="Angsana New" w:hAnsi="Angsana New"/>
          <w:b/>
          <w:bCs/>
          <w:sz w:val="32"/>
          <w:szCs w:val="32"/>
          <w:cs/>
        </w:rPr>
        <w:lastRenderedPageBreak/>
        <w:t>ภาพประกอบการวิจัย</w:t>
      </w:r>
      <w:r w:rsidR="00795336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bookmarkStart w:id="0" w:name="_GoBack"/>
      <w:bookmarkEnd w:id="0"/>
    </w:p>
    <w:p w:rsidR="00795336" w:rsidRDefault="00932AA4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795336">
        <w:rPr>
          <w:rFonts w:ascii="Angsana New" w:hAnsi="Angsana New"/>
          <w:b/>
          <w:bCs/>
          <w:sz w:val="32"/>
          <w:szCs w:val="32"/>
          <w:cs/>
        </w:rPr>
        <w:t>เรื่อง รูปแบบการพัฒนาจริยธรรมด้านการประหยัดของนักเรียน</w:t>
      </w:r>
    </w:p>
    <w:p w:rsidR="00932AA4" w:rsidRPr="00795336" w:rsidRDefault="00932AA4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795336">
        <w:rPr>
          <w:rFonts w:ascii="Angsana New" w:hAnsi="Angsana New"/>
          <w:b/>
          <w:bCs/>
          <w:sz w:val="32"/>
          <w:szCs w:val="32"/>
          <w:cs/>
        </w:rPr>
        <w:t>โรงเรียนมัธยมศึกษาในจังหวัดนนทบุรี</w:t>
      </w:r>
    </w:p>
    <w:p w:rsidR="008B010C" w:rsidRPr="00795336" w:rsidRDefault="000C7408" w:rsidP="0079533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95336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3749040" cy="249174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206" t="11855" r="16753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0C" w:rsidRPr="00795336" w:rsidRDefault="008B010C" w:rsidP="00795336">
      <w:pPr>
        <w:rPr>
          <w:rFonts w:ascii="Angsana New" w:hAnsi="Angsana New"/>
          <w:b/>
          <w:bCs/>
          <w:sz w:val="32"/>
          <w:szCs w:val="32"/>
        </w:rPr>
      </w:pPr>
    </w:p>
    <w:p w:rsidR="008B010C" w:rsidRPr="00795336" w:rsidRDefault="000C7408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795336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3802380" cy="2293620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97" t="17628" r="15898"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0C" w:rsidRPr="00795336" w:rsidRDefault="008B010C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677E4" w:rsidRPr="00795336" w:rsidRDefault="009677E4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9677E4" w:rsidRPr="00795336" w:rsidRDefault="009677E4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BD0BF3" w:rsidRPr="00795336" w:rsidRDefault="00BD0BF3" w:rsidP="0079533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</w:p>
    <w:p w:rsidR="007E18C0" w:rsidRPr="00795336" w:rsidRDefault="007E18C0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0254B" w:rsidRPr="00795336" w:rsidRDefault="0080254B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0254B" w:rsidRPr="00795336" w:rsidRDefault="0080254B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0254B" w:rsidRPr="00795336" w:rsidRDefault="0080254B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7E18C0" w:rsidRPr="00795336" w:rsidRDefault="000C7408" w:rsidP="0079533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95336"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030980" cy="2247900"/>
            <wp:effectExtent l="1905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82" t="17934" r="17607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7D" w:rsidRPr="00795336" w:rsidRDefault="0014247D" w:rsidP="00795336">
      <w:pPr>
        <w:rPr>
          <w:rFonts w:ascii="Angsana New" w:hAnsi="Angsana New"/>
          <w:b/>
          <w:bCs/>
          <w:sz w:val="32"/>
          <w:szCs w:val="32"/>
        </w:rPr>
      </w:pPr>
    </w:p>
    <w:p w:rsidR="0014247D" w:rsidRPr="00795336" w:rsidRDefault="000C7408" w:rsidP="0079533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95336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4008729" cy="25359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473" t="11652" r="17949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10" cy="254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7D" w:rsidRPr="00795336" w:rsidRDefault="0014247D" w:rsidP="00795336">
      <w:pPr>
        <w:rPr>
          <w:rFonts w:ascii="Angsana New" w:hAnsi="Angsana New"/>
          <w:b/>
          <w:bCs/>
          <w:sz w:val="32"/>
          <w:szCs w:val="32"/>
        </w:rPr>
      </w:pPr>
    </w:p>
    <w:p w:rsidR="00A1344A" w:rsidRPr="00795336" w:rsidRDefault="000C7408" w:rsidP="0079533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95336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3977640" cy="2179320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40" t="16414" r="17607" b="13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7D" w:rsidRPr="00795336" w:rsidRDefault="0014247D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1344A" w:rsidRPr="00795336" w:rsidRDefault="00A1344A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1344A" w:rsidRPr="00795336" w:rsidRDefault="00A1344A" w:rsidP="0079533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1344A" w:rsidRPr="00795336" w:rsidRDefault="000C7408" w:rsidP="0079533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95336">
        <w:rPr>
          <w:rFonts w:ascii="Angsana New" w:hAnsi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114800" cy="218694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012" t="29179" r="16069" b="1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02" w:rsidRPr="00795336" w:rsidRDefault="00CE7E02" w:rsidP="00795336">
      <w:pPr>
        <w:rPr>
          <w:rFonts w:ascii="Angsana New" w:hAnsi="Angsana New"/>
          <w:b/>
          <w:bCs/>
          <w:sz w:val="32"/>
          <w:szCs w:val="32"/>
        </w:rPr>
      </w:pPr>
    </w:p>
    <w:p w:rsidR="00932AA4" w:rsidRPr="00795336" w:rsidRDefault="000C7408" w:rsidP="0079533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95336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4085457" cy="24063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291" t="15198" r="17778" b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33" cy="241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A4" w:rsidRPr="00795336" w:rsidRDefault="00932AA4" w:rsidP="00795336">
      <w:pPr>
        <w:rPr>
          <w:rFonts w:ascii="Angsana New" w:hAnsi="Angsana New"/>
          <w:b/>
          <w:bCs/>
          <w:sz w:val="32"/>
          <w:szCs w:val="32"/>
        </w:rPr>
      </w:pPr>
    </w:p>
    <w:p w:rsidR="00932AA4" w:rsidRPr="00795336" w:rsidRDefault="000C7408" w:rsidP="00795336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795336"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4087359" cy="22152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68" t="19757" r="20854" b="1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37" cy="222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AA4" w:rsidRPr="00795336" w:rsidSect="00FE141E">
      <w:headerReference w:type="even" r:id="rId15"/>
      <w:headerReference w:type="default" r:id="rId16"/>
      <w:pgSz w:w="11906" w:h="16838" w:code="9"/>
      <w:pgMar w:top="2160" w:right="1440" w:bottom="1440" w:left="2160" w:header="1440" w:footer="1440" w:gutter="0"/>
      <w:pgNumType w:start="24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1C7" w:rsidRDefault="006C51C7">
      <w:r>
        <w:separator/>
      </w:r>
    </w:p>
  </w:endnote>
  <w:endnote w:type="continuationSeparator" w:id="0">
    <w:p w:rsidR="006C51C7" w:rsidRDefault="006C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1C7" w:rsidRDefault="006C51C7">
      <w:r>
        <w:separator/>
      </w:r>
    </w:p>
  </w:footnote>
  <w:footnote w:type="continuationSeparator" w:id="0">
    <w:p w:rsidR="006C51C7" w:rsidRDefault="006C5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C08" w:rsidRDefault="00AF4C08" w:rsidP="00D662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AF4C08" w:rsidRDefault="00AF4C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021" w:rsidRPr="00C33021" w:rsidRDefault="00C33021" w:rsidP="00795336">
    <w:pPr>
      <w:pStyle w:val="Header"/>
      <w:jc w:val="right"/>
      <w:rPr>
        <w:rFonts w:ascii="Angsana New" w:hAnsi="Angsana New"/>
        <w:sz w:val="32"/>
        <w:szCs w:val="32"/>
      </w:rPr>
    </w:pPr>
    <w:r w:rsidRPr="00C33021">
      <w:rPr>
        <w:rFonts w:ascii="Angsana New" w:hAnsi="Angsana New"/>
        <w:sz w:val="32"/>
        <w:szCs w:val="32"/>
      </w:rPr>
      <w:fldChar w:fldCharType="begin"/>
    </w:r>
    <w:r w:rsidRPr="00C33021">
      <w:rPr>
        <w:rFonts w:ascii="Angsana New" w:hAnsi="Angsana New"/>
        <w:sz w:val="32"/>
        <w:szCs w:val="32"/>
      </w:rPr>
      <w:instrText xml:space="preserve"> PAGE   \</w:instrText>
    </w:r>
    <w:r w:rsidRPr="00C33021">
      <w:rPr>
        <w:rFonts w:ascii="Angsana New" w:hAnsi="Angsana New"/>
        <w:sz w:val="32"/>
        <w:szCs w:val="32"/>
        <w:cs/>
      </w:rPr>
      <w:instrText xml:space="preserve">* </w:instrText>
    </w:r>
    <w:r w:rsidRPr="00C33021">
      <w:rPr>
        <w:rFonts w:ascii="Angsana New" w:hAnsi="Angsana New"/>
        <w:sz w:val="32"/>
        <w:szCs w:val="32"/>
      </w:rPr>
      <w:instrText xml:space="preserve">MERGEFORMAT </w:instrText>
    </w:r>
    <w:r w:rsidRPr="00C33021">
      <w:rPr>
        <w:rFonts w:ascii="Angsana New" w:hAnsi="Angsana New"/>
        <w:sz w:val="32"/>
        <w:szCs w:val="32"/>
      </w:rPr>
      <w:fldChar w:fldCharType="separate"/>
    </w:r>
    <w:r w:rsidR="000C7408" w:rsidRPr="000C7408">
      <w:rPr>
        <w:rFonts w:ascii="Angsana New" w:hAnsi="Angsana New"/>
        <w:noProof/>
        <w:sz w:val="32"/>
        <w:szCs w:val="32"/>
        <w:cs/>
        <w:lang w:val="th-TH"/>
      </w:rPr>
      <w:t>244</w:t>
    </w:r>
    <w:r w:rsidRPr="00C33021">
      <w:rPr>
        <w:rFonts w:ascii="Angsana New" w:hAnsi="Angsana New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F56E4"/>
    <w:multiLevelType w:val="hybridMultilevel"/>
    <w:tmpl w:val="60BA258C"/>
    <w:lvl w:ilvl="0" w:tplc="AD8EB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78B2B8A8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A3C42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dia New" w:hAnsi="Cordia New" w:hint="default"/>
      </w:rPr>
    </w:lvl>
    <w:lvl w:ilvl="3" w:tplc="A26A4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dia New" w:hAnsi="Cordia New" w:hint="default"/>
      </w:rPr>
    </w:lvl>
    <w:lvl w:ilvl="4" w:tplc="0A7E01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dia New" w:hAnsi="Cordia New" w:hint="default"/>
      </w:rPr>
    </w:lvl>
    <w:lvl w:ilvl="5" w:tplc="D1869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dia New" w:hAnsi="Cordia New" w:hint="default"/>
      </w:rPr>
    </w:lvl>
    <w:lvl w:ilvl="6" w:tplc="BD32C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dia New" w:hAnsi="Cordia New" w:hint="default"/>
      </w:rPr>
    </w:lvl>
    <w:lvl w:ilvl="7" w:tplc="9F38C6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dia New" w:hAnsi="Cordia New" w:hint="default"/>
      </w:rPr>
    </w:lvl>
    <w:lvl w:ilvl="8" w:tplc="B69CF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dia New" w:hAnsi="Cordia New" w:hint="default"/>
      </w:rPr>
    </w:lvl>
  </w:abstractNum>
  <w:abstractNum w:abstractNumId="1" w15:restartNumberingAfterBreak="0">
    <w:nsid w:val="6BDB0B27"/>
    <w:multiLevelType w:val="hybridMultilevel"/>
    <w:tmpl w:val="D70A3782"/>
    <w:lvl w:ilvl="0" w:tplc="694E7632">
      <w:start w:val="1"/>
      <w:numFmt w:val="thaiNumbers"/>
      <w:lvlText w:val="%1."/>
      <w:lvlJc w:val="left"/>
      <w:pPr>
        <w:tabs>
          <w:tab w:val="num" w:pos="2498"/>
        </w:tabs>
        <w:ind w:left="24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18"/>
        </w:tabs>
        <w:ind w:left="321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38"/>
        </w:tabs>
        <w:ind w:left="393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58"/>
        </w:tabs>
        <w:ind w:left="465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78"/>
        </w:tabs>
        <w:ind w:left="537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98"/>
        </w:tabs>
        <w:ind w:left="609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18"/>
        </w:tabs>
        <w:ind w:left="681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38"/>
        </w:tabs>
        <w:ind w:left="753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58"/>
        </w:tabs>
        <w:ind w:left="825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CD8"/>
    <w:rsid w:val="000009B3"/>
    <w:rsid w:val="00012135"/>
    <w:rsid w:val="00036AF0"/>
    <w:rsid w:val="00040C5D"/>
    <w:rsid w:val="00041424"/>
    <w:rsid w:val="0006583D"/>
    <w:rsid w:val="000867E9"/>
    <w:rsid w:val="000C7408"/>
    <w:rsid w:val="000D658D"/>
    <w:rsid w:val="00107DC9"/>
    <w:rsid w:val="00110908"/>
    <w:rsid w:val="00113408"/>
    <w:rsid w:val="0012304A"/>
    <w:rsid w:val="0014247D"/>
    <w:rsid w:val="00193089"/>
    <w:rsid w:val="00193FB7"/>
    <w:rsid w:val="001A3A0F"/>
    <w:rsid w:val="001B2BCE"/>
    <w:rsid w:val="001B36DA"/>
    <w:rsid w:val="001B5FE5"/>
    <w:rsid w:val="001D5DE1"/>
    <w:rsid w:val="001E4C01"/>
    <w:rsid w:val="001F157B"/>
    <w:rsid w:val="001F1C50"/>
    <w:rsid w:val="001F5E85"/>
    <w:rsid w:val="00207E71"/>
    <w:rsid w:val="00217A5B"/>
    <w:rsid w:val="00222FE0"/>
    <w:rsid w:val="00234405"/>
    <w:rsid w:val="002747A4"/>
    <w:rsid w:val="00290573"/>
    <w:rsid w:val="002B0CD8"/>
    <w:rsid w:val="002B42A3"/>
    <w:rsid w:val="002E1EB8"/>
    <w:rsid w:val="00321C8C"/>
    <w:rsid w:val="00341030"/>
    <w:rsid w:val="0038558E"/>
    <w:rsid w:val="00387B20"/>
    <w:rsid w:val="003B0B81"/>
    <w:rsid w:val="004119C2"/>
    <w:rsid w:val="00435C83"/>
    <w:rsid w:val="004470AA"/>
    <w:rsid w:val="0048109D"/>
    <w:rsid w:val="004B4D7E"/>
    <w:rsid w:val="004C53C8"/>
    <w:rsid w:val="004F4783"/>
    <w:rsid w:val="004F7832"/>
    <w:rsid w:val="005157BC"/>
    <w:rsid w:val="00532E11"/>
    <w:rsid w:val="005365DA"/>
    <w:rsid w:val="00547700"/>
    <w:rsid w:val="005B12C6"/>
    <w:rsid w:val="005C692F"/>
    <w:rsid w:val="005F2B9D"/>
    <w:rsid w:val="005F4EE0"/>
    <w:rsid w:val="00600EC1"/>
    <w:rsid w:val="0061751B"/>
    <w:rsid w:val="0065262F"/>
    <w:rsid w:val="00672C51"/>
    <w:rsid w:val="00674FD3"/>
    <w:rsid w:val="00687F76"/>
    <w:rsid w:val="006961F9"/>
    <w:rsid w:val="006A4118"/>
    <w:rsid w:val="006B17F4"/>
    <w:rsid w:val="006B7019"/>
    <w:rsid w:val="006C51C7"/>
    <w:rsid w:val="006D16F7"/>
    <w:rsid w:val="006F520B"/>
    <w:rsid w:val="00714754"/>
    <w:rsid w:val="00726925"/>
    <w:rsid w:val="007941B5"/>
    <w:rsid w:val="007941FE"/>
    <w:rsid w:val="00794C67"/>
    <w:rsid w:val="00795336"/>
    <w:rsid w:val="00795EAD"/>
    <w:rsid w:val="007C6B12"/>
    <w:rsid w:val="007D7843"/>
    <w:rsid w:val="007E18C0"/>
    <w:rsid w:val="007E6E95"/>
    <w:rsid w:val="0080254B"/>
    <w:rsid w:val="00802644"/>
    <w:rsid w:val="00804AAE"/>
    <w:rsid w:val="0082328C"/>
    <w:rsid w:val="00842C71"/>
    <w:rsid w:val="00852BCA"/>
    <w:rsid w:val="008535D9"/>
    <w:rsid w:val="0086677E"/>
    <w:rsid w:val="00871762"/>
    <w:rsid w:val="008720A2"/>
    <w:rsid w:val="00873C62"/>
    <w:rsid w:val="008841D8"/>
    <w:rsid w:val="008B010C"/>
    <w:rsid w:val="008D1053"/>
    <w:rsid w:val="00904C2B"/>
    <w:rsid w:val="00921E9F"/>
    <w:rsid w:val="00923102"/>
    <w:rsid w:val="00923D9D"/>
    <w:rsid w:val="009274F6"/>
    <w:rsid w:val="00927701"/>
    <w:rsid w:val="00932AA4"/>
    <w:rsid w:val="00946E2C"/>
    <w:rsid w:val="00951333"/>
    <w:rsid w:val="00951D06"/>
    <w:rsid w:val="009677E4"/>
    <w:rsid w:val="00990D85"/>
    <w:rsid w:val="009C74E1"/>
    <w:rsid w:val="009D74D7"/>
    <w:rsid w:val="009E57B8"/>
    <w:rsid w:val="00A12AF3"/>
    <w:rsid w:val="00A1344A"/>
    <w:rsid w:val="00A503ED"/>
    <w:rsid w:val="00A5063C"/>
    <w:rsid w:val="00A57915"/>
    <w:rsid w:val="00A60D81"/>
    <w:rsid w:val="00A62197"/>
    <w:rsid w:val="00A64DF4"/>
    <w:rsid w:val="00A64EED"/>
    <w:rsid w:val="00A82195"/>
    <w:rsid w:val="00A87D9F"/>
    <w:rsid w:val="00A97E58"/>
    <w:rsid w:val="00AB3BC8"/>
    <w:rsid w:val="00AC4BCC"/>
    <w:rsid w:val="00AD0725"/>
    <w:rsid w:val="00AE4267"/>
    <w:rsid w:val="00AF4C08"/>
    <w:rsid w:val="00B275B3"/>
    <w:rsid w:val="00B426BE"/>
    <w:rsid w:val="00B63235"/>
    <w:rsid w:val="00B6442D"/>
    <w:rsid w:val="00B80B01"/>
    <w:rsid w:val="00B84631"/>
    <w:rsid w:val="00B8566C"/>
    <w:rsid w:val="00B91E4D"/>
    <w:rsid w:val="00BB1646"/>
    <w:rsid w:val="00BB707F"/>
    <w:rsid w:val="00BC2052"/>
    <w:rsid w:val="00BC35E2"/>
    <w:rsid w:val="00BD0BF3"/>
    <w:rsid w:val="00C13F57"/>
    <w:rsid w:val="00C260A2"/>
    <w:rsid w:val="00C33021"/>
    <w:rsid w:val="00C40E1C"/>
    <w:rsid w:val="00C837FE"/>
    <w:rsid w:val="00C87E7C"/>
    <w:rsid w:val="00C92367"/>
    <w:rsid w:val="00C94909"/>
    <w:rsid w:val="00CB1E0A"/>
    <w:rsid w:val="00CC498D"/>
    <w:rsid w:val="00CD43F1"/>
    <w:rsid w:val="00CD45D1"/>
    <w:rsid w:val="00CE4BEC"/>
    <w:rsid w:val="00CE7E02"/>
    <w:rsid w:val="00D05C61"/>
    <w:rsid w:val="00D1227E"/>
    <w:rsid w:val="00D35165"/>
    <w:rsid w:val="00D50B87"/>
    <w:rsid w:val="00D518B7"/>
    <w:rsid w:val="00D573F8"/>
    <w:rsid w:val="00D64232"/>
    <w:rsid w:val="00D6626B"/>
    <w:rsid w:val="00D72DE1"/>
    <w:rsid w:val="00D82BA9"/>
    <w:rsid w:val="00D86562"/>
    <w:rsid w:val="00D86A38"/>
    <w:rsid w:val="00DA5078"/>
    <w:rsid w:val="00DB741A"/>
    <w:rsid w:val="00DD129A"/>
    <w:rsid w:val="00DD150C"/>
    <w:rsid w:val="00E0777A"/>
    <w:rsid w:val="00E16C31"/>
    <w:rsid w:val="00E537F1"/>
    <w:rsid w:val="00EA38A8"/>
    <w:rsid w:val="00EE0C32"/>
    <w:rsid w:val="00F116A9"/>
    <w:rsid w:val="00F22591"/>
    <w:rsid w:val="00F23720"/>
    <w:rsid w:val="00F40F82"/>
    <w:rsid w:val="00F56B2B"/>
    <w:rsid w:val="00F57925"/>
    <w:rsid w:val="00F65A7C"/>
    <w:rsid w:val="00F86362"/>
    <w:rsid w:val="00FB3EF2"/>
    <w:rsid w:val="00FC6052"/>
    <w:rsid w:val="00FE141E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5:docId w15:val="{75E1971C-FDFE-4C5F-9719-57AED6FF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rsid w:val="00F57925"/>
    <w:rPr>
      <w:color w:val="800080"/>
      <w:u w:val="single"/>
    </w:rPr>
  </w:style>
  <w:style w:type="character" w:styleId="Hyperlink">
    <w:name w:val="Hyperlink"/>
    <w:basedOn w:val="DefaultParagraphFont"/>
    <w:rsid w:val="00C87E7C"/>
    <w:rPr>
      <w:color w:val="0000FF"/>
      <w:u w:val="single"/>
      <w:lang w:bidi="th-TH"/>
    </w:rPr>
  </w:style>
  <w:style w:type="paragraph" w:styleId="Header">
    <w:name w:val="header"/>
    <w:basedOn w:val="Normal"/>
    <w:link w:val="HeaderChar"/>
    <w:uiPriority w:val="99"/>
    <w:rsid w:val="00D6626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6626B"/>
  </w:style>
  <w:style w:type="paragraph" w:styleId="Footer">
    <w:name w:val="footer"/>
    <w:basedOn w:val="Normal"/>
    <w:rsid w:val="00D6626B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93089"/>
    <w:rPr>
      <w:rFonts w:ascii="Cordia New" w:eastAsia="Cordia New" w:hAnsi="Cordia New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871762"/>
    <w:rPr>
      <w:sz w:val="24"/>
      <w:szCs w:val="28"/>
    </w:rPr>
  </w:style>
  <w:style w:type="paragraph" w:styleId="BalloonText">
    <w:name w:val="Balloon Text"/>
    <w:basedOn w:val="Normal"/>
    <w:link w:val="BalloonTextChar"/>
    <w:rsid w:val="00871762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871762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5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5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8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&#3610;&#3633;&#3609;&#3607;&#3638;&#3585;&#3586;&#3657;&#3629;&#3588;&#3623;&#3634;&#3617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บันทึกข้อความ.dot</Template>
  <TotalTime>1</TotalTime>
  <Pages>4</Pages>
  <Words>23</Words>
  <Characters>173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SPM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BBB</dc:creator>
  <cp:lastModifiedBy>LabCC</cp:lastModifiedBy>
  <cp:revision>5</cp:revision>
  <cp:lastPrinted>2017-09-10T04:06:00Z</cp:lastPrinted>
  <dcterms:created xsi:type="dcterms:W3CDTF">2017-12-16T17:04:00Z</dcterms:created>
  <dcterms:modified xsi:type="dcterms:W3CDTF">2017-12-18T03:49:00Z</dcterms:modified>
</cp:coreProperties>
</file>